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87AB5"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 w14:paraId="4C771335"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319B4A7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  <w:t>医师资格考试试用期考核证明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720D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9B7BD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57FFF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AB0EA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A2DFA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4210B33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0D69E1E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275ED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92F13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FF226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DECCA9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A84C6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C22B8C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7A9679C9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5E4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192FF9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取得学历</w:t>
            </w:r>
          </w:p>
          <w:p w14:paraId="18167F16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E7F380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C7F90B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C20B57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20749967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证  件</w:t>
            </w:r>
          </w:p>
          <w:p w14:paraId="4A81AA7A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28852716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6D0DF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615F521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185CC81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52BE5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C03903A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6BD990F2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68D0D48A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5B69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1822408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4F897B28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6D01B3A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BF7C4C3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2557AF01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53BC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36FADF8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5ABED8ED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14B4410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E94218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741A7DA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6C3CA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E43E8B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试用起止</w:t>
            </w:r>
          </w:p>
          <w:p w14:paraId="4EDAF234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C5B263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         ）年（  ）月   至（         ）年（  ）月</w:t>
            </w:r>
          </w:p>
        </w:tc>
      </w:tr>
      <w:tr w14:paraId="64651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4B33D88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主要试用</w:t>
            </w:r>
          </w:p>
          <w:p w14:paraId="50560CBE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8A3623F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岗位(科室)</w:t>
            </w:r>
          </w:p>
          <w:p w14:paraId="30AC9F58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C1197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E903FCE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带  教  老  师</w:t>
            </w:r>
          </w:p>
          <w:p w14:paraId="2D879DFB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A91B6D8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带教老师签字</w:t>
            </w:r>
          </w:p>
        </w:tc>
      </w:tr>
      <w:tr w14:paraId="67F99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DA92C5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BFBDA2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14D2E2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B1C756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32A0FA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DC2BE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10C4F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3DCAC56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662F2A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077AB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CA096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E92E6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FF2B0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44FA2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B6E9806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AB796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E703C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29C04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FFA29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C5F79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A6D0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F4EEFE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F29C87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F94C2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9AE3F6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91695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E6711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0530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8A8DB89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05FFC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314A6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A4ACE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19DE6C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679E5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59F39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 w14:paraId="2953C319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试用机构</w:t>
            </w:r>
          </w:p>
          <w:p w14:paraId="4808D75C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14:paraId="5F9BF6F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606B684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3AD5778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合格  （        ）     不合格（        ）</w:t>
            </w:r>
          </w:p>
          <w:p w14:paraId="4FAA1A11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385DB463"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单位法人代表/法定代表人签字：</w:t>
            </w:r>
          </w:p>
          <w:p w14:paraId="0336DF2E">
            <w:pPr>
              <w:spacing w:line="400" w:lineRule="exact"/>
              <w:ind w:firstLine="4132" w:firstLineChars="1722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（单位公章）</w:t>
            </w:r>
          </w:p>
          <w:p w14:paraId="7FA8BBDA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4B82A6B1">
            <w:pPr>
              <w:ind w:firstLine="1538" w:firstLineChars="641"/>
              <w:rPr>
                <w:rFonts w:hint="default" w:ascii="Times New Roman" w:hAnsi="Times New Roman" w:cs="Times New Roman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年    月    日</w:t>
            </w:r>
          </w:p>
        </w:tc>
      </w:tr>
      <w:tr w14:paraId="3D31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14:paraId="1546D675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14:paraId="231B6E19"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657F3C8B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军队考生须提交团级以上卫生部门的审核证明。</w:t>
            </w:r>
          </w:p>
          <w:p w14:paraId="292B50A7">
            <w:pPr>
              <w:spacing w:line="300" w:lineRule="exact"/>
              <w:rPr>
                <w:rFonts w:hint="default" w:ascii="Times New Roman" w:hAnsi="Times New Roman" w:cs="Times New Roman"/>
                <w:b/>
                <w:color w:val="auto"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3.本表栏目空间不够填写，可另附页。</w:t>
            </w:r>
          </w:p>
        </w:tc>
      </w:tr>
    </w:tbl>
    <w:p w14:paraId="48A9CAA0"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br w:type="page"/>
      </w:r>
    </w:p>
    <w:p w14:paraId="02A30CB6"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228AE3F4"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A634827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  <w:t>执业助理医师报考执业医师执业期考核证明</w:t>
      </w:r>
    </w:p>
    <w:p w14:paraId="69DE0A48">
      <w:pPr>
        <w:rPr>
          <w:rFonts w:hint="default" w:ascii="Times New Roman" w:hAnsi="Times New Roman" w:cs="Times New Roman"/>
          <w:color w:val="auto"/>
          <w:sz w:val="24"/>
        </w:rPr>
      </w:pPr>
    </w:p>
    <w:p w14:paraId="61D85559">
      <w:pPr>
        <w:ind w:left="-540" w:leftChars="-257" w:right="-596" w:rightChars="-284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执业助理医师资格证书编号：（                                                  ）</w:t>
      </w:r>
    </w:p>
    <w:p w14:paraId="6EBD92E7">
      <w:pPr>
        <w:ind w:left="-540" w:leftChars="-257" w:right="-596" w:rightChars="-284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执业助理医师执业证书编号：（                                                  ）</w:t>
      </w:r>
    </w:p>
    <w:tbl>
      <w:tblPr>
        <w:tblStyle w:val="5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869"/>
        <w:gridCol w:w="909"/>
        <w:gridCol w:w="490"/>
        <w:gridCol w:w="339"/>
        <w:gridCol w:w="826"/>
        <w:gridCol w:w="75"/>
        <w:gridCol w:w="888"/>
        <w:gridCol w:w="1516"/>
        <w:gridCol w:w="1237"/>
        <w:gridCol w:w="1774"/>
      </w:tblGrid>
      <w:tr w14:paraId="6C191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64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4DC10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姓    名</w:t>
            </w:r>
          </w:p>
        </w:tc>
        <w:tc>
          <w:tcPr>
            <w:tcW w:w="139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86F93E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40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2429CC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性    别</w:t>
            </w:r>
          </w:p>
        </w:tc>
        <w:tc>
          <w:tcPr>
            <w:tcW w:w="2404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C5485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7" w:type="dxa"/>
            <w:tcBorders>
              <w:left w:val="single" w:color="000000" w:sz="2" w:space="0"/>
            </w:tcBorders>
            <w:vAlign w:val="center"/>
          </w:tcPr>
          <w:p w14:paraId="7E8F638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民    族</w:t>
            </w:r>
          </w:p>
        </w:tc>
        <w:tc>
          <w:tcPr>
            <w:tcW w:w="1774" w:type="dxa"/>
            <w:vAlign w:val="center"/>
          </w:tcPr>
          <w:p w14:paraId="3128D03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0D56C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4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9DCAB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医学学历</w:t>
            </w:r>
          </w:p>
        </w:tc>
        <w:tc>
          <w:tcPr>
            <w:tcW w:w="13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7BFAA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726B2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所学专业</w:t>
            </w:r>
          </w:p>
        </w:tc>
        <w:tc>
          <w:tcPr>
            <w:tcW w:w="24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E5F39C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7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25E1170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取得学历</w:t>
            </w:r>
          </w:p>
          <w:p w14:paraId="5F8E84C1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年    月</w:t>
            </w:r>
          </w:p>
        </w:tc>
        <w:tc>
          <w:tcPr>
            <w:tcW w:w="1774" w:type="dxa"/>
            <w:tcBorders>
              <w:bottom w:val="single" w:color="000000" w:sz="2" w:space="0"/>
            </w:tcBorders>
            <w:vAlign w:val="center"/>
          </w:tcPr>
          <w:p w14:paraId="304BBEA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080F9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5A60F0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报考类别</w:t>
            </w:r>
          </w:p>
        </w:tc>
        <w:tc>
          <w:tcPr>
            <w:tcW w:w="13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CE5259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AFBFDA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有效身份证件号码</w:t>
            </w:r>
          </w:p>
        </w:tc>
        <w:tc>
          <w:tcPr>
            <w:tcW w:w="24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4AC41C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7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A4CA335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证  件</w:t>
            </w:r>
          </w:p>
          <w:p w14:paraId="54FCDE3D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有效期</w:t>
            </w:r>
          </w:p>
        </w:tc>
        <w:tc>
          <w:tcPr>
            <w:tcW w:w="1774" w:type="dxa"/>
            <w:tcBorders>
              <w:bottom w:val="single" w:color="000000" w:sz="2" w:space="0"/>
            </w:tcBorders>
            <w:vAlign w:val="center"/>
          </w:tcPr>
          <w:p w14:paraId="0609E589">
            <w:pPr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35029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464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74590CE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工作机构</w:t>
            </w:r>
          </w:p>
        </w:tc>
        <w:tc>
          <w:tcPr>
            <w:tcW w:w="909" w:type="dxa"/>
            <w:tcBorders>
              <w:top w:val="single" w:color="auto" w:sz="12" w:space="0"/>
            </w:tcBorders>
            <w:vAlign w:val="center"/>
          </w:tcPr>
          <w:p w14:paraId="450E49EA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名称</w:t>
            </w:r>
          </w:p>
        </w:tc>
        <w:tc>
          <w:tcPr>
            <w:tcW w:w="7145" w:type="dxa"/>
            <w:gridSpan w:val="8"/>
            <w:tcBorders>
              <w:top w:val="single" w:color="auto" w:sz="12" w:space="0"/>
            </w:tcBorders>
            <w:vAlign w:val="center"/>
          </w:tcPr>
          <w:p w14:paraId="1D7F6391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2611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64" w:type="dxa"/>
            <w:gridSpan w:val="2"/>
            <w:vMerge w:val="continue"/>
            <w:vAlign w:val="center"/>
          </w:tcPr>
          <w:p w14:paraId="608A91AC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09" w:type="dxa"/>
            <w:vAlign w:val="center"/>
          </w:tcPr>
          <w:p w14:paraId="1BBE5FC5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地址</w:t>
            </w:r>
          </w:p>
        </w:tc>
        <w:tc>
          <w:tcPr>
            <w:tcW w:w="4134" w:type="dxa"/>
            <w:gridSpan w:val="6"/>
            <w:vAlign w:val="center"/>
          </w:tcPr>
          <w:p w14:paraId="0D2FD45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7" w:type="dxa"/>
            <w:vAlign w:val="center"/>
          </w:tcPr>
          <w:p w14:paraId="6269B7BA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邮编</w:t>
            </w:r>
          </w:p>
        </w:tc>
        <w:tc>
          <w:tcPr>
            <w:tcW w:w="1774" w:type="dxa"/>
            <w:vAlign w:val="center"/>
          </w:tcPr>
          <w:p w14:paraId="3ACCB44E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63CC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64" w:type="dxa"/>
            <w:gridSpan w:val="2"/>
            <w:vMerge w:val="continue"/>
            <w:vAlign w:val="center"/>
          </w:tcPr>
          <w:p w14:paraId="6FF391B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09" w:type="dxa"/>
            <w:vAlign w:val="center"/>
          </w:tcPr>
          <w:p w14:paraId="5A3582F8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登记号</w:t>
            </w:r>
          </w:p>
        </w:tc>
        <w:tc>
          <w:tcPr>
            <w:tcW w:w="4134" w:type="dxa"/>
            <w:gridSpan w:val="6"/>
            <w:vAlign w:val="center"/>
          </w:tcPr>
          <w:p w14:paraId="04CE99B1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7" w:type="dxa"/>
            <w:vAlign w:val="center"/>
          </w:tcPr>
          <w:p w14:paraId="504CF5B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法人姓名</w:t>
            </w:r>
          </w:p>
        </w:tc>
        <w:tc>
          <w:tcPr>
            <w:tcW w:w="1774" w:type="dxa"/>
            <w:vAlign w:val="center"/>
          </w:tcPr>
          <w:p w14:paraId="624BA73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1B2D7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4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F9423B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工作起止</w:t>
            </w:r>
          </w:p>
          <w:p w14:paraId="49BD1762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时    间</w:t>
            </w:r>
          </w:p>
        </w:tc>
        <w:tc>
          <w:tcPr>
            <w:tcW w:w="805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55129D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         ）年（  ）月   至（         ）年（  ）月</w:t>
            </w:r>
          </w:p>
        </w:tc>
      </w:tr>
      <w:tr w14:paraId="0A48E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  <w:jc w:val="center"/>
        </w:trPr>
        <w:tc>
          <w:tcPr>
            <w:tcW w:w="1464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1509524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主要工作</w:t>
            </w:r>
          </w:p>
          <w:p w14:paraId="5EEB5BEF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岗位(科室)</w:t>
            </w:r>
          </w:p>
        </w:tc>
        <w:tc>
          <w:tcPr>
            <w:tcW w:w="1738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0A5F494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岗位(科室)</w:t>
            </w:r>
          </w:p>
          <w:p w14:paraId="5C487744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名称</w:t>
            </w: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A8206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带教老师评价</w:t>
            </w:r>
          </w:p>
        </w:tc>
        <w:tc>
          <w:tcPr>
            <w:tcW w:w="275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8256378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带  教  执  业</w:t>
            </w:r>
          </w:p>
          <w:p w14:paraId="1DBD1D53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医师执业证书号码</w:t>
            </w:r>
          </w:p>
        </w:tc>
        <w:tc>
          <w:tcPr>
            <w:tcW w:w="177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A382A9A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带教老师签字</w:t>
            </w:r>
          </w:p>
        </w:tc>
      </w:tr>
      <w:tr w14:paraId="5D37F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1464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7F6B5A7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38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4CA9E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F65D0A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合格</w:t>
            </w:r>
          </w:p>
        </w:tc>
        <w:tc>
          <w:tcPr>
            <w:tcW w:w="9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727504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不合格</w:t>
            </w:r>
          </w:p>
        </w:tc>
        <w:tc>
          <w:tcPr>
            <w:tcW w:w="2753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2F855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7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0466A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50D26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64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DD65006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CA0AF8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4F54C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51D4D4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7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85927E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0948F7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22E5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64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A669FF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8DC2C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531B37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895AA2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7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4EE24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578A3D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66E10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64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0AF2150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8AD7E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12E21C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C6EBD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7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4E8B22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F1B50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433F4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64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A1F32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F68A2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19709E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08E2C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75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D85F9F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B615AA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14E3F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464" w:type="dxa"/>
            <w:gridSpan w:val="2"/>
            <w:vAlign w:val="center"/>
          </w:tcPr>
          <w:p w14:paraId="01DFDCF0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工作机构</w:t>
            </w:r>
          </w:p>
          <w:p w14:paraId="22B2661C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考核意见</w:t>
            </w:r>
          </w:p>
        </w:tc>
        <w:tc>
          <w:tcPr>
            <w:tcW w:w="8054" w:type="dxa"/>
            <w:gridSpan w:val="9"/>
            <w:vAlign w:val="center"/>
          </w:tcPr>
          <w:p w14:paraId="5C18DF5B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06E23745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5EA5CD79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合格  （        ）      不合格（        ）</w:t>
            </w:r>
          </w:p>
          <w:p w14:paraId="4AF29549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3955DC4B"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单位法人代表/法定代表人签字：</w:t>
            </w:r>
          </w:p>
          <w:p w14:paraId="3D7EE6B3">
            <w:pPr>
              <w:spacing w:line="400" w:lineRule="exact"/>
              <w:ind w:firstLine="4252" w:firstLineChars="1772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（单位公章）</w:t>
            </w:r>
          </w:p>
          <w:p w14:paraId="09193152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1C18632A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年    月    日</w:t>
            </w:r>
          </w:p>
        </w:tc>
      </w:tr>
      <w:tr w14:paraId="1EE45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95" w:type="dxa"/>
            <w:tcBorders>
              <w:left w:val="nil"/>
              <w:bottom w:val="nil"/>
              <w:right w:val="nil"/>
            </w:tcBorders>
          </w:tcPr>
          <w:p w14:paraId="1D699C83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注：</w:t>
            </w:r>
          </w:p>
        </w:tc>
        <w:tc>
          <w:tcPr>
            <w:tcW w:w="8923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14:paraId="357A12C2"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2D7FEF4E"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军队考生须提交团级以上卫生部门的审核证明。</w:t>
            </w:r>
          </w:p>
          <w:p w14:paraId="538658F9">
            <w:pPr>
              <w:spacing w:line="300" w:lineRule="exact"/>
              <w:rPr>
                <w:rFonts w:hint="default" w:ascii="Times New Roman" w:hAnsi="Times New Roman" w:cs="Times New Roman"/>
                <w:b/>
                <w:color w:val="auto"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3.本表栏目空间不够填写，可另附页。</w:t>
            </w:r>
          </w:p>
        </w:tc>
      </w:tr>
    </w:tbl>
    <w:p w14:paraId="08EFA845"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page"/>
      </w:r>
    </w:p>
    <w:p w14:paraId="2F95B1BB"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附件3</w:t>
      </w:r>
    </w:p>
    <w:p w14:paraId="5803A707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</w:pPr>
    </w:p>
    <w:p w14:paraId="02C0AD56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40"/>
        </w:rPr>
        <w:t>应届医学专业毕业生医师资格考试报考承诺书</w:t>
      </w:r>
    </w:p>
    <w:p w14:paraId="50B05351">
      <w:pPr>
        <w:spacing w:line="600" w:lineRule="exact"/>
        <w:ind w:left="798" w:leftChars="304" w:hanging="160" w:hangingChars="5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4FF54D8">
      <w:pPr>
        <w:spacing w:line="600" w:lineRule="exact"/>
        <w:ind w:left="778" w:leftChars="304" w:hanging="140" w:hangingChars="5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本人于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日毕业于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学</w:t>
      </w:r>
    </w:p>
    <w:p w14:paraId="473EE708">
      <w:pPr>
        <w:spacing w:line="600" w:lineRule="exact"/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校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专业。自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月起，在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       </w:t>
      </w:r>
    </w:p>
    <w:p w14:paraId="3E5E793D">
      <w:pPr>
        <w:spacing w:line="600" w:lineRule="exact"/>
        <w:ind w:left="31680" w:hanging="140" w:hangingChars="50"/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单位试用，至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月试用期将满一年。</w:t>
      </w:r>
    </w:p>
    <w:p w14:paraId="0BC97C72">
      <w:pPr>
        <w:spacing w:line="600" w:lineRule="exact"/>
        <w:ind w:firstLine="540" w:firstLineChars="193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14:paraId="39385877">
      <w:pPr>
        <w:spacing w:line="600" w:lineRule="exact"/>
        <w:ind w:firstLine="540" w:firstLineChars="193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如违诺，本人愿承担由此引起的责任，并接受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取消当年医师资格考试资格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的处理。</w:t>
      </w:r>
    </w:p>
    <w:p w14:paraId="2E499D4D">
      <w:pPr>
        <w:spacing w:before="120" w:after="12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</w:p>
    <w:p w14:paraId="1C828D90">
      <w:pPr>
        <w:spacing w:before="120" w:after="12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</w:p>
    <w:p w14:paraId="228D444D">
      <w:pPr>
        <w:spacing w:beforeLines="100" w:after="120"/>
        <w:ind w:firstLine="540" w:firstLineChars="193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考生签字：</w:t>
      </w:r>
    </w:p>
    <w:p w14:paraId="5E94BF1D">
      <w:pPr>
        <w:spacing w:beforeLines="100" w:after="120"/>
        <w:ind w:firstLine="540" w:firstLineChars="193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有效身份证明号码：</w:t>
      </w:r>
    </w:p>
    <w:p w14:paraId="28B12C1E">
      <w:pPr>
        <w:spacing w:beforeLines="100" w:after="120"/>
        <w:ind w:firstLine="540" w:firstLineChars="193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手机号码:</w:t>
      </w:r>
    </w:p>
    <w:p w14:paraId="0072A54E">
      <w:pPr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                      </w:t>
      </w:r>
    </w:p>
    <w:p w14:paraId="72522B24">
      <w:pPr>
        <w:ind w:firstLine="5460" w:firstLineChars="195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年     月     日</w:t>
      </w:r>
    </w:p>
    <w:p w14:paraId="5C01E661">
      <w:pPr>
        <w:spacing w:line="360" w:lineRule="auto"/>
        <w:ind w:left="-2" w:leftChars="-1" w:firstLine="636" w:firstLineChars="199"/>
        <w:rPr>
          <w:rFonts w:hint="default" w:ascii="Times New Roman" w:hAnsi="Times New Roman" w:eastAsia="华文仿宋" w:cs="Times New Roman"/>
          <w:color w:val="auto"/>
          <w:sz w:val="32"/>
          <w:szCs w:val="32"/>
        </w:rPr>
      </w:pPr>
    </w:p>
    <w:p w14:paraId="5E13CFA0"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531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6CADCA5-9AE2-4F87-B567-BFB4D24E9A1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1C8AE77E-E932-46DD-A908-D1E7B1178AF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203B6AB-067E-42EE-8A73-7489B777F1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EC4FAFEB-6CA6-4A08-BDD5-7061BF7EF3D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9FCC817A-D351-48B8-BACA-67AFCCC4FDEC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793DB6EB-4257-427A-BF76-F011517A701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C1F7ABB3-4994-432E-B769-8C0761FE3FA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5B8E9275-52D0-4881-8BC4-6D1DEF2C61E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9" w:fontKey="{AC7CD0D3-29B2-4B35-A6C6-838D92AF9E16}"/>
  </w:font>
  <w:font w:name="WPSEMBED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3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1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4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4F076">
    <w:pPr>
      <w:spacing w:line="183" w:lineRule="auto"/>
      <w:rPr>
        <w:rFonts w:ascii="宋体" w:hAnsi="宋体" w:cs="宋体"/>
        <w:sz w:val="31"/>
        <w:szCs w:val="31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62FD52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2FD52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NDlkMDc0MjYxYTk5NDliOGMxMjBjMzRiMzAxODEifQ=="/>
  </w:docVars>
  <w:rsids>
    <w:rsidRoot w:val="00D24422"/>
    <w:rsid w:val="00477262"/>
    <w:rsid w:val="008E47C4"/>
    <w:rsid w:val="009E3161"/>
    <w:rsid w:val="00C8605C"/>
    <w:rsid w:val="00D24422"/>
    <w:rsid w:val="00FC2CF0"/>
    <w:rsid w:val="10B63FE7"/>
    <w:rsid w:val="11B561CA"/>
    <w:rsid w:val="1DEC1BB1"/>
    <w:rsid w:val="21D06ED2"/>
    <w:rsid w:val="224B3FA6"/>
    <w:rsid w:val="26D703BB"/>
    <w:rsid w:val="27482764"/>
    <w:rsid w:val="28035B2A"/>
    <w:rsid w:val="2B9D559A"/>
    <w:rsid w:val="2DDE4B30"/>
    <w:rsid w:val="31832F49"/>
    <w:rsid w:val="36DE712A"/>
    <w:rsid w:val="380B5B98"/>
    <w:rsid w:val="38B15F49"/>
    <w:rsid w:val="3D22095C"/>
    <w:rsid w:val="407F05B4"/>
    <w:rsid w:val="463814AC"/>
    <w:rsid w:val="49A17BDC"/>
    <w:rsid w:val="4B786420"/>
    <w:rsid w:val="4E9A18E9"/>
    <w:rsid w:val="528A0863"/>
    <w:rsid w:val="52AC0C77"/>
    <w:rsid w:val="5386404C"/>
    <w:rsid w:val="55407E57"/>
    <w:rsid w:val="559C4C96"/>
    <w:rsid w:val="5DB6203D"/>
    <w:rsid w:val="605B5A76"/>
    <w:rsid w:val="61E759D7"/>
    <w:rsid w:val="63CE7723"/>
    <w:rsid w:val="64257AC8"/>
    <w:rsid w:val="66022228"/>
    <w:rsid w:val="6B1A5640"/>
    <w:rsid w:val="6EB87E48"/>
    <w:rsid w:val="6F3A0A22"/>
    <w:rsid w:val="6F7258A0"/>
    <w:rsid w:val="749471E1"/>
    <w:rsid w:val="75D20515"/>
    <w:rsid w:val="76C61943"/>
    <w:rsid w:val="7B2B0D46"/>
    <w:rsid w:val="7BA45C29"/>
    <w:rsid w:val="7E78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kern w:val="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3">
    <w:name w:val="header"/>
    <w:basedOn w:val="1"/>
    <w:link w:val="10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4">
    <w:name w:val="Normal (Web)"/>
    <w:basedOn w:val="1"/>
    <w:autoRedefine/>
    <w:qFormat/>
    <w:uiPriority w:val="99"/>
    <w:pPr>
      <w:spacing w:before="100" w:beforeAutospacing="1" w:after="100" w:afterAutospacing="1"/>
    </w:pPr>
    <w:rPr>
      <w:rFonts w:cs="Times New Roman"/>
      <w:sz w:val="24"/>
    </w:rPr>
  </w:style>
  <w:style w:type="paragraph" w:customStyle="1" w:styleId="7">
    <w:name w:val="公文标题"/>
    <w:basedOn w:val="1"/>
    <w:autoRedefine/>
    <w:qFormat/>
    <w:uiPriority w:val="99"/>
    <w:pPr>
      <w:widowControl w:val="0"/>
      <w:kinsoku/>
      <w:autoSpaceDE/>
      <w:autoSpaceDN/>
      <w:adjustRightInd/>
      <w:jc w:val="center"/>
      <w:textAlignment w:val="auto"/>
    </w:pPr>
    <w:rPr>
      <w:rFonts w:ascii="Times New Roman" w:hAnsi="Times New Roman" w:eastAsia="方正小标宋简体" w:cs="Times New Roman"/>
      <w:color w:val="auto"/>
      <w:kern w:val="2"/>
      <w:sz w:val="44"/>
      <w:szCs w:val="22"/>
    </w:rPr>
  </w:style>
  <w:style w:type="paragraph" w:customStyle="1" w:styleId="8">
    <w:name w:val="公文正文"/>
    <w:basedOn w:val="1"/>
    <w:autoRedefine/>
    <w:qFormat/>
    <w:uiPriority w:val="99"/>
    <w:pPr>
      <w:widowControl w:val="0"/>
      <w:kinsoku/>
      <w:autoSpaceDE/>
      <w:autoSpaceDN/>
      <w:adjustRightInd/>
      <w:snapToGrid/>
      <w:ind w:firstLine="640" w:firstLineChars="200"/>
      <w:jc w:val="both"/>
      <w:textAlignment w:val="auto"/>
    </w:pPr>
    <w:rPr>
      <w:rFonts w:ascii="Times New Roman" w:hAnsi="Times New Roman" w:eastAsia="仿宋_GB2312" w:cs="Times New Roman"/>
      <w:color w:val="auto"/>
      <w:kern w:val="2"/>
      <w:sz w:val="32"/>
      <w:szCs w:val="22"/>
    </w:rPr>
  </w:style>
  <w:style w:type="character" w:customStyle="1" w:styleId="9">
    <w:name w:val="Footer Char"/>
    <w:basedOn w:val="6"/>
    <w:link w:val="2"/>
    <w:autoRedefine/>
    <w:semiHidden/>
    <w:qFormat/>
    <w:uiPriority w:val="99"/>
    <w:rPr>
      <w:rFonts w:ascii="Arial" w:hAnsi="Arial" w:cs="Arial"/>
      <w:color w:val="000000"/>
      <w:kern w:val="0"/>
      <w:sz w:val="18"/>
      <w:szCs w:val="18"/>
    </w:rPr>
  </w:style>
  <w:style w:type="character" w:customStyle="1" w:styleId="10">
    <w:name w:val="Header Char"/>
    <w:basedOn w:val="6"/>
    <w:link w:val="3"/>
    <w:autoRedefine/>
    <w:semiHidden/>
    <w:qFormat/>
    <w:uiPriority w:val="99"/>
    <w:rPr>
      <w:rFonts w:ascii="Arial" w:hAnsi="Arial" w:cs="Arial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</Pages>
  <Words>3635</Words>
  <Characters>3727</Characters>
  <Lines>0</Lines>
  <Paragraphs>0</Paragraphs>
  <TotalTime>17</TotalTime>
  <ScaleCrop>false</ScaleCrop>
  <LinksUpToDate>false</LinksUpToDate>
  <CharactersWithSpaces>4186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2023-02-07T02:05:00Z</dcterms:created>
  <dc:creator>admin</dc:creator>
  <cp:lastModifiedBy>Vieruodis</cp:lastModifiedBy>
  <cp:lastPrinted>2026-02-14T03:44:00Z</cp:lastPrinted>
  <dcterms:modified xsi:type="dcterms:W3CDTF">2026-02-14T07:06:28Z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1286FA1B74AC4B13A4F4A3BBBF631DB7_13</vt:lpwstr>
  </property>
  <property fmtid="{D5CDD505-2E9C-101B-9397-08002B2CF9AE}" pid="4" name="KSOTemplateDocerSaveRecord">
    <vt:lpwstr>eyJoZGlkIjoiN2Y3Y2E3NjViYWMxZWQzZTBhYTUwMTIxZjRlZGFjNzYiLCJ1c2VySWQiOiIzMjI5ODc4MTcifQ==</vt:lpwstr>
  </property>
</Properties>
</file>