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hint="eastAsia" w:ascii="宋体" w:hAnsi="宋体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2023年苏州市中医医院公开招聘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编外工作人员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报名登记表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"/>
        <w:gridCol w:w="9"/>
        <w:gridCol w:w="409"/>
        <w:gridCol w:w="54"/>
        <w:gridCol w:w="230"/>
        <w:gridCol w:w="256"/>
        <w:gridCol w:w="493"/>
        <w:gridCol w:w="28"/>
        <w:gridCol w:w="463"/>
        <w:gridCol w:w="491"/>
        <w:gridCol w:w="491"/>
        <w:gridCol w:w="6"/>
        <w:gridCol w:w="491"/>
        <w:gridCol w:w="491"/>
        <w:gridCol w:w="280"/>
        <w:gridCol w:w="30"/>
        <w:gridCol w:w="187"/>
        <w:gridCol w:w="491"/>
        <w:gridCol w:w="156"/>
        <w:gridCol w:w="244"/>
        <w:gridCol w:w="91"/>
        <w:gridCol w:w="101"/>
        <w:gridCol w:w="398"/>
        <w:gridCol w:w="114"/>
        <w:gridCol w:w="376"/>
        <w:gridCol w:w="357"/>
        <w:gridCol w:w="10"/>
        <w:gridCol w:w="32"/>
        <w:gridCol w:w="95"/>
        <w:gridCol w:w="493"/>
        <w:gridCol w:w="491"/>
        <w:gridCol w:w="491"/>
        <w:gridCol w:w="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79" w:hRule="exact"/>
        </w:trPr>
        <w:tc>
          <w:tcPr>
            <w:tcW w:w="967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79" w:type="dxa"/>
            <w:gridSpan w:val="7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1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26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08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1437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50" w:type="dxa"/>
            <w:gridSpan w:val="7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hint="eastAsia" w:ascii="宋体" w:hAnsi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32"/>
                <w:szCs w:val="32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94" w:hRule="exact"/>
        </w:trPr>
        <w:tc>
          <w:tcPr>
            <w:tcW w:w="96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4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（生源）地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14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5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17" w:hRule="exact"/>
        </w:trPr>
        <w:tc>
          <w:tcPr>
            <w:tcW w:w="96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</w:t>
            </w:r>
          </w:p>
        </w:tc>
        <w:tc>
          <w:tcPr>
            <w:tcW w:w="292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5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5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17" w:hRule="exact"/>
        </w:trPr>
        <w:tc>
          <w:tcPr>
            <w:tcW w:w="1385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现工作单位及岗位</w:t>
            </w:r>
          </w:p>
        </w:tc>
        <w:tc>
          <w:tcPr>
            <w:tcW w:w="25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25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5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38" w:hRule="atLeast"/>
        </w:trPr>
        <w:tc>
          <w:tcPr>
            <w:tcW w:w="97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292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25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5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58" w:hRule="atLeast"/>
        </w:trPr>
        <w:tc>
          <w:tcPr>
            <w:tcW w:w="96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293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职称及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其他资格</w:t>
            </w:r>
          </w:p>
        </w:tc>
        <w:tc>
          <w:tcPr>
            <w:tcW w:w="13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档案关系所在地</w:t>
            </w:r>
          </w:p>
        </w:tc>
        <w:tc>
          <w:tcPr>
            <w:tcW w:w="2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00" w:hRule="exact"/>
        </w:trPr>
        <w:tc>
          <w:tcPr>
            <w:tcW w:w="96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证号</w:t>
            </w:r>
          </w:p>
        </w:tc>
        <w:tc>
          <w:tcPr>
            <w:tcW w:w="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00" w:hRule="exact"/>
        </w:trPr>
        <w:tc>
          <w:tcPr>
            <w:tcW w:w="96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通信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地址</w:t>
            </w:r>
          </w:p>
        </w:tc>
        <w:tc>
          <w:tcPr>
            <w:tcW w:w="505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编码</w:t>
            </w:r>
          </w:p>
        </w:tc>
        <w:tc>
          <w:tcPr>
            <w:tcW w:w="28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98" w:hRule="exact"/>
        </w:trPr>
        <w:tc>
          <w:tcPr>
            <w:tcW w:w="1669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手机号码</w:t>
            </w:r>
          </w:p>
        </w:tc>
        <w:tc>
          <w:tcPr>
            <w:tcW w:w="8185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00" w:hRule="exact"/>
        </w:trPr>
        <w:tc>
          <w:tcPr>
            <w:tcW w:w="97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应聘岗位名称</w:t>
            </w:r>
          </w:p>
        </w:tc>
        <w:tc>
          <w:tcPr>
            <w:tcW w:w="588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代码</w:t>
            </w:r>
          </w:p>
        </w:tc>
        <w:tc>
          <w:tcPr>
            <w:tcW w:w="21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37" w:hRule="exact"/>
        </w:trPr>
        <w:tc>
          <w:tcPr>
            <w:tcW w:w="5189" w:type="dxa"/>
            <w:gridSpan w:val="16"/>
            <w:tcBorders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政策性照顾或其他放宽情况</w:t>
            </w:r>
          </w:p>
        </w:tc>
        <w:tc>
          <w:tcPr>
            <w:tcW w:w="4665" w:type="dxa"/>
            <w:gridSpan w:val="17"/>
            <w:tcBorders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018" w:hRule="exact"/>
        </w:trPr>
        <w:tc>
          <w:tcPr>
            <w:tcW w:w="9854" w:type="dxa"/>
            <w:gridSpan w:val="33"/>
            <w:tcBorders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ind w:firstLine="413" w:firstLineChars="196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报名者承诺：以上信息真实，无隐瞒、虚假或重复报名等行为；所提供的应聘材料和证书（件）均为真实有效；不存在须回避的关系。如有虚假，本人愿承担一切责任。</w:t>
            </w:r>
          </w:p>
          <w:p>
            <w:pPr>
              <w:spacing w:line="240" w:lineRule="exact"/>
              <w:ind w:firstLine="413" w:firstLineChars="196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报名者（代报名者）签名：</w:t>
            </w:r>
            <w:r>
              <w:rPr>
                <w:rFonts w:hint="eastAsia" w:ascii="宋体" w:hAnsi="宋体"/>
              </w:rPr>
              <w:t xml:space="preserve">             </w:t>
            </w:r>
            <w:r>
              <w:rPr>
                <w:rFonts w:hint="eastAsia" w:ascii="宋体" w:hAnsi="宋体"/>
                <w:b/>
              </w:rPr>
              <w:t xml:space="preserve">    </w:t>
            </w:r>
          </w:p>
          <w:p>
            <w:pPr>
              <w:spacing w:line="240" w:lineRule="exact"/>
              <w:ind w:firstLine="3394" w:firstLineChars="161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 xml:space="preserve">                                        年   月    日</w:t>
            </w:r>
          </w:p>
        </w:tc>
      </w:tr>
    </w:tbl>
    <w:p>
      <w:pPr>
        <w:spacing w:line="500" w:lineRule="exact"/>
        <w:rPr>
          <w:rFonts w:hint="eastAsia" w:ascii="宋体" w:hAnsi="宋体"/>
          <w:b/>
          <w:sz w:val="32"/>
          <w:szCs w:val="32"/>
        </w:rPr>
      </w:pPr>
    </w:p>
    <w:p>
      <w:pPr>
        <w:spacing w:line="500" w:lineRule="exact"/>
        <w:rPr>
          <w:rFonts w:hint="eastAsia" w:ascii="宋体" w:hAnsi="宋体"/>
          <w:b/>
          <w:sz w:val="32"/>
          <w:szCs w:val="32"/>
        </w:rPr>
      </w:pPr>
    </w:p>
    <w:p>
      <w:pPr>
        <w:spacing w:line="500" w:lineRule="exact"/>
        <w:jc w:val="center"/>
        <w:rPr>
          <w:rFonts w:hint="eastAsia" w:ascii="宋体" w:hAnsi="宋体"/>
          <w:sz w:val="28"/>
        </w:rPr>
      </w:pPr>
      <w:r>
        <w:rPr>
          <w:rFonts w:hint="eastAsia" w:ascii="宋体" w:hAnsi="宋体"/>
          <w:b/>
          <w:sz w:val="32"/>
          <w:szCs w:val="32"/>
        </w:rPr>
        <w:t>资 格 审 查 记 录</w:t>
      </w:r>
    </w:p>
    <w:tbl>
      <w:tblPr>
        <w:tblStyle w:val="6"/>
        <w:tblW w:w="99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6"/>
        <w:gridCol w:w="1960"/>
        <w:gridCol w:w="1842"/>
        <w:gridCol w:w="2052"/>
        <w:gridCol w:w="2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cantSplit/>
          <w:trHeight w:val="356" w:hRule="atLeast"/>
        </w:trPr>
        <w:tc>
          <w:tcPr>
            <w:tcW w:w="1976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资格审查项目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（合格的打√）</w:t>
            </w:r>
          </w:p>
        </w:tc>
        <w:tc>
          <w:tcPr>
            <w:tcW w:w="196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年龄条件</w:t>
            </w:r>
          </w:p>
        </w:tc>
        <w:tc>
          <w:tcPr>
            <w:tcW w:w="184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w w:val="90"/>
              </w:rPr>
            </w:pPr>
            <w:r>
              <w:rPr>
                <w:rFonts w:hint="eastAsia" w:ascii="宋体" w:hAnsi="宋体"/>
                <w:b/>
              </w:rPr>
              <w:t>学历要求</w:t>
            </w:r>
          </w:p>
        </w:tc>
        <w:tc>
          <w:tcPr>
            <w:tcW w:w="205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专业要求</w:t>
            </w:r>
          </w:p>
        </w:tc>
        <w:tc>
          <w:tcPr>
            <w:tcW w:w="208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pacing w:val="-18"/>
                <w:szCs w:val="21"/>
              </w:rPr>
            </w:pPr>
            <w:r>
              <w:rPr>
                <w:rFonts w:hint="eastAsia" w:ascii="宋体" w:hAnsi="宋体"/>
                <w:b/>
              </w:rPr>
              <w:t>其他资格条件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cantSplit/>
          <w:trHeight w:val="313" w:hRule="atLeast"/>
        </w:trPr>
        <w:tc>
          <w:tcPr>
            <w:tcW w:w="197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</w:rPr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</w:rPr>
            </w:pPr>
          </w:p>
        </w:tc>
        <w:tc>
          <w:tcPr>
            <w:tcW w:w="2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</w:rPr>
            </w:pPr>
          </w:p>
        </w:tc>
        <w:tc>
          <w:tcPr>
            <w:tcW w:w="20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cantSplit/>
          <w:trHeight w:val="450" w:hRule="atLeast"/>
        </w:trPr>
        <w:tc>
          <w:tcPr>
            <w:tcW w:w="197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验证人员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审核意见</w:t>
            </w:r>
          </w:p>
        </w:tc>
        <w:tc>
          <w:tcPr>
            <w:tcW w:w="79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 xml:space="preserve">         </w:t>
            </w:r>
          </w:p>
          <w:p>
            <w:pPr>
              <w:spacing w:line="320" w:lineRule="exact"/>
              <w:ind w:firstLine="211" w:firstLineChars="100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 xml:space="preserve">验证意见：                 签名：                   </w:t>
            </w:r>
            <w:r>
              <w:rPr>
                <w:rFonts w:hint="eastAsia" w:ascii="宋体" w:hAnsi="宋体"/>
                <w:b/>
                <w:bCs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cantSplit/>
          <w:trHeight w:val="1340" w:hRule="atLeast"/>
        </w:trPr>
        <w:tc>
          <w:tcPr>
            <w:tcW w:w="1976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报名者另需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说明的事项</w:t>
            </w:r>
          </w:p>
        </w:tc>
        <w:tc>
          <w:tcPr>
            <w:tcW w:w="79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ind w:firstLine="2922" w:firstLineChars="1386"/>
              <w:rPr>
                <w:rFonts w:hint="eastAsia" w:ascii="宋体" w:hAnsi="宋体"/>
                <w:b/>
              </w:rPr>
            </w:pPr>
          </w:p>
          <w:p>
            <w:pPr>
              <w:spacing w:line="320" w:lineRule="exact"/>
              <w:ind w:firstLine="2922" w:firstLineChars="1386"/>
              <w:rPr>
                <w:rFonts w:hint="eastAsia" w:ascii="宋体" w:hAnsi="宋体"/>
                <w:b/>
              </w:rPr>
            </w:pPr>
          </w:p>
          <w:p>
            <w:pPr>
              <w:spacing w:line="320" w:lineRule="exact"/>
              <w:ind w:firstLine="2922" w:firstLineChars="1386"/>
              <w:rPr>
                <w:rFonts w:hint="eastAsia" w:ascii="宋体" w:hAnsi="宋体"/>
                <w:b/>
              </w:rPr>
            </w:pPr>
          </w:p>
          <w:p>
            <w:pPr>
              <w:spacing w:line="320" w:lineRule="exact"/>
              <w:ind w:firstLine="2922" w:firstLineChars="1386"/>
              <w:rPr>
                <w:rFonts w:hint="eastAsia" w:ascii="宋体" w:hAnsi="宋体"/>
                <w:b/>
              </w:rPr>
            </w:pPr>
          </w:p>
          <w:p>
            <w:pPr>
              <w:spacing w:line="320" w:lineRule="exact"/>
              <w:ind w:firstLine="2922" w:firstLineChars="1386"/>
              <w:rPr>
                <w:rFonts w:hint="eastAsia" w:ascii="宋体" w:hAnsi="宋体"/>
                <w:b/>
              </w:rPr>
            </w:pPr>
          </w:p>
          <w:p>
            <w:pPr>
              <w:spacing w:line="320" w:lineRule="exact"/>
              <w:ind w:firstLine="2922" w:firstLineChars="1386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</w:rPr>
              <w:t xml:space="preserve">报名者签名：              </w:t>
            </w:r>
            <w:r>
              <w:rPr>
                <w:rFonts w:hint="eastAsia" w:ascii="宋体" w:hAnsi="宋体"/>
                <w:b/>
                <w:bCs/>
              </w:rPr>
              <w:t>年  月   日</w:t>
            </w:r>
          </w:p>
          <w:p>
            <w:pPr>
              <w:spacing w:line="320" w:lineRule="exact"/>
              <w:ind w:firstLine="207" w:firstLineChars="98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 xml:space="preserve">                      苏州市中医医院审核意见：</w:t>
            </w:r>
          </w:p>
          <w:p>
            <w:pPr>
              <w:spacing w:line="320" w:lineRule="exact"/>
              <w:ind w:firstLine="2977" w:firstLineChars="1412"/>
              <w:rPr>
                <w:rFonts w:hint="eastAsia" w:ascii="宋体" w:hAnsi="宋体"/>
                <w:b/>
              </w:rPr>
            </w:pPr>
          </w:p>
        </w:tc>
      </w:tr>
    </w:tbl>
    <w:p>
      <w:pPr>
        <w:rPr>
          <w:rFonts w:hint="eastAsia" w:ascii="宋体" w:hAnsi="宋体"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851" w:right="1134" w:bottom="85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  <w:lang/>
      </w:rPr>
      <w:t>1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3MzgyN2E1NThmMzFjNTQyMDk0OWViMzM2NmZjZjUifQ=="/>
  </w:docVars>
  <w:rsids>
    <w:rsidRoot w:val="43412A87"/>
    <w:rsid w:val="00005924"/>
    <w:rsid w:val="000076F1"/>
    <w:rsid w:val="00010954"/>
    <w:rsid w:val="00010AED"/>
    <w:rsid w:val="000170C7"/>
    <w:rsid w:val="00017DF1"/>
    <w:rsid w:val="000225B0"/>
    <w:rsid w:val="000227F0"/>
    <w:rsid w:val="00023134"/>
    <w:rsid w:val="00025F3E"/>
    <w:rsid w:val="000269A6"/>
    <w:rsid w:val="00027401"/>
    <w:rsid w:val="000279B0"/>
    <w:rsid w:val="00031BE8"/>
    <w:rsid w:val="000325D1"/>
    <w:rsid w:val="00036815"/>
    <w:rsid w:val="0003793F"/>
    <w:rsid w:val="000411DE"/>
    <w:rsid w:val="000426EB"/>
    <w:rsid w:val="00044C9D"/>
    <w:rsid w:val="00045309"/>
    <w:rsid w:val="0004638B"/>
    <w:rsid w:val="00047EF7"/>
    <w:rsid w:val="0005598A"/>
    <w:rsid w:val="00055AC1"/>
    <w:rsid w:val="00060D36"/>
    <w:rsid w:val="0006359F"/>
    <w:rsid w:val="00071FD0"/>
    <w:rsid w:val="000723EC"/>
    <w:rsid w:val="0008276B"/>
    <w:rsid w:val="00085223"/>
    <w:rsid w:val="000A61E7"/>
    <w:rsid w:val="000A7B8D"/>
    <w:rsid w:val="000B1152"/>
    <w:rsid w:val="000B39E1"/>
    <w:rsid w:val="000B54B0"/>
    <w:rsid w:val="000C01D2"/>
    <w:rsid w:val="000C3CB8"/>
    <w:rsid w:val="000C614F"/>
    <w:rsid w:val="000C6985"/>
    <w:rsid w:val="000C7881"/>
    <w:rsid w:val="000C7A2F"/>
    <w:rsid w:val="000D47D1"/>
    <w:rsid w:val="000D4CE0"/>
    <w:rsid w:val="000E2E55"/>
    <w:rsid w:val="000E4825"/>
    <w:rsid w:val="000E583E"/>
    <w:rsid w:val="000F45CC"/>
    <w:rsid w:val="0010395F"/>
    <w:rsid w:val="001062CD"/>
    <w:rsid w:val="001063B0"/>
    <w:rsid w:val="00111159"/>
    <w:rsid w:val="00111A7D"/>
    <w:rsid w:val="00114034"/>
    <w:rsid w:val="00115D9A"/>
    <w:rsid w:val="001217B0"/>
    <w:rsid w:val="00122988"/>
    <w:rsid w:val="001251F2"/>
    <w:rsid w:val="00127963"/>
    <w:rsid w:val="00127D0E"/>
    <w:rsid w:val="0013500E"/>
    <w:rsid w:val="001353E9"/>
    <w:rsid w:val="001365AA"/>
    <w:rsid w:val="00141026"/>
    <w:rsid w:val="00142A2A"/>
    <w:rsid w:val="00150D3F"/>
    <w:rsid w:val="0015102F"/>
    <w:rsid w:val="00152B4D"/>
    <w:rsid w:val="00152E0C"/>
    <w:rsid w:val="00160B7F"/>
    <w:rsid w:val="00161441"/>
    <w:rsid w:val="00162FC8"/>
    <w:rsid w:val="001630DC"/>
    <w:rsid w:val="00165262"/>
    <w:rsid w:val="00165B35"/>
    <w:rsid w:val="00171080"/>
    <w:rsid w:val="001717E5"/>
    <w:rsid w:val="00171805"/>
    <w:rsid w:val="00177E48"/>
    <w:rsid w:val="00182861"/>
    <w:rsid w:val="00182A23"/>
    <w:rsid w:val="00182E70"/>
    <w:rsid w:val="001865E2"/>
    <w:rsid w:val="00187626"/>
    <w:rsid w:val="00192256"/>
    <w:rsid w:val="00195E16"/>
    <w:rsid w:val="001A2B9B"/>
    <w:rsid w:val="001B0619"/>
    <w:rsid w:val="001B1A77"/>
    <w:rsid w:val="001B2BD0"/>
    <w:rsid w:val="001B3BCC"/>
    <w:rsid w:val="001C2BC7"/>
    <w:rsid w:val="001C3248"/>
    <w:rsid w:val="001D075A"/>
    <w:rsid w:val="001D5655"/>
    <w:rsid w:val="001D6DE5"/>
    <w:rsid w:val="001D79F3"/>
    <w:rsid w:val="001E1C77"/>
    <w:rsid w:val="001E5B35"/>
    <w:rsid w:val="001E5FA6"/>
    <w:rsid w:val="001F1E77"/>
    <w:rsid w:val="001F2C1C"/>
    <w:rsid w:val="001F69DC"/>
    <w:rsid w:val="002052CB"/>
    <w:rsid w:val="00210024"/>
    <w:rsid w:val="00221D5E"/>
    <w:rsid w:val="002273C8"/>
    <w:rsid w:val="002340ED"/>
    <w:rsid w:val="00246695"/>
    <w:rsid w:val="00255C47"/>
    <w:rsid w:val="00260550"/>
    <w:rsid w:val="00260839"/>
    <w:rsid w:val="00264C86"/>
    <w:rsid w:val="0026633E"/>
    <w:rsid w:val="002667B3"/>
    <w:rsid w:val="00270281"/>
    <w:rsid w:val="00276C7E"/>
    <w:rsid w:val="00276FF7"/>
    <w:rsid w:val="00283C1C"/>
    <w:rsid w:val="00286336"/>
    <w:rsid w:val="00295B6A"/>
    <w:rsid w:val="002A2C19"/>
    <w:rsid w:val="002A5239"/>
    <w:rsid w:val="002B5A42"/>
    <w:rsid w:val="002C11E1"/>
    <w:rsid w:val="002C1273"/>
    <w:rsid w:val="002C3A10"/>
    <w:rsid w:val="002D7108"/>
    <w:rsid w:val="002D769D"/>
    <w:rsid w:val="002E2804"/>
    <w:rsid w:val="002E7160"/>
    <w:rsid w:val="003021EE"/>
    <w:rsid w:val="00302A15"/>
    <w:rsid w:val="00305A21"/>
    <w:rsid w:val="0030664A"/>
    <w:rsid w:val="003071FB"/>
    <w:rsid w:val="0031718D"/>
    <w:rsid w:val="0032768D"/>
    <w:rsid w:val="003310C1"/>
    <w:rsid w:val="00332307"/>
    <w:rsid w:val="00336B07"/>
    <w:rsid w:val="0034129A"/>
    <w:rsid w:val="00342601"/>
    <w:rsid w:val="00344C5E"/>
    <w:rsid w:val="00352DF8"/>
    <w:rsid w:val="00353AFD"/>
    <w:rsid w:val="00354DFB"/>
    <w:rsid w:val="00356826"/>
    <w:rsid w:val="00357DB9"/>
    <w:rsid w:val="00367220"/>
    <w:rsid w:val="003712A2"/>
    <w:rsid w:val="00371350"/>
    <w:rsid w:val="00371E1D"/>
    <w:rsid w:val="0038044F"/>
    <w:rsid w:val="003807B1"/>
    <w:rsid w:val="00382B67"/>
    <w:rsid w:val="00385F3C"/>
    <w:rsid w:val="00390A3B"/>
    <w:rsid w:val="003922D0"/>
    <w:rsid w:val="003A1582"/>
    <w:rsid w:val="003A4EC3"/>
    <w:rsid w:val="003A77DC"/>
    <w:rsid w:val="003B23C3"/>
    <w:rsid w:val="003B5266"/>
    <w:rsid w:val="003B7C3D"/>
    <w:rsid w:val="003C0ECE"/>
    <w:rsid w:val="003C31C5"/>
    <w:rsid w:val="003C35FA"/>
    <w:rsid w:val="003C6F76"/>
    <w:rsid w:val="003D19B5"/>
    <w:rsid w:val="003D7799"/>
    <w:rsid w:val="003E245D"/>
    <w:rsid w:val="003E26E8"/>
    <w:rsid w:val="003E3103"/>
    <w:rsid w:val="003E3C58"/>
    <w:rsid w:val="003E64A4"/>
    <w:rsid w:val="003F41D7"/>
    <w:rsid w:val="00402A70"/>
    <w:rsid w:val="0040630F"/>
    <w:rsid w:val="00407588"/>
    <w:rsid w:val="00407A8C"/>
    <w:rsid w:val="00411D49"/>
    <w:rsid w:val="0041704C"/>
    <w:rsid w:val="00432A27"/>
    <w:rsid w:val="00437879"/>
    <w:rsid w:val="004619C9"/>
    <w:rsid w:val="00464001"/>
    <w:rsid w:val="00465E5D"/>
    <w:rsid w:val="00475143"/>
    <w:rsid w:val="00477AFF"/>
    <w:rsid w:val="004809E0"/>
    <w:rsid w:val="00486A1A"/>
    <w:rsid w:val="00487182"/>
    <w:rsid w:val="004909FB"/>
    <w:rsid w:val="004A57E2"/>
    <w:rsid w:val="004A65E0"/>
    <w:rsid w:val="004A76DF"/>
    <w:rsid w:val="004A784C"/>
    <w:rsid w:val="004B1157"/>
    <w:rsid w:val="004B2A47"/>
    <w:rsid w:val="004B4103"/>
    <w:rsid w:val="004B4842"/>
    <w:rsid w:val="004B5BFD"/>
    <w:rsid w:val="004C02B6"/>
    <w:rsid w:val="004C4A0B"/>
    <w:rsid w:val="004C7240"/>
    <w:rsid w:val="004D13B6"/>
    <w:rsid w:val="004E00CF"/>
    <w:rsid w:val="004E0B56"/>
    <w:rsid w:val="004E2239"/>
    <w:rsid w:val="004E321F"/>
    <w:rsid w:val="004F02C3"/>
    <w:rsid w:val="004F1304"/>
    <w:rsid w:val="004F253F"/>
    <w:rsid w:val="004F268F"/>
    <w:rsid w:val="004F4D51"/>
    <w:rsid w:val="00501382"/>
    <w:rsid w:val="0050308C"/>
    <w:rsid w:val="005047F4"/>
    <w:rsid w:val="005169BF"/>
    <w:rsid w:val="00516FFF"/>
    <w:rsid w:val="0053130D"/>
    <w:rsid w:val="00532A64"/>
    <w:rsid w:val="00542868"/>
    <w:rsid w:val="005556BC"/>
    <w:rsid w:val="0056209D"/>
    <w:rsid w:val="00565961"/>
    <w:rsid w:val="00566C3B"/>
    <w:rsid w:val="00572E27"/>
    <w:rsid w:val="005730DD"/>
    <w:rsid w:val="00582582"/>
    <w:rsid w:val="0059042A"/>
    <w:rsid w:val="005913E3"/>
    <w:rsid w:val="00595208"/>
    <w:rsid w:val="00595B72"/>
    <w:rsid w:val="005A02C8"/>
    <w:rsid w:val="005A0461"/>
    <w:rsid w:val="005A3B47"/>
    <w:rsid w:val="005A502A"/>
    <w:rsid w:val="005B1E4E"/>
    <w:rsid w:val="005B2197"/>
    <w:rsid w:val="005B4A97"/>
    <w:rsid w:val="005C305B"/>
    <w:rsid w:val="005C35B5"/>
    <w:rsid w:val="005C40DD"/>
    <w:rsid w:val="005D6225"/>
    <w:rsid w:val="005E1B6E"/>
    <w:rsid w:val="005F071F"/>
    <w:rsid w:val="005F590A"/>
    <w:rsid w:val="0061013E"/>
    <w:rsid w:val="006109FF"/>
    <w:rsid w:val="006123A9"/>
    <w:rsid w:val="00612B00"/>
    <w:rsid w:val="00614B06"/>
    <w:rsid w:val="00615FE4"/>
    <w:rsid w:val="00620F49"/>
    <w:rsid w:val="00622A8C"/>
    <w:rsid w:val="006439AD"/>
    <w:rsid w:val="0064444A"/>
    <w:rsid w:val="00646410"/>
    <w:rsid w:val="00655A67"/>
    <w:rsid w:val="00660870"/>
    <w:rsid w:val="006631CD"/>
    <w:rsid w:val="00663A8A"/>
    <w:rsid w:val="0066435E"/>
    <w:rsid w:val="006734C3"/>
    <w:rsid w:val="006737A4"/>
    <w:rsid w:val="006754F5"/>
    <w:rsid w:val="00683056"/>
    <w:rsid w:val="0069147A"/>
    <w:rsid w:val="006944FF"/>
    <w:rsid w:val="00694A39"/>
    <w:rsid w:val="00696A28"/>
    <w:rsid w:val="00697000"/>
    <w:rsid w:val="006A09A9"/>
    <w:rsid w:val="006A104F"/>
    <w:rsid w:val="006A4864"/>
    <w:rsid w:val="006B3DF5"/>
    <w:rsid w:val="006B4668"/>
    <w:rsid w:val="006D0CD6"/>
    <w:rsid w:val="006D1DC4"/>
    <w:rsid w:val="006D28F8"/>
    <w:rsid w:val="006D449A"/>
    <w:rsid w:val="006D5FE8"/>
    <w:rsid w:val="006D7C87"/>
    <w:rsid w:val="006E7A42"/>
    <w:rsid w:val="006F1C83"/>
    <w:rsid w:val="006F463F"/>
    <w:rsid w:val="006F5BDE"/>
    <w:rsid w:val="00700C70"/>
    <w:rsid w:val="00704B66"/>
    <w:rsid w:val="00705959"/>
    <w:rsid w:val="0071290A"/>
    <w:rsid w:val="00714D22"/>
    <w:rsid w:val="0071572E"/>
    <w:rsid w:val="00716BD9"/>
    <w:rsid w:val="00721C6B"/>
    <w:rsid w:val="00747A4B"/>
    <w:rsid w:val="007505E7"/>
    <w:rsid w:val="0075258F"/>
    <w:rsid w:val="00752EC7"/>
    <w:rsid w:val="00760030"/>
    <w:rsid w:val="00771967"/>
    <w:rsid w:val="00776139"/>
    <w:rsid w:val="00776D64"/>
    <w:rsid w:val="00777274"/>
    <w:rsid w:val="00782DB2"/>
    <w:rsid w:val="00790181"/>
    <w:rsid w:val="00795465"/>
    <w:rsid w:val="00795D9E"/>
    <w:rsid w:val="007A0D35"/>
    <w:rsid w:val="007B444A"/>
    <w:rsid w:val="007B5B38"/>
    <w:rsid w:val="007B6EFE"/>
    <w:rsid w:val="007C4FBC"/>
    <w:rsid w:val="007C71AE"/>
    <w:rsid w:val="007D0BFC"/>
    <w:rsid w:val="007D12FB"/>
    <w:rsid w:val="007D289F"/>
    <w:rsid w:val="007D4635"/>
    <w:rsid w:val="007D5994"/>
    <w:rsid w:val="007D5D95"/>
    <w:rsid w:val="007D6787"/>
    <w:rsid w:val="007E4499"/>
    <w:rsid w:val="007E67D0"/>
    <w:rsid w:val="00805325"/>
    <w:rsid w:val="00806E78"/>
    <w:rsid w:val="00807A3F"/>
    <w:rsid w:val="00814A98"/>
    <w:rsid w:val="00815C1E"/>
    <w:rsid w:val="008215B8"/>
    <w:rsid w:val="00831887"/>
    <w:rsid w:val="0083256C"/>
    <w:rsid w:val="00841CFD"/>
    <w:rsid w:val="008462A8"/>
    <w:rsid w:val="008509B3"/>
    <w:rsid w:val="0085121B"/>
    <w:rsid w:val="008513AE"/>
    <w:rsid w:val="008519C2"/>
    <w:rsid w:val="00853D76"/>
    <w:rsid w:val="008571A7"/>
    <w:rsid w:val="00861C68"/>
    <w:rsid w:val="00862675"/>
    <w:rsid w:val="00863855"/>
    <w:rsid w:val="00865D21"/>
    <w:rsid w:val="00872617"/>
    <w:rsid w:val="008831EA"/>
    <w:rsid w:val="008901FF"/>
    <w:rsid w:val="008A36C6"/>
    <w:rsid w:val="008A60A0"/>
    <w:rsid w:val="008B0D6B"/>
    <w:rsid w:val="008B0E67"/>
    <w:rsid w:val="008C515A"/>
    <w:rsid w:val="008C66CD"/>
    <w:rsid w:val="008E4B4D"/>
    <w:rsid w:val="008F141C"/>
    <w:rsid w:val="008F3985"/>
    <w:rsid w:val="00900AAE"/>
    <w:rsid w:val="00901AA9"/>
    <w:rsid w:val="009037BE"/>
    <w:rsid w:val="0091109E"/>
    <w:rsid w:val="00926220"/>
    <w:rsid w:val="009311A0"/>
    <w:rsid w:val="009431A0"/>
    <w:rsid w:val="00944567"/>
    <w:rsid w:val="0095064D"/>
    <w:rsid w:val="009544E7"/>
    <w:rsid w:val="00954B4A"/>
    <w:rsid w:val="0095674A"/>
    <w:rsid w:val="009646A4"/>
    <w:rsid w:val="00965AA2"/>
    <w:rsid w:val="00974E44"/>
    <w:rsid w:val="009775B7"/>
    <w:rsid w:val="00977CF3"/>
    <w:rsid w:val="00990C60"/>
    <w:rsid w:val="00992F83"/>
    <w:rsid w:val="00992FFF"/>
    <w:rsid w:val="00995A6F"/>
    <w:rsid w:val="00996187"/>
    <w:rsid w:val="009A41C4"/>
    <w:rsid w:val="009A7D65"/>
    <w:rsid w:val="009B2560"/>
    <w:rsid w:val="009B4339"/>
    <w:rsid w:val="009C221C"/>
    <w:rsid w:val="009C3057"/>
    <w:rsid w:val="009C5F03"/>
    <w:rsid w:val="009C6A90"/>
    <w:rsid w:val="009D23B2"/>
    <w:rsid w:val="009D3DDD"/>
    <w:rsid w:val="009E016F"/>
    <w:rsid w:val="009E42CF"/>
    <w:rsid w:val="009E4465"/>
    <w:rsid w:val="009E6703"/>
    <w:rsid w:val="009F1838"/>
    <w:rsid w:val="009F1A29"/>
    <w:rsid w:val="009F2AA3"/>
    <w:rsid w:val="00A02AA3"/>
    <w:rsid w:val="00A038F5"/>
    <w:rsid w:val="00A11874"/>
    <w:rsid w:val="00A161EA"/>
    <w:rsid w:val="00A21468"/>
    <w:rsid w:val="00A216E7"/>
    <w:rsid w:val="00A258E8"/>
    <w:rsid w:val="00A25A35"/>
    <w:rsid w:val="00A318CD"/>
    <w:rsid w:val="00A33F3C"/>
    <w:rsid w:val="00A37A41"/>
    <w:rsid w:val="00A5006E"/>
    <w:rsid w:val="00A53586"/>
    <w:rsid w:val="00A575E8"/>
    <w:rsid w:val="00A57BBF"/>
    <w:rsid w:val="00A65453"/>
    <w:rsid w:val="00A65CA6"/>
    <w:rsid w:val="00A730A7"/>
    <w:rsid w:val="00A801CE"/>
    <w:rsid w:val="00A84C26"/>
    <w:rsid w:val="00A85BF4"/>
    <w:rsid w:val="00A85C1F"/>
    <w:rsid w:val="00AA09D3"/>
    <w:rsid w:val="00AA17DD"/>
    <w:rsid w:val="00AA419C"/>
    <w:rsid w:val="00AA73A1"/>
    <w:rsid w:val="00AA7DDF"/>
    <w:rsid w:val="00AB3CE7"/>
    <w:rsid w:val="00AB63A2"/>
    <w:rsid w:val="00AB6487"/>
    <w:rsid w:val="00AC1491"/>
    <w:rsid w:val="00AC1AE7"/>
    <w:rsid w:val="00AC3B3F"/>
    <w:rsid w:val="00AC5607"/>
    <w:rsid w:val="00AC6C91"/>
    <w:rsid w:val="00AD0D75"/>
    <w:rsid w:val="00AD0EE3"/>
    <w:rsid w:val="00AD2770"/>
    <w:rsid w:val="00AD39AC"/>
    <w:rsid w:val="00AD523F"/>
    <w:rsid w:val="00AD709B"/>
    <w:rsid w:val="00AE0F6D"/>
    <w:rsid w:val="00AE1D18"/>
    <w:rsid w:val="00AE7927"/>
    <w:rsid w:val="00AF009A"/>
    <w:rsid w:val="00B004B6"/>
    <w:rsid w:val="00B0070D"/>
    <w:rsid w:val="00B05DE7"/>
    <w:rsid w:val="00B0697E"/>
    <w:rsid w:val="00B136DF"/>
    <w:rsid w:val="00B1519A"/>
    <w:rsid w:val="00B2000A"/>
    <w:rsid w:val="00B3072C"/>
    <w:rsid w:val="00B327D4"/>
    <w:rsid w:val="00B34C75"/>
    <w:rsid w:val="00B35E48"/>
    <w:rsid w:val="00B36235"/>
    <w:rsid w:val="00B36D0A"/>
    <w:rsid w:val="00B4260D"/>
    <w:rsid w:val="00B45690"/>
    <w:rsid w:val="00B53C53"/>
    <w:rsid w:val="00B57C1E"/>
    <w:rsid w:val="00B642A6"/>
    <w:rsid w:val="00B73650"/>
    <w:rsid w:val="00B7410C"/>
    <w:rsid w:val="00B752A1"/>
    <w:rsid w:val="00B765BE"/>
    <w:rsid w:val="00B76B59"/>
    <w:rsid w:val="00B81F39"/>
    <w:rsid w:val="00B83287"/>
    <w:rsid w:val="00B83829"/>
    <w:rsid w:val="00B83D52"/>
    <w:rsid w:val="00B8508C"/>
    <w:rsid w:val="00B853F8"/>
    <w:rsid w:val="00B854D4"/>
    <w:rsid w:val="00B85BED"/>
    <w:rsid w:val="00B86160"/>
    <w:rsid w:val="00B874A2"/>
    <w:rsid w:val="00B90174"/>
    <w:rsid w:val="00B905FA"/>
    <w:rsid w:val="00B91C71"/>
    <w:rsid w:val="00B95BC2"/>
    <w:rsid w:val="00BA23CB"/>
    <w:rsid w:val="00BA2FFC"/>
    <w:rsid w:val="00BA4440"/>
    <w:rsid w:val="00BB148A"/>
    <w:rsid w:val="00BB4908"/>
    <w:rsid w:val="00BC2185"/>
    <w:rsid w:val="00BC2FA6"/>
    <w:rsid w:val="00BC3859"/>
    <w:rsid w:val="00BC7532"/>
    <w:rsid w:val="00BD3887"/>
    <w:rsid w:val="00BD4ED4"/>
    <w:rsid w:val="00BD7B7A"/>
    <w:rsid w:val="00BE677F"/>
    <w:rsid w:val="00BF1AED"/>
    <w:rsid w:val="00BF26CE"/>
    <w:rsid w:val="00BF30CA"/>
    <w:rsid w:val="00BF5496"/>
    <w:rsid w:val="00C00A5C"/>
    <w:rsid w:val="00C03884"/>
    <w:rsid w:val="00C06DB9"/>
    <w:rsid w:val="00C07753"/>
    <w:rsid w:val="00C113C3"/>
    <w:rsid w:val="00C12425"/>
    <w:rsid w:val="00C1466F"/>
    <w:rsid w:val="00C210F6"/>
    <w:rsid w:val="00C21D2D"/>
    <w:rsid w:val="00C30E3E"/>
    <w:rsid w:val="00C32E6A"/>
    <w:rsid w:val="00C33EFA"/>
    <w:rsid w:val="00C424DB"/>
    <w:rsid w:val="00C43717"/>
    <w:rsid w:val="00C47CF0"/>
    <w:rsid w:val="00C53BDA"/>
    <w:rsid w:val="00C720CB"/>
    <w:rsid w:val="00C728A7"/>
    <w:rsid w:val="00C8058C"/>
    <w:rsid w:val="00C85DD3"/>
    <w:rsid w:val="00C91D8C"/>
    <w:rsid w:val="00C932A7"/>
    <w:rsid w:val="00C935B9"/>
    <w:rsid w:val="00C96E0F"/>
    <w:rsid w:val="00C96F46"/>
    <w:rsid w:val="00CA4FF4"/>
    <w:rsid w:val="00CA574B"/>
    <w:rsid w:val="00CB0663"/>
    <w:rsid w:val="00CB26C5"/>
    <w:rsid w:val="00CB3260"/>
    <w:rsid w:val="00CB4D93"/>
    <w:rsid w:val="00CC2E95"/>
    <w:rsid w:val="00CC6309"/>
    <w:rsid w:val="00CD322E"/>
    <w:rsid w:val="00CD5348"/>
    <w:rsid w:val="00CD6A4F"/>
    <w:rsid w:val="00CE3E93"/>
    <w:rsid w:val="00CE44DB"/>
    <w:rsid w:val="00CF1069"/>
    <w:rsid w:val="00CF2DB9"/>
    <w:rsid w:val="00CF669E"/>
    <w:rsid w:val="00D015A3"/>
    <w:rsid w:val="00D0718A"/>
    <w:rsid w:val="00D10453"/>
    <w:rsid w:val="00D25FAA"/>
    <w:rsid w:val="00D374B4"/>
    <w:rsid w:val="00D4279B"/>
    <w:rsid w:val="00D47EDA"/>
    <w:rsid w:val="00D5181A"/>
    <w:rsid w:val="00D6381A"/>
    <w:rsid w:val="00D641E3"/>
    <w:rsid w:val="00D672C4"/>
    <w:rsid w:val="00D70AF0"/>
    <w:rsid w:val="00D71872"/>
    <w:rsid w:val="00D7516F"/>
    <w:rsid w:val="00D758EE"/>
    <w:rsid w:val="00D777CC"/>
    <w:rsid w:val="00D86E33"/>
    <w:rsid w:val="00D872EC"/>
    <w:rsid w:val="00D962C7"/>
    <w:rsid w:val="00DA0729"/>
    <w:rsid w:val="00DA5EFD"/>
    <w:rsid w:val="00DB3BE5"/>
    <w:rsid w:val="00DB6530"/>
    <w:rsid w:val="00DB69D4"/>
    <w:rsid w:val="00DB7DCA"/>
    <w:rsid w:val="00DC45A5"/>
    <w:rsid w:val="00DD7122"/>
    <w:rsid w:val="00DE16A9"/>
    <w:rsid w:val="00E039A5"/>
    <w:rsid w:val="00E0517F"/>
    <w:rsid w:val="00E066A1"/>
    <w:rsid w:val="00E075E9"/>
    <w:rsid w:val="00E126BF"/>
    <w:rsid w:val="00E1311C"/>
    <w:rsid w:val="00E17578"/>
    <w:rsid w:val="00E33D30"/>
    <w:rsid w:val="00E36449"/>
    <w:rsid w:val="00E40834"/>
    <w:rsid w:val="00E40A84"/>
    <w:rsid w:val="00E4192B"/>
    <w:rsid w:val="00E42C05"/>
    <w:rsid w:val="00E46232"/>
    <w:rsid w:val="00E475D0"/>
    <w:rsid w:val="00E52EE8"/>
    <w:rsid w:val="00E57EE4"/>
    <w:rsid w:val="00E60930"/>
    <w:rsid w:val="00E611FB"/>
    <w:rsid w:val="00E67A0D"/>
    <w:rsid w:val="00E73566"/>
    <w:rsid w:val="00E73C27"/>
    <w:rsid w:val="00E77249"/>
    <w:rsid w:val="00E80C2B"/>
    <w:rsid w:val="00E84903"/>
    <w:rsid w:val="00E90523"/>
    <w:rsid w:val="00E906C2"/>
    <w:rsid w:val="00E91D1D"/>
    <w:rsid w:val="00E962CC"/>
    <w:rsid w:val="00EA22B3"/>
    <w:rsid w:val="00EA37C6"/>
    <w:rsid w:val="00EA6E4F"/>
    <w:rsid w:val="00EA7F52"/>
    <w:rsid w:val="00EA7F7C"/>
    <w:rsid w:val="00EB08BB"/>
    <w:rsid w:val="00EB55D1"/>
    <w:rsid w:val="00EB7C8A"/>
    <w:rsid w:val="00EC0F2C"/>
    <w:rsid w:val="00EC206E"/>
    <w:rsid w:val="00EC5B0B"/>
    <w:rsid w:val="00EC64FE"/>
    <w:rsid w:val="00ED2AB4"/>
    <w:rsid w:val="00EE5219"/>
    <w:rsid w:val="00EE54D2"/>
    <w:rsid w:val="00EE5FE9"/>
    <w:rsid w:val="00EE7265"/>
    <w:rsid w:val="00EF0386"/>
    <w:rsid w:val="00EF2722"/>
    <w:rsid w:val="00EF2CCC"/>
    <w:rsid w:val="00F02882"/>
    <w:rsid w:val="00F07EA3"/>
    <w:rsid w:val="00F116B0"/>
    <w:rsid w:val="00F12772"/>
    <w:rsid w:val="00F137ED"/>
    <w:rsid w:val="00F178BD"/>
    <w:rsid w:val="00F201DE"/>
    <w:rsid w:val="00F27138"/>
    <w:rsid w:val="00F3480C"/>
    <w:rsid w:val="00F443B2"/>
    <w:rsid w:val="00F46995"/>
    <w:rsid w:val="00F51035"/>
    <w:rsid w:val="00F547B5"/>
    <w:rsid w:val="00F547CA"/>
    <w:rsid w:val="00F612A9"/>
    <w:rsid w:val="00F64D6F"/>
    <w:rsid w:val="00F656EB"/>
    <w:rsid w:val="00F70BD2"/>
    <w:rsid w:val="00F920EB"/>
    <w:rsid w:val="00F945F3"/>
    <w:rsid w:val="00F96464"/>
    <w:rsid w:val="00F96B87"/>
    <w:rsid w:val="00FA0155"/>
    <w:rsid w:val="00FA076E"/>
    <w:rsid w:val="00FA2639"/>
    <w:rsid w:val="00FA2EBF"/>
    <w:rsid w:val="00FA4CC1"/>
    <w:rsid w:val="00FA5E88"/>
    <w:rsid w:val="00FA64F8"/>
    <w:rsid w:val="00FA6A2C"/>
    <w:rsid w:val="00FA7A5F"/>
    <w:rsid w:val="00FB07A6"/>
    <w:rsid w:val="00FB4C66"/>
    <w:rsid w:val="00FB6144"/>
    <w:rsid w:val="00FC1A7D"/>
    <w:rsid w:val="00FD042C"/>
    <w:rsid w:val="00FD10CC"/>
    <w:rsid w:val="00FE0A4F"/>
    <w:rsid w:val="00FE225E"/>
    <w:rsid w:val="00FE3BCB"/>
    <w:rsid w:val="00FE3EB2"/>
    <w:rsid w:val="00FE4C74"/>
    <w:rsid w:val="00FE7E70"/>
    <w:rsid w:val="00FF5588"/>
    <w:rsid w:val="012B03D4"/>
    <w:rsid w:val="029B5AD9"/>
    <w:rsid w:val="071F269C"/>
    <w:rsid w:val="0FC026F5"/>
    <w:rsid w:val="0FCA1870"/>
    <w:rsid w:val="108F0074"/>
    <w:rsid w:val="10DF3A55"/>
    <w:rsid w:val="11320A08"/>
    <w:rsid w:val="11CD7D3D"/>
    <w:rsid w:val="18D21FC0"/>
    <w:rsid w:val="232B1FBF"/>
    <w:rsid w:val="27056398"/>
    <w:rsid w:val="27327B9C"/>
    <w:rsid w:val="298A16E4"/>
    <w:rsid w:val="30A017F7"/>
    <w:rsid w:val="36174AFA"/>
    <w:rsid w:val="3DA260BB"/>
    <w:rsid w:val="40562CF0"/>
    <w:rsid w:val="43412A87"/>
    <w:rsid w:val="481B074B"/>
    <w:rsid w:val="49982452"/>
    <w:rsid w:val="4CB41496"/>
    <w:rsid w:val="53882749"/>
    <w:rsid w:val="561E319F"/>
    <w:rsid w:val="5A610727"/>
    <w:rsid w:val="5EE141FD"/>
    <w:rsid w:val="60F87426"/>
    <w:rsid w:val="65C22554"/>
    <w:rsid w:val="67F93CCF"/>
    <w:rsid w:val="74F73F48"/>
    <w:rsid w:val="7CB127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Chars="2500"/>
    </w:pPr>
    <w:rPr>
      <w:sz w:val="32"/>
    </w:r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0"/>
    <w:pPr>
      <w:widowControl w:val="0"/>
      <w:jc w:val="both"/>
    </w:pPr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uiPriority w:val="0"/>
  </w:style>
  <w:style w:type="character" w:styleId="10">
    <w:name w:val="Hyperlink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ownloads\&#38468;&#20214;2&#65306;2023&#24180;&#33487;&#24030;&#24066;&#20013;&#21307;&#21307;&#38498;&#20844;&#24320;&#25307;&#32856;&#32534;&#22806;&#24037;&#20316;&#20154;&#21592;&#25253;&#21517;&#30331;&#35760;&#34920;(1)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附件2：2023年苏州市中医医院公开招聘编外工作人员报名登记表(1).dot</Template>
  <Pages>1</Pages>
  <Words>309</Words>
  <Characters>312</Characters>
  <Lines>4</Lines>
  <Paragraphs>1</Paragraphs>
  <TotalTime>0</TotalTime>
  <ScaleCrop>false</ScaleCrop>
  <LinksUpToDate>false</LinksUpToDate>
  <CharactersWithSpaces>472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2023-11-08T07:34:00Z</dcterms:created>
  <dc:creator>熊雨柔</dc:creator>
  <cp:lastModifiedBy>熊雨柔</cp:lastModifiedBy>
  <dcterms:modified xsi:type="dcterms:W3CDTF">2023-11-08T07:34:50Z</dcterms:modified>
  <dc:title>公告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3F63A66B58CE449BB4DC55C90FAA0ADE_11</vt:lpwstr>
  </property>
</Properties>
</file>