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p>
      <w:pPr>
        <w:tabs>
          <w:tab w:val="left" w:pos="7920"/>
        </w:tabs>
        <w:spacing w:line="480" w:lineRule="exact"/>
        <w:jc w:val="center"/>
        <w:rPr>
          <w:rFonts w:ascii="方正小标宋_GBK" w:hAnsi="方正小标宋_GBK" w:eastAsia="方正小标宋_GBK" w:cs="方正小标宋_GBK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pacing w:val="0"/>
          <w:w w:val="100"/>
          <w:kern w:val="0"/>
          <w:fitText w:val="9008" w:id="1068389090"/>
        </w:rPr>
        <w:t>成都市精神病院公开考核招聘卫生高级专业技术职称报考信息表</w:t>
      </w:r>
    </w:p>
    <w:tbl>
      <w:tblPr>
        <w:tblStyle w:val="9"/>
        <w:tblpPr w:leftFromText="180" w:rightFromText="180" w:vertAnchor="text" w:tblpXSpec="center" w:tblpY="1"/>
        <w:tblOverlap w:val="never"/>
        <w:tblW w:w="94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6"/>
        <w:gridCol w:w="722"/>
        <w:gridCol w:w="1117"/>
        <w:gridCol w:w="1223"/>
        <w:gridCol w:w="142"/>
        <w:gridCol w:w="572"/>
        <w:gridCol w:w="366"/>
        <w:gridCol w:w="202"/>
        <w:gridCol w:w="139"/>
        <w:gridCol w:w="559"/>
        <w:gridCol w:w="10"/>
        <w:gridCol w:w="567"/>
        <w:gridCol w:w="993"/>
        <w:gridCol w:w="27"/>
        <w:gridCol w:w="20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</w:trPr>
        <w:tc>
          <w:tcPr>
            <w:tcW w:w="144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姓    名</w:t>
            </w:r>
          </w:p>
        </w:tc>
        <w:tc>
          <w:tcPr>
            <w:tcW w:w="1117" w:type="dxa"/>
            <w:vAlign w:val="center"/>
          </w:tcPr>
          <w:p>
            <w:pPr>
              <w:spacing w:line="240" w:lineRule="exact"/>
              <w:jc w:val="center"/>
              <w:rPr>
                <w:rFonts w:ascii="方正小标宋_GBK" w:hAnsi="方正小标宋_GBK" w:eastAsia="方正小标宋_GBK" w:cs="方正小标宋_GBK"/>
                <w:sz w:val="21"/>
                <w:szCs w:val="21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性    别</w:t>
            </w:r>
          </w:p>
        </w:tc>
        <w:tc>
          <w:tcPr>
            <w:tcW w:w="93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方正小标宋_GBK" w:hAnsi="方正小标宋_GBK" w:eastAsia="方正小标宋_GBK" w:cs="方正小标宋_GBK"/>
                <w:sz w:val="21"/>
                <w:szCs w:val="21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民族</w:t>
            </w:r>
          </w:p>
        </w:tc>
        <w:tc>
          <w:tcPr>
            <w:tcW w:w="1597" w:type="dxa"/>
            <w:gridSpan w:val="4"/>
            <w:vAlign w:val="center"/>
          </w:tcPr>
          <w:p>
            <w:pPr>
              <w:spacing w:line="240" w:lineRule="exact"/>
              <w:ind w:left="-13" w:leftChars="-36" w:hanging="102" w:hangingChars="49"/>
              <w:jc w:val="center"/>
              <w:rPr>
                <w:rFonts w:ascii="方正小标宋_GBK" w:hAnsi="方正小标宋_GBK" w:eastAsia="方正小标宋_GBK" w:cs="方正小标宋_GBK"/>
                <w:sz w:val="21"/>
                <w:szCs w:val="21"/>
              </w:rPr>
            </w:pPr>
          </w:p>
        </w:tc>
        <w:tc>
          <w:tcPr>
            <w:tcW w:w="2099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1寸</w:t>
            </w:r>
          </w:p>
          <w:p>
            <w:pPr>
              <w:spacing w:line="240" w:lineRule="exact"/>
              <w:jc w:val="center"/>
              <w:rPr>
                <w:rFonts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彩色</w:t>
            </w:r>
          </w:p>
          <w:p>
            <w:pPr>
              <w:spacing w:line="240" w:lineRule="exact"/>
              <w:jc w:val="center"/>
              <w:rPr>
                <w:rFonts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</w:trPr>
        <w:tc>
          <w:tcPr>
            <w:tcW w:w="144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籍    贯</w:t>
            </w:r>
          </w:p>
        </w:tc>
        <w:tc>
          <w:tcPr>
            <w:tcW w:w="1117" w:type="dxa"/>
            <w:vAlign w:val="center"/>
          </w:tcPr>
          <w:p>
            <w:pPr>
              <w:spacing w:line="240" w:lineRule="exact"/>
              <w:jc w:val="center"/>
              <w:rPr>
                <w:rFonts w:ascii="方正小标宋_GBK" w:hAnsi="方正小标宋_GBK" w:eastAsia="方正小标宋_GBK" w:cs="方正小标宋_GBK"/>
                <w:sz w:val="21"/>
                <w:szCs w:val="21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政治面貌</w:t>
            </w:r>
          </w:p>
        </w:tc>
        <w:tc>
          <w:tcPr>
            <w:tcW w:w="93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方正小标宋_GBK" w:hAnsi="方正小标宋_GBK" w:eastAsia="方正小标宋_GBK" w:cs="方正小标宋_GBK"/>
                <w:sz w:val="21"/>
                <w:szCs w:val="21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健康</w:t>
            </w:r>
          </w:p>
          <w:p>
            <w:pPr>
              <w:spacing w:line="240" w:lineRule="exact"/>
              <w:jc w:val="center"/>
              <w:rPr>
                <w:rFonts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状况</w:t>
            </w:r>
          </w:p>
        </w:tc>
        <w:tc>
          <w:tcPr>
            <w:tcW w:w="1597" w:type="dxa"/>
            <w:gridSpan w:val="4"/>
            <w:vAlign w:val="center"/>
          </w:tcPr>
          <w:p>
            <w:pPr>
              <w:spacing w:line="240" w:lineRule="exact"/>
              <w:ind w:left="-13" w:leftChars="-36" w:right="-115" w:rightChars="-36" w:hanging="102" w:hangingChars="49"/>
              <w:jc w:val="center"/>
              <w:rPr>
                <w:rFonts w:ascii="方正小标宋_GBK" w:hAnsi="方正小标宋_GBK" w:eastAsia="方正小标宋_GBK" w:cs="方正小标宋_GBK"/>
                <w:sz w:val="21"/>
                <w:szCs w:val="21"/>
              </w:rPr>
            </w:pPr>
          </w:p>
        </w:tc>
        <w:tc>
          <w:tcPr>
            <w:tcW w:w="209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方正小标宋_GBK" w:hAnsi="方正小标宋_GBK" w:eastAsia="方正小标宋_GBK" w:cs="方正小标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</w:trPr>
        <w:tc>
          <w:tcPr>
            <w:tcW w:w="144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出生年月</w:t>
            </w:r>
          </w:p>
        </w:tc>
        <w:tc>
          <w:tcPr>
            <w:tcW w:w="1117" w:type="dxa"/>
            <w:vAlign w:val="center"/>
          </w:tcPr>
          <w:p>
            <w:pPr>
              <w:spacing w:line="240" w:lineRule="exact"/>
              <w:ind w:left="-13" w:leftChars="-36" w:right="-115" w:rightChars="-36" w:hanging="102" w:hangingChars="49"/>
              <w:jc w:val="center"/>
              <w:rPr>
                <w:rFonts w:ascii="方正小标宋_GBK" w:hAnsi="方正小标宋_GBK" w:eastAsia="方正小标宋_GBK" w:cs="方正小标宋_GBK"/>
                <w:sz w:val="21"/>
                <w:szCs w:val="21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身份证号码</w:t>
            </w:r>
          </w:p>
        </w:tc>
        <w:tc>
          <w:tcPr>
            <w:tcW w:w="3435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ascii="方正小标宋_GBK" w:hAnsi="方正小标宋_GBK" w:eastAsia="方正小标宋_GBK" w:cs="方正小标宋_GBK"/>
                <w:sz w:val="21"/>
                <w:szCs w:val="21"/>
              </w:rPr>
            </w:pPr>
          </w:p>
        </w:tc>
        <w:tc>
          <w:tcPr>
            <w:tcW w:w="209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方正小标宋_GBK" w:hAnsi="方正小标宋_GBK" w:eastAsia="方正小标宋_GBK" w:cs="方正小标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144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户口所在地</w:t>
            </w:r>
          </w:p>
        </w:tc>
        <w:tc>
          <w:tcPr>
            <w:tcW w:w="3622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方正小标宋_GBK" w:hAnsi="方正小标宋_GBK" w:eastAsia="方正小标宋_GBK" w:cs="方正小标宋_GBK"/>
                <w:sz w:val="21"/>
                <w:szCs w:val="21"/>
              </w:rPr>
            </w:pPr>
          </w:p>
        </w:tc>
        <w:tc>
          <w:tcPr>
            <w:tcW w:w="1275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婚姻</w:t>
            </w:r>
          </w:p>
          <w:p>
            <w:pPr>
              <w:spacing w:line="240" w:lineRule="exact"/>
              <w:jc w:val="center"/>
              <w:rPr>
                <w:rFonts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状况</w:t>
            </w:r>
          </w:p>
        </w:tc>
        <w:tc>
          <w:tcPr>
            <w:tcW w:w="102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方正小标宋_GBK" w:hAnsi="方正小标宋_GBK" w:eastAsia="方正小标宋_GBK" w:cs="方正小标宋_GBK"/>
                <w:sz w:val="21"/>
                <w:szCs w:val="21"/>
              </w:rPr>
            </w:pPr>
          </w:p>
        </w:tc>
        <w:tc>
          <w:tcPr>
            <w:tcW w:w="209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方正小标宋_GBK" w:hAnsi="方正小标宋_GBK" w:eastAsia="方正小标宋_GBK" w:cs="方正小标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</w:trPr>
        <w:tc>
          <w:tcPr>
            <w:tcW w:w="144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毕业学校</w:t>
            </w:r>
          </w:p>
          <w:p>
            <w:pPr>
              <w:spacing w:line="240" w:lineRule="exact"/>
              <w:jc w:val="center"/>
              <w:rPr>
                <w:rFonts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及专业</w:t>
            </w:r>
          </w:p>
        </w:tc>
        <w:tc>
          <w:tcPr>
            <w:tcW w:w="5917" w:type="dxa"/>
            <w:gridSpan w:val="12"/>
            <w:vAlign w:val="center"/>
          </w:tcPr>
          <w:p>
            <w:pPr>
              <w:spacing w:line="240" w:lineRule="exact"/>
              <w:jc w:val="center"/>
              <w:rPr>
                <w:rFonts w:ascii="方正小标宋_GBK" w:hAnsi="方正小标宋_GBK" w:eastAsia="方正小标宋_GBK" w:cs="方正小标宋_GBK"/>
                <w:sz w:val="21"/>
                <w:szCs w:val="21"/>
              </w:rPr>
            </w:pPr>
          </w:p>
        </w:tc>
        <w:tc>
          <w:tcPr>
            <w:tcW w:w="209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方正小标宋_GBK" w:hAnsi="方正小标宋_GBK" w:eastAsia="方正小标宋_GBK" w:cs="方正小标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</w:trPr>
        <w:tc>
          <w:tcPr>
            <w:tcW w:w="144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入学时间</w:t>
            </w:r>
          </w:p>
        </w:tc>
        <w:tc>
          <w:tcPr>
            <w:tcW w:w="234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方正小标宋_GBK" w:hAnsi="方正小标宋_GBK" w:eastAsia="方正小标宋_GBK" w:cs="方正小标宋_GBK"/>
                <w:sz w:val="21"/>
                <w:szCs w:val="21"/>
              </w:rPr>
            </w:pPr>
          </w:p>
        </w:tc>
        <w:tc>
          <w:tcPr>
            <w:tcW w:w="198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毕业时间(或预计毕业时间)</w:t>
            </w:r>
          </w:p>
        </w:tc>
        <w:tc>
          <w:tcPr>
            <w:tcW w:w="3696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方正小标宋_GBK" w:hAnsi="方正小标宋_GBK" w:eastAsia="方正小标宋_GBK" w:cs="方正小标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</w:trPr>
        <w:tc>
          <w:tcPr>
            <w:tcW w:w="144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现（拟）</w:t>
            </w:r>
          </w:p>
          <w:p>
            <w:pPr>
              <w:spacing w:line="240" w:lineRule="exact"/>
              <w:jc w:val="center"/>
              <w:rPr>
                <w:rFonts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取得学历</w:t>
            </w:r>
          </w:p>
        </w:tc>
        <w:tc>
          <w:tcPr>
            <w:tcW w:w="234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方正小标宋_GBK" w:hAnsi="方正小标宋_GBK" w:eastAsia="方正小标宋_GBK" w:cs="方正小标宋_GBK"/>
                <w:sz w:val="21"/>
                <w:szCs w:val="21"/>
              </w:rPr>
            </w:pPr>
          </w:p>
        </w:tc>
        <w:tc>
          <w:tcPr>
            <w:tcW w:w="1990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现（拟）</w:t>
            </w:r>
          </w:p>
          <w:p>
            <w:pPr>
              <w:spacing w:line="240" w:lineRule="exact"/>
              <w:jc w:val="center"/>
              <w:rPr>
                <w:rFonts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取得学位</w:t>
            </w:r>
          </w:p>
        </w:tc>
        <w:tc>
          <w:tcPr>
            <w:tcW w:w="3686" w:type="dxa"/>
            <w:gridSpan w:val="4"/>
            <w:vAlign w:val="center"/>
          </w:tcPr>
          <w:p>
            <w:pPr>
              <w:spacing w:line="240" w:lineRule="exact"/>
              <w:rPr>
                <w:rFonts w:ascii="方正小标宋_GBK" w:hAnsi="方正小标宋_GBK" w:eastAsia="方正小标宋_GBK" w:cs="方正小标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</w:trPr>
        <w:tc>
          <w:tcPr>
            <w:tcW w:w="144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联系电话</w:t>
            </w:r>
          </w:p>
        </w:tc>
        <w:tc>
          <w:tcPr>
            <w:tcW w:w="4330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ascii="方正小标宋_GBK" w:hAnsi="方正小标宋_GBK" w:eastAsia="方正小标宋_GBK" w:cs="方正小标宋_GBK"/>
                <w:sz w:val="21"/>
                <w:szCs w:val="21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个人邮箱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方正小标宋_GBK" w:hAnsi="方正小标宋_GBK" w:eastAsia="方正小标宋_GBK" w:cs="方正小标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</w:trPr>
        <w:tc>
          <w:tcPr>
            <w:tcW w:w="144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报考单位及岗位</w:t>
            </w:r>
          </w:p>
        </w:tc>
        <w:tc>
          <w:tcPr>
            <w:tcW w:w="8016" w:type="dxa"/>
            <w:gridSpan w:val="13"/>
            <w:vAlign w:val="center"/>
          </w:tcPr>
          <w:p>
            <w:pPr>
              <w:spacing w:line="240" w:lineRule="exact"/>
              <w:jc w:val="center"/>
              <w:rPr>
                <w:rFonts w:ascii="方正小标宋_GBK" w:hAnsi="方正小标宋_GBK" w:eastAsia="方正小标宋_GBK" w:cs="方正小标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8" w:hRule="atLeast"/>
        </w:trPr>
        <w:tc>
          <w:tcPr>
            <w:tcW w:w="144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个人简历</w:t>
            </w:r>
          </w:p>
          <w:p>
            <w:pPr>
              <w:spacing w:line="240" w:lineRule="exact"/>
              <w:jc w:val="center"/>
              <w:rPr>
                <w:rFonts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(从大学填起)</w:t>
            </w:r>
          </w:p>
        </w:tc>
        <w:tc>
          <w:tcPr>
            <w:tcW w:w="8016" w:type="dxa"/>
            <w:gridSpan w:val="13"/>
            <w:vAlign w:val="center"/>
          </w:tcPr>
          <w:p>
            <w:pPr>
              <w:spacing w:line="240" w:lineRule="exact"/>
              <w:ind w:firstLine="1470" w:firstLineChars="700"/>
              <w:rPr>
                <w:rFonts w:ascii="方正小标宋_GBK" w:hAnsi="方正小标宋_GBK" w:eastAsia="方正小标宋_GBK" w:cs="方正小标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</w:trPr>
        <w:tc>
          <w:tcPr>
            <w:tcW w:w="144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奖惩情况</w:t>
            </w:r>
          </w:p>
        </w:tc>
        <w:tc>
          <w:tcPr>
            <w:tcW w:w="8016" w:type="dxa"/>
            <w:gridSpan w:val="13"/>
            <w:vAlign w:val="center"/>
          </w:tcPr>
          <w:p>
            <w:pPr>
              <w:spacing w:line="240" w:lineRule="exact"/>
              <w:rPr>
                <w:rFonts w:ascii="方正小标宋_GBK" w:hAnsi="方正小标宋_GBK" w:eastAsia="方正小标宋_GBK" w:cs="方正小标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</w:trPr>
        <w:tc>
          <w:tcPr>
            <w:tcW w:w="144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取得的各类资格证书</w:t>
            </w:r>
          </w:p>
        </w:tc>
        <w:tc>
          <w:tcPr>
            <w:tcW w:w="8016" w:type="dxa"/>
            <w:gridSpan w:val="13"/>
            <w:vAlign w:val="center"/>
          </w:tcPr>
          <w:p>
            <w:pPr>
              <w:spacing w:line="240" w:lineRule="exact"/>
              <w:jc w:val="center"/>
              <w:rPr>
                <w:rFonts w:ascii="方正小标宋_GBK" w:hAnsi="方正小标宋_GBK" w:eastAsia="方正小标宋_GBK" w:cs="方正小标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6" w:hRule="atLeast"/>
        </w:trPr>
        <w:tc>
          <w:tcPr>
            <w:tcW w:w="144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本人承诺</w:t>
            </w:r>
          </w:p>
        </w:tc>
        <w:tc>
          <w:tcPr>
            <w:tcW w:w="8016" w:type="dxa"/>
            <w:gridSpan w:val="13"/>
            <w:vAlign w:val="center"/>
          </w:tcPr>
          <w:p>
            <w:pPr>
              <w:spacing w:line="320" w:lineRule="exact"/>
              <w:rPr>
                <w:rFonts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本人以上所填内容真实准确，谨此确认。</w:t>
            </w:r>
          </w:p>
          <w:p>
            <w:pPr>
              <w:spacing w:line="320" w:lineRule="exact"/>
              <w:rPr>
                <w:rFonts w:ascii="方正小标宋_GBK" w:hAnsi="方正小标宋_GBK" w:eastAsia="方正小标宋_GBK" w:cs="方正小标宋_GBK"/>
                <w:sz w:val="21"/>
                <w:szCs w:val="21"/>
              </w:rPr>
            </w:pPr>
          </w:p>
          <w:p>
            <w:pPr>
              <w:spacing w:line="320" w:lineRule="exact"/>
              <w:ind w:firstLine="3045" w:firstLineChars="1450"/>
              <w:rPr>
                <w:rFonts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报考者签名:              2023年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2" w:hRule="atLeast"/>
        </w:trPr>
        <w:tc>
          <w:tcPr>
            <w:tcW w:w="726" w:type="dxa"/>
            <w:vAlign w:val="center"/>
          </w:tcPr>
          <w:p>
            <w:pPr>
              <w:spacing w:line="320" w:lineRule="exact"/>
              <w:jc w:val="center"/>
              <w:rPr>
                <w:rFonts w:ascii="方正小标宋_GBK" w:hAnsi="方正小标宋_GBK" w:eastAsia="方正小标宋_GBK" w:cs="方正小标宋_GBK"/>
                <w:bCs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bCs/>
                <w:sz w:val="21"/>
                <w:szCs w:val="21"/>
              </w:rPr>
              <w:t>招聘单位初审</w:t>
            </w:r>
          </w:p>
          <w:p>
            <w:pPr>
              <w:spacing w:line="320" w:lineRule="exact"/>
              <w:jc w:val="center"/>
              <w:rPr>
                <w:rFonts w:ascii="方正小标宋_GBK" w:hAnsi="方正小标宋_GBK" w:eastAsia="方正小标宋_GBK" w:cs="方正小标宋_GBK"/>
                <w:bCs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bCs/>
                <w:sz w:val="21"/>
                <w:szCs w:val="21"/>
              </w:rPr>
              <w:t>意见</w:t>
            </w:r>
          </w:p>
        </w:tc>
        <w:tc>
          <w:tcPr>
            <w:tcW w:w="3776" w:type="dxa"/>
            <w:gridSpan w:val="5"/>
            <w:vAlign w:val="center"/>
          </w:tcPr>
          <w:p>
            <w:pPr>
              <w:jc w:val="left"/>
              <w:rPr>
                <w:rFonts w:ascii="方正小标宋_GBK" w:hAnsi="方正小标宋_GBK" w:eastAsia="方正小标宋_GBK" w:cs="方正小标宋_GBK"/>
                <w:sz w:val="21"/>
                <w:szCs w:val="21"/>
              </w:rPr>
            </w:pPr>
          </w:p>
          <w:p>
            <w:pPr>
              <w:jc w:val="left"/>
              <w:rPr>
                <w:rFonts w:ascii="方正小标宋_GBK" w:hAnsi="方正小标宋_GBK" w:eastAsia="方正小标宋_GBK" w:cs="方正小标宋_GBK"/>
                <w:sz w:val="21"/>
                <w:szCs w:val="21"/>
              </w:rPr>
            </w:pPr>
          </w:p>
          <w:p>
            <w:pPr>
              <w:spacing w:line="320" w:lineRule="exact"/>
              <w:ind w:left="694" w:leftChars="217" w:right="105" w:firstLine="1365" w:firstLineChars="650"/>
              <w:jc w:val="right"/>
              <w:rPr>
                <w:rFonts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（盖 章）</w:t>
            </w:r>
          </w:p>
          <w:p>
            <w:pPr>
              <w:spacing w:line="320" w:lineRule="exact"/>
              <w:rPr>
                <w:rFonts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 xml:space="preserve">                 2023年  月   日</w:t>
            </w:r>
          </w:p>
        </w:tc>
        <w:tc>
          <w:tcPr>
            <w:tcW w:w="70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复审</w:t>
            </w:r>
          </w:p>
          <w:p>
            <w:pPr>
              <w:spacing w:line="320" w:lineRule="exact"/>
              <w:jc w:val="center"/>
              <w:rPr>
                <w:rFonts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意见</w:t>
            </w:r>
          </w:p>
        </w:tc>
        <w:tc>
          <w:tcPr>
            <w:tcW w:w="4255" w:type="dxa"/>
            <w:gridSpan w:val="6"/>
            <w:vAlign w:val="center"/>
          </w:tcPr>
          <w:p>
            <w:pPr>
              <w:spacing w:line="320" w:lineRule="exact"/>
              <w:ind w:left="694" w:leftChars="217" w:firstLine="1365" w:firstLineChars="650"/>
              <w:rPr>
                <w:rFonts w:ascii="方正小标宋_GBK" w:hAnsi="方正小标宋_GBK" w:eastAsia="方正小标宋_GBK" w:cs="方正小标宋_GBK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方正小标宋_GBK" w:hAnsi="方正小标宋_GBK" w:eastAsia="方正小标宋_GBK" w:cs="方正小标宋_GBK"/>
                <w:sz w:val="21"/>
                <w:szCs w:val="21"/>
              </w:rPr>
            </w:pPr>
          </w:p>
          <w:p>
            <w:pPr>
              <w:spacing w:line="320" w:lineRule="exact"/>
              <w:ind w:left="694" w:leftChars="217" w:firstLine="1365" w:firstLineChars="650"/>
              <w:rPr>
                <w:rFonts w:ascii="方正小标宋_GBK" w:hAnsi="方正小标宋_GBK" w:eastAsia="方正小标宋_GBK" w:cs="方正小标宋_GBK"/>
                <w:sz w:val="21"/>
                <w:szCs w:val="21"/>
              </w:rPr>
            </w:pPr>
          </w:p>
          <w:p>
            <w:pPr>
              <w:spacing w:line="320" w:lineRule="exact"/>
              <w:ind w:left="694" w:leftChars="217" w:right="105" w:firstLine="1365" w:firstLineChars="650"/>
              <w:jc w:val="right"/>
              <w:rPr>
                <w:rFonts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（盖 章）</w:t>
            </w:r>
          </w:p>
          <w:p>
            <w:pPr>
              <w:wordWrap w:val="0"/>
              <w:spacing w:line="320" w:lineRule="exact"/>
              <w:ind w:right="105" w:firstLine="1680" w:firstLineChars="800"/>
              <w:jc w:val="right"/>
              <w:rPr>
                <w:rFonts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2023年  月   日</w:t>
            </w:r>
          </w:p>
        </w:tc>
      </w:tr>
    </w:tbl>
    <w:p/>
    <w:sectPr>
      <w:headerReference r:id="rId5" w:type="default"/>
      <w:footerReference r:id="rId6" w:type="default"/>
      <w:footerReference r:id="rId7" w:type="even"/>
      <w:pgSz w:w="11906" w:h="16838"/>
      <w:pgMar w:top="2098" w:right="1531" w:bottom="1134" w:left="1531" w:header="885" w:footer="1531" w:gutter="0"/>
      <w:cols w:space="720" w:num="1"/>
      <w:titlePg/>
      <w:docGrid w:type="lines" w:linePitch="579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outside" w:y="1"/>
      <w:rPr>
        <w:rStyle w:val="11"/>
        <w:rFonts w:cs="Times New Roman"/>
        <w:sz w:val="28"/>
      </w:rPr>
    </w:pPr>
    <w:r>
      <w:rPr>
        <w:rStyle w:val="11"/>
        <w:rFonts w:hint="eastAsia" w:ascii="仿宋_GB2312" w:cs="Times New Roman"/>
        <w:color w:val="FFFFFF"/>
        <w:sz w:val="28"/>
      </w:rPr>
      <w:t>—</w:t>
    </w:r>
    <w:r>
      <w:rPr>
        <w:rStyle w:val="11"/>
        <w:rFonts w:hint="eastAsia" w:ascii="仿宋_GB2312" w:cs="Times New Roman"/>
        <w:sz w:val="28"/>
      </w:rPr>
      <w:t>—</w:t>
    </w:r>
    <w:r>
      <w:rPr>
        <w:rStyle w:val="11"/>
        <w:rFonts w:cs="Times New Roman"/>
        <w:sz w:val="28"/>
      </w:rPr>
      <w:fldChar w:fldCharType="begin"/>
    </w:r>
    <w:r>
      <w:rPr>
        <w:rStyle w:val="11"/>
        <w:rFonts w:cs="Times New Roman"/>
        <w:sz w:val="28"/>
      </w:rPr>
      <w:instrText xml:space="preserve">PAGE  </w:instrText>
    </w:r>
    <w:r>
      <w:rPr>
        <w:rStyle w:val="11"/>
        <w:rFonts w:cs="Times New Roman"/>
        <w:sz w:val="28"/>
      </w:rPr>
      <w:fldChar w:fldCharType="separate"/>
    </w:r>
    <w:r>
      <w:rPr>
        <w:rStyle w:val="11"/>
        <w:rFonts w:cs="Times New Roman"/>
        <w:sz w:val="28"/>
      </w:rPr>
      <w:t>6</w:t>
    </w:r>
    <w:r>
      <w:rPr>
        <w:rStyle w:val="11"/>
        <w:rFonts w:cs="Times New Roman"/>
        <w:sz w:val="28"/>
      </w:rPr>
      <w:fldChar w:fldCharType="end"/>
    </w:r>
    <w:r>
      <w:rPr>
        <w:rStyle w:val="11"/>
        <w:rFonts w:hint="eastAsia" w:ascii="仿宋_GB2312" w:cs="Times New Roman"/>
        <w:sz w:val="28"/>
      </w:rPr>
      <w:t>—</w:t>
    </w:r>
    <w:r>
      <w:rPr>
        <w:rStyle w:val="11"/>
        <w:rFonts w:hint="eastAsia" w:ascii="仿宋_GB2312" w:cs="Times New Roman"/>
        <w:color w:val="FFFFFF"/>
        <w:sz w:val="28"/>
      </w:rPr>
      <w:t>—</w:t>
    </w:r>
  </w:p>
  <w:p>
    <w:pPr>
      <w:pStyle w:val="6"/>
      <w:ind w:right="360" w:firstLine="360"/>
      <w:rPr>
        <w:rFonts w:cs="Times New Roman"/>
        <w:sz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outside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end"/>
    </w:r>
  </w:p>
  <w:p>
    <w:pPr>
      <w:pStyle w:val="6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bordersDoNotSurroundHeader w:val="1"/>
  <w:bordersDoNotSurroundFooter w:val="1"/>
  <w:doNotTrackMoves/>
  <w:attachedTemplate r:id="rId1"/>
  <w:documentProtection w:edit="readOnly" w:enforcement="0"/>
  <w:defaultTabStop w:val="420"/>
  <w:drawingGridHorizontalSpacing w:val="158"/>
  <w:drawingGridVerticalSpacing w:val="579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jZiYmZmMmM5NDY1ZmRhOThkNTM2NmQ5OGJiODNiOTcifQ=="/>
  </w:docVars>
  <w:rsids>
    <w:rsidRoot w:val="002763CC"/>
    <w:rsid w:val="00005DEF"/>
    <w:rsid w:val="00074713"/>
    <w:rsid w:val="000C52F0"/>
    <w:rsid w:val="000C5946"/>
    <w:rsid w:val="00101ECE"/>
    <w:rsid w:val="00103DC2"/>
    <w:rsid w:val="00104F84"/>
    <w:rsid w:val="00133432"/>
    <w:rsid w:val="00151D86"/>
    <w:rsid w:val="001943FB"/>
    <w:rsid w:val="001E2C65"/>
    <w:rsid w:val="00210650"/>
    <w:rsid w:val="002333CB"/>
    <w:rsid w:val="00266607"/>
    <w:rsid w:val="002763CC"/>
    <w:rsid w:val="0028005D"/>
    <w:rsid w:val="002A450B"/>
    <w:rsid w:val="002E3A30"/>
    <w:rsid w:val="003049C2"/>
    <w:rsid w:val="00354EB0"/>
    <w:rsid w:val="003566C9"/>
    <w:rsid w:val="003C28D7"/>
    <w:rsid w:val="003C61F4"/>
    <w:rsid w:val="004000AB"/>
    <w:rsid w:val="004B3174"/>
    <w:rsid w:val="004C5190"/>
    <w:rsid w:val="004F591C"/>
    <w:rsid w:val="004F5FDC"/>
    <w:rsid w:val="005077B9"/>
    <w:rsid w:val="005810C0"/>
    <w:rsid w:val="00582CA8"/>
    <w:rsid w:val="005860B3"/>
    <w:rsid w:val="0058749D"/>
    <w:rsid w:val="005D529C"/>
    <w:rsid w:val="0063083B"/>
    <w:rsid w:val="00632627"/>
    <w:rsid w:val="00651271"/>
    <w:rsid w:val="00662330"/>
    <w:rsid w:val="006875DB"/>
    <w:rsid w:val="006A694C"/>
    <w:rsid w:val="006C1BCF"/>
    <w:rsid w:val="006E4A96"/>
    <w:rsid w:val="00725BFC"/>
    <w:rsid w:val="00732D32"/>
    <w:rsid w:val="007475A4"/>
    <w:rsid w:val="0075165F"/>
    <w:rsid w:val="0075481F"/>
    <w:rsid w:val="007630FF"/>
    <w:rsid w:val="0079751C"/>
    <w:rsid w:val="007C5C3C"/>
    <w:rsid w:val="008111BA"/>
    <w:rsid w:val="00830A91"/>
    <w:rsid w:val="00894E22"/>
    <w:rsid w:val="008B21CB"/>
    <w:rsid w:val="008B6C4C"/>
    <w:rsid w:val="008F3B35"/>
    <w:rsid w:val="00926F70"/>
    <w:rsid w:val="009328E6"/>
    <w:rsid w:val="0094174A"/>
    <w:rsid w:val="00973D32"/>
    <w:rsid w:val="00981A6F"/>
    <w:rsid w:val="00994984"/>
    <w:rsid w:val="00995492"/>
    <w:rsid w:val="009C03CE"/>
    <w:rsid w:val="009F73C1"/>
    <w:rsid w:val="00A65725"/>
    <w:rsid w:val="00A9608C"/>
    <w:rsid w:val="00AC05F6"/>
    <w:rsid w:val="00AC2E95"/>
    <w:rsid w:val="00B43C78"/>
    <w:rsid w:val="00B858D2"/>
    <w:rsid w:val="00B91B40"/>
    <w:rsid w:val="00BB35BC"/>
    <w:rsid w:val="00BC59C6"/>
    <w:rsid w:val="00BE1FE9"/>
    <w:rsid w:val="00C2399A"/>
    <w:rsid w:val="00C30480"/>
    <w:rsid w:val="00C46281"/>
    <w:rsid w:val="00C50F32"/>
    <w:rsid w:val="00C7403C"/>
    <w:rsid w:val="00CB5E0F"/>
    <w:rsid w:val="00CD725D"/>
    <w:rsid w:val="00D038D2"/>
    <w:rsid w:val="00D07B89"/>
    <w:rsid w:val="00D26AEB"/>
    <w:rsid w:val="00D53B4D"/>
    <w:rsid w:val="00D551AA"/>
    <w:rsid w:val="00D679B2"/>
    <w:rsid w:val="00D71664"/>
    <w:rsid w:val="00DA0AEC"/>
    <w:rsid w:val="00E15579"/>
    <w:rsid w:val="00E30B38"/>
    <w:rsid w:val="00E32C5B"/>
    <w:rsid w:val="00E40438"/>
    <w:rsid w:val="00E551A3"/>
    <w:rsid w:val="00E67F55"/>
    <w:rsid w:val="00E87ECB"/>
    <w:rsid w:val="00EA1B6F"/>
    <w:rsid w:val="00EA386B"/>
    <w:rsid w:val="00ED3924"/>
    <w:rsid w:val="00F20A31"/>
    <w:rsid w:val="00FC5620"/>
    <w:rsid w:val="01284F17"/>
    <w:rsid w:val="01421533"/>
    <w:rsid w:val="018A478B"/>
    <w:rsid w:val="01A7135B"/>
    <w:rsid w:val="01E817D8"/>
    <w:rsid w:val="028B046F"/>
    <w:rsid w:val="02AE1297"/>
    <w:rsid w:val="02CA72DF"/>
    <w:rsid w:val="032362DF"/>
    <w:rsid w:val="03345171"/>
    <w:rsid w:val="039E2B65"/>
    <w:rsid w:val="03C65576"/>
    <w:rsid w:val="03D50E8F"/>
    <w:rsid w:val="03F07997"/>
    <w:rsid w:val="04DE28BA"/>
    <w:rsid w:val="04F22B03"/>
    <w:rsid w:val="04F501D9"/>
    <w:rsid w:val="04FA486D"/>
    <w:rsid w:val="05004BC9"/>
    <w:rsid w:val="05474B3F"/>
    <w:rsid w:val="05C93D04"/>
    <w:rsid w:val="0612162D"/>
    <w:rsid w:val="06226511"/>
    <w:rsid w:val="062A1B00"/>
    <w:rsid w:val="06904283"/>
    <w:rsid w:val="06E653D1"/>
    <w:rsid w:val="07576E91"/>
    <w:rsid w:val="075E6434"/>
    <w:rsid w:val="076D2560"/>
    <w:rsid w:val="07DF2C27"/>
    <w:rsid w:val="07E53775"/>
    <w:rsid w:val="081737BA"/>
    <w:rsid w:val="087D1CEA"/>
    <w:rsid w:val="08A46BBE"/>
    <w:rsid w:val="08D83539"/>
    <w:rsid w:val="08E76FA8"/>
    <w:rsid w:val="093F2624"/>
    <w:rsid w:val="095B7B2A"/>
    <w:rsid w:val="0971057E"/>
    <w:rsid w:val="09C14D13"/>
    <w:rsid w:val="09E97728"/>
    <w:rsid w:val="0A0D5A43"/>
    <w:rsid w:val="0A221C40"/>
    <w:rsid w:val="0A366B63"/>
    <w:rsid w:val="0A561438"/>
    <w:rsid w:val="0A615AA6"/>
    <w:rsid w:val="0A6930B1"/>
    <w:rsid w:val="0A811CEB"/>
    <w:rsid w:val="0A8F1F1F"/>
    <w:rsid w:val="0AB76078"/>
    <w:rsid w:val="0ABF11ED"/>
    <w:rsid w:val="0AD417F7"/>
    <w:rsid w:val="0AFA5385"/>
    <w:rsid w:val="0B1A6295"/>
    <w:rsid w:val="0B577B29"/>
    <w:rsid w:val="0B6C6DA8"/>
    <w:rsid w:val="0B8C15EE"/>
    <w:rsid w:val="0BE36C58"/>
    <w:rsid w:val="0C181B6A"/>
    <w:rsid w:val="0C4470D5"/>
    <w:rsid w:val="0CF830A5"/>
    <w:rsid w:val="0D461E49"/>
    <w:rsid w:val="0DDA3DFB"/>
    <w:rsid w:val="0E031788"/>
    <w:rsid w:val="0E2C70F5"/>
    <w:rsid w:val="0E2E056A"/>
    <w:rsid w:val="0E324C0C"/>
    <w:rsid w:val="0ED82A59"/>
    <w:rsid w:val="0EE72FED"/>
    <w:rsid w:val="0F055F21"/>
    <w:rsid w:val="0F403B39"/>
    <w:rsid w:val="0FE43391"/>
    <w:rsid w:val="0FF73A5B"/>
    <w:rsid w:val="109D0882"/>
    <w:rsid w:val="10A378BE"/>
    <w:rsid w:val="10C53C4C"/>
    <w:rsid w:val="10DD41F4"/>
    <w:rsid w:val="10FE36AD"/>
    <w:rsid w:val="1131198C"/>
    <w:rsid w:val="115F66A9"/>
    <w:rsid w:val="118310D5"/>
    <w:rsid w:val="118E18C6"/>
    <w:rsid w:val="11A474F1"/>
    <w:rsid w:val="11C45207"/>
    <w:rsid w:val="11D03A20"/>
    <w:rsid w:val="12046704"/>
    <w:rsid w:val="12121EBC"/>
    <w:rsid w:val="121F203F"/>
    <w:rsid w:val="12234A74"/>
    <w:rsid w:val="12290223"/>
    <w:rsid w:val="122C18AC"/>
    <w:rsid w:val="12825AC3"/>
    <w:rsid w:val="12D92AF3"/>
    <w:rsid w:val="12FF1155"/>
    <w:rsid w:val="130749B2"/>
    <w:rsid w:val="132476E3"/>
    <w:rsid w:val="13744160"/>
    <w:rsid w:val="13B504E9"/>
    <w:rsid w:val="14384C2B"/>
    <w:rsid w:val="145B33F0"/>
    <w:rsid w:val="14635D54"/>
    <w:rsid w:val="14993808"/>
    <w:rsid w:val="150F1BDB"/>
    <w:rsid w:val="15107241"/>
    <w:rsid w:val="152133CD"/>
    <w:rsid w:val="15900001"/>
    <w:rsid w:val="15B74827"/>
    <w:rsid w:val="15CA663C"/>
    <w:rsid w:val="15D67E55"/>
    <w:rsid w:val="16226D76"/>
    <w:rsid w:val="163E6992"/>
    <w:rsid w:val="16690A69"/>
    <w:rsid w:val="1714565D"/>
    <w:rsid w:val="1722778D"/>
    <w:rsid w:val="17537CC3"/>
    <w:rsid w:val="175728D2"/>
    <w:rsid w:val="17916602"/>
    <w:rsid w:val="182C7317"/>
    <w:rsid w:val="18441705"/>
    <w:rsid w:val="18515991"/>
    <w:rsid w:val="186F09DD"/>
    <w:rsid w:val="18BB3AB3"/>
    <w:rsid w:val="19A87613"/>
    <w:rsid w:val="19BB2518"/>
    <w:rsid w:val="19C16705"/>
    <w:rsid w:val="19E573B6"/>
    <w:rsid w:val="19E9050C"/>
    <w:rsid w:val="19F66613"/>
    <w:rsid w:val="1A135C80"/>
    <w:rsid w:val="1A352E07"/>
    <w:rsid w:val="1A51642B"/>
    <w:rsid w:val="1A5D0951"/>
    <w:rsid w:val="1B551530"/>
    <w:rsid w:val="1B89661B"/>
    <w:rsid w:val="1BA32241"/>
    <w:rsid w:val="1BBF21E8"/>
    <w:rsid w:val="1BCB380F"/>
    <w:rsid w:val="1BE8794B"/>
    <w:rsid w:val="1CC41B63"/>
    <w:rsid w:val="1CE42AB8"/>
    <w:rsid w:val="1D6C41D8"/>
    <w:rsid w:val="1D7563B6"/>
    <w:rsid w:val="1D845417"/>
    <w:rsid w:val="1DC463A2"/>
    <w:rsid w:val="1DC5757E"/>
    <w:rsid w:val="1DE838ED"/>
    <w:rsid w:val="1E111CAA"/>
    <w:rsid w:val="1E357BDA"/>
    <w:rsid w:val="1E556316"/>
    <w:rsid w:val="1E9D2782"/>
    <w:rsid w:val="1EE82B8F"/>
    <w:rsid w:val="1F7C351E"/>
    <w:rsid w:val="1FCD6CFF"/>
    <w:rsid w:val="1FD46498"/>
    <w:rsid w:val="205B2241"/>
    <w:rsid w:val="209C1970"/>
    <w:rsid w:val="20B578CF"/>
    <w:rsid w:val="20CB75D4"/>
    <w:rsid w:val="20DB19B7"/>
    <w:rsid w:val="20F11FBE"/>
    <w:rsid w:val="219B6EE1"/>
    <w:rsid w:val="21DC03A2"/>
    <w:rsid w:val="21EF5125"/>
    <w:rsid w:val="21F161F9"/>
    <w:rsid w:val="2242765C"/>
    <w:rsid w:val="22AA031C"/>
    <w:rsid w:val="22F2736B"/>
    <w:rsid w:val="22F542B3"/>
    <w:rsid w:val="2338502E"/>
    <w:rsid w:val="234A0BC0"/>
    <w:rsid w:val="234B41B4"/>
    <w:rsid w:val="23A54F21"/>
    <w:rsid w:val="23BB490E"/>
    <w:rsid w:val="240E4235"/>
    <w:rsid w:val="240E6573"/>
    <w:rsid w:val="243020DD"/>
    <w:rsid w:val="2453473F"/>
    <w:rsid w:val="24975CFB"/>
    <w:rsid w:val="249C2EDC"/>
    <w:rsid w:val="24A27F46"/>
    <w:rsid w:val="24BB7493"/>
    <w:rsid w:val="25435CC3"/>
    <w:rsid w:val="255D1F21"/>
    <w:rsid w:val="25635E4E"/>
    <w:rsid w:val="258658C4"/>
    <w:rsid w:val="26061AC3"/>
    <w:rsid w:val="2644344C"/>
    <w:rsid w:val="26447551"/>
    <w:rsid w:val="264B17E9"/>
    <w:rsid w:val="269404BB"/>
    <w:rsid w:val="26C906DB"/>
    <w:rsid w:val="26D0551A"/>
    <w:rsid w:val="26F41F6C"/>
    <w:rsid w:val="26FE4F07"/>
    <w:rsid w:val="272774A4"/>
    <w:rsid w:val="27943DFB"/>
    <w:rsid w:val="28117AE3"/>
    <w:rsid w:val="28B95F24"/>
    <w:rsid w:val="28D653AA"/>
    <w:rsid w:val="290B0FE3"/>
    <w:rsid w:val="29400621"/>
    <w:rsid w:val="297573B3"/>
    <w:rsid w:val="29890962"/>
    <w:rsid w:val="29D801C4"/>
    <w:rsid w:val="2A467BD2"/>
    <w:rsid w:val="2A9A16EE"/>
    <w:rsid w:val="2AAF1247"/>
    <w:rsid w:val="2ABD426C"/>
    <w:rsid w:val="2ABF77E9"/>
    <w:rsid w:val="2ACC0863"/>
    <w:rsid w:val="2AD1786F"/>
    <w:rsid w:val="2AE24807"/>
    <w:rsid w:val="2B9A791E"/>
    <w:rsid w:val="2BFB6EA8"/>
    <w:rsid w:val="2C594B02"/>
    <w:rsid w:val="2C9E5C13"/>
    <w:rsid w:val="2CCF1211"/>
    <w:rsid w:val="2CD45D46"/>
    <w:rsid w:val="2D137163"/>
    <w:rsid w:val="2D1D42F3"/>
    <w:rsid w:val="2D1D76C6"/>
    <w:rsid w:val="2D672EA4"/>
    <w:rsid w:val="2D7942F1"/>
    <w:rsid w:val="2D846B46"/>
    <w:rsid w:val="2DA32650"/>
    <w:rsid w:val="2DF06547"/>
    <w:rsid w:val="2E144F75"/>
    <w:rsid w:val="2E314606"/>
    <w:rsid w:val="2EBB5CAC"/>
    <w:rsid w:val="2F3B191B"/>
    <w:rsid w:val="2F937881"/>
    <w:rsid w:val="2FC0052F"/>
    <w:rsid w:val="2FC545E3"/>
    <w:rsid w:val="2FFC1E24"/>
    <w:rsid w:val="307C4B9E"/>
    <w:rsid w:val="307C6458"/>
    <w:rsid w:val="308557D4"/>
    <w:rsid w:val="308B6FF2"/>
    <w:rsid w:val="30975F6B"/>
    <w:rsid w:val="30B9268F"/>
    <w:rsid w:val="30C71FB9"/>
    <w:rsid w:val="30E16777"/>
    <w:rsid w:val="31083994"/>
    <w:rsid w:val="31087FD9"/>
    <w:rsid w:val="31674D6A"/>
    <w:rsid w:val="31741DB4"/>
    <w:rsid w:val="317D1D9A"/>
    <w:rsid w:val="31BF4EFB"/>
    <w:rsid w:val="31F73DF4"/>
    <w:rsid w:val="32646F07"/>
    <w:rsid w:val="32A94676"/>
    <w:rsid w:val="3321201C"/>
    <w:rsid w:val="33266527"/>
    <w:rsid w:val="332F230B"/>
    <w:rsid w:val="3333796F"/>
    <w:rsid w:val="33391D35"/>
    <w:rsid w:val="3349110C"/>
    <w:rsid w:val="336202C6"/>
    <w:rsid w:val="33783E25"/>
    <w:rsid w:val="3384076F"/>
    <w:rsid w:val="33DF5427"/>
    <w:rsid w:val="33F1146C"/>
    <w:rsid w:val="341329C9"/>
    <w:rsid w:val="34466D40"/>
    <w:rsid w:val="34887D8C"/>
    <w:rsid w:val="34F4569A"/>
    <w:rsid w:val="35234AA6"/>
    <w:rsid w:val="352740F7"/>
    <w:rsid w:val="35344DB3"/>
    <w:rsid w:val="35B647DD"/>
    <w:rsid w:val="35B85AB8"/>
    <w:rsid w:val="362A4A52"/>
    <w:rsid w:val="366208E3"/>
    <w:rsid w:val="369D2B00"/>
    <w:rsid w:val="36A3242B"/>
    <w:rsid w:val="36B6776A"/>
    <w:rsid w:val="36CB07DE"/>
    <w:rsid w:val="36FD101D"/>
    <w:rsid w:val="370B0304"/>
    <w:rsid w:val="376F471B"/>
    <w:rsid w:val="379825FD"/>
    <w:rsid w:val="379E6876"/>
    <w:rsid w:val="37B43D12"/>
    <w:rsid w:val="37EF0BB1"/>
    <w:rsid w:val="387F0FFA"/>
    <w:rsid w:val="38A84936"/>
    <w:rsid w:val="38C8103C"/>
    <w:rsid w:val="392975CD"/>
    <w:rsid w:val="396676B0"/>
    <w:rsid w:val="39B745A0"/>
    <w:rsid w:val="39DB146B"/>
    <w:rsid w:val="3A3A09B4"/>
    <w:rsid w:val="3A596327"/>
    <w:rsid w:val="3A711A67"/>
    <w:rsid w:val="3A780BCA"/>
    <w:rsid w:val="3A942D43"/>
    <w:rsid w:val="3ABE7CE5"/>
    <w:rsid w:val="3ACC11FF"/>
    <w:rsid w:val="3B3B2A25"/>
    <w:rsid w:val="3B4656F5"/>
    <w:rsid w:val="3B5D3C5B"/>
    <w:rsid w:val="3BB17EB9"/>
    <w:rsid w:val="3BCF4539"/>
    <w:rsid w:val="3BDD60AE"/>
    <w:rsid w:val="3BE15F86"/>
    <w:rsid w:val="3C1304AF"/>
    <w:rsid w:val="3CD268C0"/>
    <w:rsid w:val="3CEF47C0"/>
    <w:rsid w:val="3CF227D0"/>
    <w:rsid w:val="3CF523FA"/>
    <w:rsid w:val="3DA50211"/>
    <w:rsid w:val="3E092A41"/>
    <w:rsid w:val="3E645593"/>
    <w:rsid w:val="3ED01C62"/>
    <w:rsid w:val="3F0837EE"/>
    <w:rsid w:val="3F2C5601"/>
    <w:rsid w:val="3F937AA2"/>
    <w:rsid w:val="3FC7280C"/>
    <w:rsid w:val="3FCD1403"/>
    <w:rsid w:val="3FE0762C"/>
    <w:rsid w:val="40171B88"/>
    <w:rsid w:val="40683811"/>
    <w:rsid w:val="40C54D87"/>
    <w:rsid w:val="40F842D1"/>
    <w:rsid w:val="415A2FEB"/>
    <w:rsid w:val="41832556"/>
    <w:rsid w:val="41880C8B"/>
    <w:rsid w:val="41971DCC"/>
    <w:rsid w:val="419D3CF7"/>
    <w:rsid w:val="420432B9"/>
    <w:rsid w:val="42411ABD"/>
    <w:rsid w:val="42AC6BE0"/>
    <w:rsid w:val="42DC6F05"/>
    <w:rsid w:val="42DC745D"/>
    <w:rsid w:val="42E37EFF"/>
    <w:rsid w:val="43224465"/>
    <w:rsid w:val="433B4682"/>
    <w:rsid w:val="43781F5B"/>
    <w:rsid w:val="439F2859"/>
    <w:rsid w:val="43B635B8"/>
    <w:rsid w:val="43E71DC3"/>
    <w:rsid w:val="449415A3"/>
    <w:rsid w:val="44D5452A"/>
    <w:rsid w:val="44FD233A"/>
    <w:rsid w:val="451809C4"/>
    <w:rsid w:val="45300FC3"/>
    <w:rsid w:val="45370B61"/>
    <w:rsid w:val="454D4220"/>
    <w:rsid w:val="454F7B67"/>
    <w:rsid w:val="455B1582"/>
    <w:rsid w:val="455B7C06"/>
    <w:rsid w:val="455D7FBF"/>
    <w:rsid w:val="459C6C27"/>
    <w:rsid w:val="45D60A4A"/>
    <w:rsid w:val="45FF6036"/>
    <w:rsid w:val="461C08C0"/>
    <w:rsid w:val="46547A31"/>
    <w:rsid w:val="46907CB4"/>
    <w:rsid w:val="46AD5893"/>
    <w:rsid w:val="46B62622"/>
    <w:rsid w:val="46FD2DE8"/>
    <w:rsid w:val="47014FEC"/>
    <w:rsid w:val="47573C81"/>
    <w:rsid w:val="4796604A"/>
    <w:rsid w:val="47A33645"/>
    <w:rsid w:val="47DA17A7"/>
    <w:rsid w:val="482C51E0"/>
    <w:rsid w:val="48981118"/>
    <w:rsid w:val="48BC78EA"/>
    <w:rsid w:val="48CD2A5E"/>
    <w:rsid w:val="48FF0FDB"/>
    <w:rsid w:val="490375CB"/>
    <w:rsid w:val="497A71CF"/>
    <w:rsid w:val="4980016C"/>
    <w:rsid w:val="49A430BE"/>
    <w:rsid w:val="49B468A6"/>
    <w:rsid w:val="49F45F21"/>
    <w:rsid w:val="49F60B76"/>
    <w:rsid w:val="49FD2D05"/>
    <w:rsid w:val="4A4A480B"/>
    <w:rsid w:val="4A5E3EFC"/>
    <w:rsid w:val="4A7E57FC"/>
    <w:rsid w:val="4ABA0C67"/>
    <w:rsid w:val="4ACB791B"/>
    <w:rsid w:val="4AE850E9"/>
    <w:rsid w:val="4AF35D68"/>
    <w:rsid w:val="4B262E92"/>
    <w:rsid w:val="4B2D47F0"/>
    <w:rsid w:val="4B2D5845"/>
    <w:rsid w:val="4B360C12"/>
    <w:rsid w:val="4B4A1AEE"/>
    <w:rsid w:val="4B5E515B"/>
    <w:rsid w:val="4BA735B4"/>
    <w:rsid w:val="4BC11301"/>
    <w:rsid w:val="4BC368B5"/>
    <w:rsid w:val="4BFD372D"/>
    <w:rsid w:val="4C57596B"/>
    <w:rsid w:val="4CC43343"/>
    <w:rsid w:val="4CFE6798"/>
    <w:rsid w:val="4D313411"/>
    <w:rsid w:val="4DB65B0E"/>
    <w:rsid w:val="4DB71C25"/>
    <w:rsid w:val="4DC16282"/>
    <w:rsid w:val="4DC83BAF"/>
    <w:rsid w:val="4E1C4D95"/>
    <w:rsid w:val="4E1F3F07"/>
    <w:rsid w:val="4E27336B"/>
    <w:rsid w:val="4E516823"/>
    <w:rsid w:val="4EC5533C"/>
    <w:rsid w:val="4EDF30A6"/>
    <w:rsid w:val="4F7B37C5"/>
    <w:rsid w:val="4FAA6193"/>
    <w:rsid w:val="4FD14D3F"/>
    <w:rsid w:val="4FE36DB2"/>
    <w:rsid w:val="50456F36"/>
    <w:rsid w:val="504A2D2C"/>
    <w:rsid w:val="5065719A"/>
    <w:rsid w:val="50F53EBC"/>
    <w:rsid w:val="511538FE"/>
    <w:rsid w:val="513C7CF2"/>
    <w:rsid w:val="51A94F16"/>
    <w:rsid w:val="51CE46E8"/>
    <w:rsid w:val="51CF0FEB"/>
    <w:rsid w:val="51D670FA"/>
    <w:rsid w:val="520B51A3"/>
    <w:rsid w:val="525022A3"/>
    <w:rsid w:val="525E5205"/>
    <w:rsid w:val="52AF5B45"/>
    <w:rsid w:val="52DB5B94"/>
    <w:rsid w:val="52E07B04"/>
    <w:rsid w:val="52E365A5"/>
    <w:rsid w:val="531519B7"/>
    <w:rsid w:val="534B2EA0"/>
    <w:rsid w:val="53A72344"/>
    <w:rsid w:val="53C21DA2"/>
    <w:rsid w:val="53FA50BD"/>
    <w:rsid w:val="54A71CC2"/>
    <w:rsid w:val="55237F14"/>
    <w:rsid w:val="55717F50"/>
    <w:rsid w:val="561324EA"/>
    <w:rsid w:val="562A73C3"/>
    <w:rsid w:val="56634349"/>
    <w:rsid w:val="569C5536"/>
    <w:rsid w:val="56A37595"/>
    <w:rsid w:val="56DC384F"/>
    <w:rsid w:val="578F002B"/>
    <w:rsid w:val="57992C16"/>
    <w:rsid w:val="57D530C8"/>
    <w:rsid w:val="58316751"/>
    <w:rsid w:val="58531F68"/>
    <w:rsid w:val="588C5A8E"/>
    <w:rsid w:val="58A011EA"/>
    <w:rsid w:val="58AC0572"/>
    <w:rsid w:val="593C6454"/>
    <w:rsid w:val="595C195A"/>
    <w:rsid w:val="596823AA"/>
    <w:rsid w:val="5A2B71BC"/>
    <w:rsid w:val="5A5B327D"/>
    <w:rsid w:val="5A651E36"/>
    <w:rsid w:val="5AF2204D"/>
    <w:rsid w:val="5B0C7C76"/>
    <w:rsid w:val="5B476268"/>
    <w:rsid w:val="5B8515D7"/>
    <w:rsid w:val="5B8F3996"/>
    <w:rsid w:val="5BAA5B94"/>
    <w:rsid w:val="5C794A44"/>
    <w:rsid w:val="5D180E66"/>
    <w:rsid w:val="5D4134D0"/>
    <w:rsid w:val="5D7B38C4"/>
    <w:rsid w:val="5D9C1463"/>
    <w:rsid w:val="5DD44541"/>
    <w:rsid w:val="5DF27C04"/>
    <w:rsid w:val="5E3C0716"/>
    <w:rsid w:val="5E7E1E6A"/>
    <w:rsid w:val="5E8313EC"/>
    <w:rsid w:val="5EBC52E8"/>
    <w:rsid w:val="5ED648B3"/>
    <w:rsid w:val="5F0674A8"/>
    <w:rsid w:val="5F1B2CA0"/>
    <w:rsid w:val="5F25119A"/>
    <w:rsid w:val="5F607586"/>
    <w:rsid w:val="5FB804AC"/>
    <w:rsid w:val="5FEE14FC"/>
    <w:rsid w:val="603F25BE"/>
    <w:rsid w:val="604103A1"/>
    <w:rsid w:val="604C319F"/>
    <w:rsid w:val="60D34790"/>
    <w:rsid w:val="60F20B74"/>
    <w:rsid w:val="60F23EAA"/>
    <w:rsid w:val="61543EDE"/>
    <w:rsid w:val="61576226"/>
    <w:rsid w:val="61C4229D"/>
    <w:rsid w:val="620E7485"/>
    <w:rsid w:val="623B4933"/>
    <w:rsid w:val="62407D52"/>
    <w:rsid w:val="626E54DF"/>
    <w:rsid w:val="62742567"/>
    <w:rsid w:val="627C713B"/>
    <w:rsid w:val="62A3181A"/>
    <w:rsid w:val="62A31A1B"/>
    <w:rsid w:val="62D949A7"/>
    <w:rsid w:val="63710E90"/>
    <w:rsid w:val="63804BCC"/>
    <w:rsid w:val="63B24A01"/>
    <w:rsid w:val="63B543D8"/>
    <w:rsid w:val="63CF3ADD"/>
    <w:rsid w:val="64552832"/>
    <w:rsid w:val="648A7660"/>
    <w:rsid w:val="64903ACB"/>
    <w:rsid w:val="651C43A3"/>
    <w:rsid w:val="651F1E2D"/>
    <w:rsid w:val="6540400E"/>
    <w:rsid w:val="656C1372"/>
    <w:rsid w:val="657C260C"/>
    <w:rsid w:val="65A93A8F"/>
    <w:rsid w:val="65C402AF"/>
    <w:rsid w:val="65D86559"/>
    <w:rsid w:val="65E679EA"/>
    <w:rsid w:val="66601D0C"/>
    <w:rsid w:val="66911F1F"/>
    <w:rsid w:val="66D00FF1"/>
    <w:rsid w:val="66FB4A9E"/>
    <w:rsid w:val="67010084"/>
    <w:rsid w:val="670567D4"/>
    <w:rsid w:val="6727792D"/>
    <w:rsid w:val="67EA6F13"/>
    <w:rsid w:val="67FF6255"/>
    <w:rsid w:val="680A1F66"/>
    <w:rsid w:val="684B5DD1"/>
    <w:rsid w:val="689B11AF"/>
    <w:rsid w:val="68C73F9A"/>
    <w:rsid w:val="69501BBE"/>
    <w:rsid w:val="696361D6"/>
    <w:rsid w:val="69791319"/>
    <w:rsid w:val="697E29A5"/>
    <w:rsid w:val="6982529F"/>
    <w:rsid w:val="69A4529D"/>
    <w:rsid w:val="69CB5487"/>
    <w:rsid w:val="69D02268"/>
    <w:rsid w:val="69DF2D98"/>
    <w:rsid w:val="69E64623"/>
    <w:rsid w:val="6A5F5BA9"/>
    <w:rsid w:val="6A6678C1"/>
    <w:rsid w:val="6AA8003E"/>
    <w:rsid w:val="6AC66792"/>
    <w:rsid w:val="6B026C4D"/>
    <w:rsid w:val="6B071212"/>
    <w:rsid w:val="6BA40D5C"/>
    <w:rsid w:val="6BEE04E2"/>
    <w:rsid w:val="6BFB3B21"/>
    <w:rsid w:val="6C1D1CB8"/>
    <w:rsid w:val="6CB663E2"/>
    <w:rsid w:val="6D287881"/>
    <w:rsid w:val="6D501DAB"/>
    <w:rsid w:val="6D9A56E6"/>
    <w:rsid w:val="6DE212E6"/>
    <w:rsid w:val="6DFA4329"/>
    <w:rsid w:val="6E40434C"/>
    <w:rsid w:val="6E724D23"/>
    <w:rsid w:val="6E793D6A"/>
    <w:rsid w:val="6F2E5FCB"/>
    <w:rsid w:val="6F466AED"/>
    <w:rsid w:val="6F622FAE"/>
    <w:rsid w:val="6FA71E86"/>
    <w:rsid w:val="6FCA021F"/>
    <w:rsid w:val="6FDC5AE1"/>
    <w:rsid w:val="700C488B"/>
    <w:rsid w:val="707A4E5D"/>
    <w:rsid w:val="7080699B"/>
    <w:rsid w:val="70877F67"/>
    <w:rsid w:val="70C371D8"/>
    <w:rsid w:val="70FD5059"/>
    <w:rsid w:val="714A2E1C"/>
    <w:rsid w:val="71A94B32"/>
    <w:rsid w:val="71D458ED"/>
    <w:rsid w:val="72EE1C55"/>
    <w:rsid w:val="73242AB8"/>
    <w:rsid w:val="73293379"/>
    <w:rsid w:val="734425B2"/>
    <w:rsid w:val="734F469F"/>
    <w:rsid w:val="735603B4"/>
    <w:rsid w:val="741C64E3"/>
    <w:rsid w:val="74422F4A"/>
    <w:rsid w:val="7462571F"/>
    <w:rsid w:val="74BE344F"/>
    <w:rsid w:val="74C318B5"/>
    <w:rsid w:val="74DB4088"/>
    <w:rsid w:val="751A6831"/>
    <w:rsid w:val="752C31B6"/>
    <w:rsid w:val="75347933"/>
    <w:rsid w:val="75764205"/>
    <w:rsid w:val="75896D36"/>
    <w:rsid w:val="75903E97"/>
    <w:rsid w:val="75A21D9B"/>
    <w:rsid w:val="75EC3E75"/>
    <w:rsid w:val="769842CF"/>
    <w:rsid w:val="76CC591B"/>
    <w:rsid w:val="76E44830"/>
    <w:rsid w:val="771F262C"/>
    <w:rsid w:val="77421D0A"/>
    <w:rsid w:val="77A93326"/>
    <w:rsid w:val="78030BD1"/>
    <w:rsid w:val="780807DB"/>
    <w:rsid w:val="781F7799"/>
    <w:rsid w:val="78521641"/>
    <w:rsid w:val="788B0216"/>
    <w:rsid w:val="788D6714"/>
    <w:rsid w:val="78994220"/>
    <w:rsid w:val="78C65103"/>
    <w:rsid w:val="792F6162"/>
    <w:rsid w:val="796F6A35"/>
    <w:rsid w:val="7992315F"/>
    <w:rsid w:val="799F4C3E"/>
    <w:rsid w:val="79BB614E"/>
    <w:rsid w:val="7A29746D"/>
    <w:rsid w:val="7A45002C"/>
    <w:rsid w:val="7A701D99"/>
    <w:rsid w:val="7AA11DBE"/>
    <w:rsid w:val="7ABF4775"/>
    <w:rsid w:val="7ACB131A"/>
    <w:rsid w:val="7B1B6F65"/>
    <w:rsid w:val="7B7E5F32"/>
    <w:rsid w:val="7C0461ED"/>
    <w:rsid w:val="7C2904C0"/>
    <w:rsid w:val="7C8B0301"/>
    <w:rsid w:val="7CAE5214"/>
    <w:rsid w:val="7CB579BE"/>
    <w:rsid w:val="7D0E205E"/>
    <w:rsid w:val="7DB30990"/>
    <w:rsid w:val="7DBF3C1E"/>
    <w:rsid w:val="7DF60720"/>
    <w:rsid w:val="7E5B4207"/>
    <w:rsid w:val="7EDD532E"/>
    <w:rsid w:val="7EF30951"/>
    <w:rsid w:val="7F2B19B0"/>
    <w:rsid w:val="7F792EC4"/>
    <w:rsid w:val="7F9A67E1"/>
    <w:rsid w:val="7F9C651B"/>
    <w:rsid w:val="7FD268D8"/>
    <w:rsid w:val="7FF63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iPriority="99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qFormat="1" w:uiPriority="0" w:semiHidden="0" w:name="Body Text"/>
    <w:lsdException w:qFormat="1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iPriority="99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79" w:lineRule="exact"/>
      <w:jc w:val="both"/>
    </w:pPr>
    <w:rPr>
      <w:rFonts w:ascii="Times New Roman" w:hAnsi="Times New Roman" w:eastAsia="仿宋_GB2312" w:cs="黑体"/>
      <w:snapToGrid w:val="0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character" w:default="1" w:styleId="10">
    <w:name w:val="Default Paragraph Font"/>
    <w:unhideWhenUsed/>
    <w:uiPriority w:val="1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nhideWhenUsed/>
    <w:qFormat/>
    <w:uiPriority w:val="0"/>
  </w:style>
  <w:style w:type="paragraph" w:styleId="4">
    <w:name w:val="Body Text Indent"/>
    <w:basedOn w:val="1"/>
    <w:unhideWhenUsed/>
    <w:qFormat/>
    <w:uiPriority w:val="0"/>
    <w:pPr>
      <w:ind w:left="420" w:leftChars="200"/>
    </w:pPr>
  </w:style>
  <w:style w:type="paragraph" w:styleId="5">
    <w:name w:val="Date"/>
    <w:basedOn w:val="1"/>
    <w:next w:val="1"/>
    <w:link w:val="14"/>
    <w:unhideWhenUsed/>
    <w:qFormat/>
    <w:uiPriority w:val="99"/>
    <w:pPr>
      <w:ind w:left="100" w:leftChars="2500"/>
    </w:pPr>
  </w:style>
  <w:style w:type="paragraph" w:styleId="6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7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spacing w:before="100" w:beforeAutospacing="1" w:after="100" w:afterAutospacing="1" w:line="240" w:lineRule="auto"/>
      <w:jc w:val="left"/>
    </w:pPr>
    <w:rPr>
      <w:rFonts w:ascii="宋体" w:hAnsi="宋体" w:eastAsia="宋体" w:cs="宋体"/>
      <w:snapToGrid/>
      <w:kern w:val="0"/>
      <w:sz w:val="24"/>
      <w:szCs w:val="24"/>
    </w:rPr>
  </w:style>
  <w:style w:type="character" w:styleId="11">
    <w:name w:val="page number"/>
    <w:basedOn w:val="10"/>
    <w:unhideWhenUsed/>
    <w:qFormat/>
    <w:uiPriority w:val="99"/>
  </w:style>
  <w:style w:type="character" w:customStyle="1" w:styleId="12">
    <w:name w:val="页眉 Char"/>
    <w:link w:val="7"/>
    <w:qFormat/>
    <w:uiPriority w:val="99"/>
    <w:rPr>
      <w:rFonts w:ascii="Times New Roman" w:hAnsi="Times New Roman" w:eastAsia="方正仿宋_GBK"/>
      <w:snapToGrid w:val="0"/>
      <w:sz w:val="18"/>
      <w:szCs w:val="18"/>
    </w:rPr>
  </w:style>
  <w:style w:type="character" w:customStyle="1" w:styleId="13">
    <w:name w:val="页脚 Char"/>
    <w:link w:val="6"/>
    <w:qFormat/>
    <w:uiPriority w:val="99"/>
    <w:rPr>
      <w:rFonts w:ascii="Times New Roman" w:hAnsi="Times New Roman" w:eastAsia="方正仿宋_GBK"/>
      <w:snapToGrid w:val="0"/>
      <w:sz w:val="18"/>
      <w:szCs w:val="18"/>
    </w:rPr>
  </w:style>
  <w:style w:type="character" w:customStyle="1" w:styleId="14">
    <w:name w:val="日期 Char"/>
    <w:link w:val="5"/>
    <w:semiHidden/>
    <w:qFormat/>
    <w:uiPriority w:val="99"/>
    <w:rPr>
      <w:rFonts w:ascii="Times New Roman" w:hAnsi="Times New Roman" w:eastAsia="仿宋_GB2312"/>
      <w:snapToGrid w:val="0"/>
      <w:sz w:val="32"/>
    </w:rPr>
  </w:style>
  <w:style w:type="paragraph" w:customStyle="1" w:styleId="15">
    <w:name w:val="列出段落1"/>
    <w:basedOn w:val="1"/>
    <w:qFormat/>
    <w:uiPriority w:val="34"/>
    <w:pPr>
      <w:ind w:firstLine="420" w:firstLineChars="200"/>
    </w:pPr>
  </w:style>
  <w:style w:type="character" w:customStyle="1" w:styleId="16">
    <w:name w:val="标题 1 Char"/>
    <w:basedOn w:val="10"/>
    <w:link w:val="2"/>
    <w:qFormat/>
    <w:uiPriority w:val="9"/>
    <w:rPr>
      <w:rFonts w:eastAsia="仿宋_GB2312" w:cs="黑体"/>
      <w:b/>
      <w:bCs/>
      <w:snapToGrid w:val="0"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6700;&#38754;\&#20844;&#25991;&#27169;&#29256;1.dot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0D1A97-012C-4A98-9C09-F9D43356CB1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公文模版1</Template>
  <Company>Microsoft</Company>
  <Pages>9</Pages>
  <Words>643</Words>
  <Characters>3671</Characters>
  <Lines>30</Lines>
  <Paragraphs>8</Paragraphs>
  <TotalTime>11</TotalTime>
  <ScaleCrop>false</ScaleCrop>
  <LinksUpToDate>false</LinksUpToDate>
  <CharactersWithSpaces>4306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2023-08-21T01:58:00Z</dcterms:created>
  <dc:creator>Administrator</dc:creator>
  <cp:lastModifiedBy>后街猪儿</cp:lastModifiedBy>
  <cp:lastPrinted>2023-08-28T05:59:00Z</cp:lastPrinted>
  <dcterms:modified xsi:type="dcterms:W3CDTF">2023-08-30T06:20:44Z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EAC7B3D608F4484F97996AA642416D58_12</vt:lpwstr>
  </property>
</Properties>
</file>