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招聘信息发布平台一览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spacing w:line="2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2"/>
        <w:tblW w:w="10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2160"/>
        <w:gridCol w:w="1876"/>
        <w:gridCol w:w="2008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6" w:hRule="atLeast"/>
          <w:jc w:val="center"/>
        </w:trPr>
        <w:tc>
          <w:tcPr>
            <w:tcW w:w="198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单位名称</w:t>
            </w:r>
          </w:p>
        </w:tc>
        <w:tc>
          <w:tcPr>
            <w:tcW w:w="21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信息发布网站</w:t>
            </w:r>
          </w:p>
        </w:tc>
        <w:tc>
          <w:tcPr>
            <w:tcW w:w="1876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微信公众号</w:t>
            </w:r>
          </w:p>
        </w:tc>
        <w:tc>
          <w:tcPr>
            <w:tcW w:w="200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联系电话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乐山市市中区紧密型县域医疗卫生共同体</w:t>
            </w:r>
          </w:p>
        </w:tc>
        <w:tc>
          <w:tcPr>
            <w:tcW w:w="21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四川省信息公开目录管理系统</w:t>
            </w:r>
          </w:p>
        </w:tc>
        <w:tc>
          <w:tcPr>
            <w:tcW w:w="1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健康嘉州</w:t>
            </w:r>
          </w:p>
        </w:tc>
        <w:tc>
          <w:tcPr>
            <w:tcW w:w="20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0833-2131476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18284323880</w:t>
            </w:r>
          </w:p>
        </w:tc>
        <w:tc>
          <w:tcPr>
            <w:tcW w:w="200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乐山市市中区人民医院</w:t>
            </w:r>
          </w:p>
        </w:tc>
        <w:tc>
          <w:tcPr>
            <w:tcW w:w="21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乐山新闻网</w:t>
            </w:r>
          </w:p>
        </w:tc>
        <w:tc>
          <w:tcPr>
            <w:tcW w:w="1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乐山市市中区人民医院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原红会医院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008" w:type="dxa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09" w:type="dxa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417" w:bottom="1440" w:left="155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E4ECA"/>
    <w:rsid w:val="0007377A"/>
    <w:rsid w:val="00077EB1"/>
    <w:rsid w:val="000F5A33"/>
    <w:rsid w:val="001A7541"/>
    <w:rsid w:val="001C41D7"/>
    <w:rsid w:val="003B4510"/>
    <w:rsid w:val="00525910"/>
    <w:rsid w:val="005F2320"/>
    <w:rsid w:val="006A3191"/>
    <w:rsid w:val="008F0F7F"/>
    <w:rsid w:val="00997896"/>
    <w:rsid w:val="00AE77A5"/>
    <w:rsid w:val="00B550DB"/>
    <w:rsid w:val="00B82DB1"/>
    <w:rsid w:val="00B96986"/>
    <w:rsid w:val="00C8004F"/>
    <w:rsid w:val="00CF3519"/>
    <w:rsid w:val="00DF1A41"/>
    <w:rsid w:val="00DF1A67"/>
    <w:rsid w:val="00E620A7"/>
    <w:rsid w:val="00F52290"/>
    <w:rsid w:val="04120AAF"/>
    <w:rsid w:val="0D1B18EA"/>
    <w:rsid w:val="5FBE4ECA"/>
    <w:rsid w:val="715258F6"/>
    <w:rsid w:val="781D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47</Words>
  <Characters>270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2022-03-07T10:10:00Z</dcterms:created>
  <dc:creator>狗爪爪</dc:creator>
  <cp:lastModifiedBy>Administrator</cp:lastModifiedBy>
  <dcterms:modified xsi:type="dcterms:W3CDTF">2022-03-09T08:14:12Z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FF4971B68E03406AA529B45F428C69DF</vt:lpwstr>
  </property>
</Properties>
</file>