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0AB" w:rsidRDefault="000700AB">
      <w:pPr>
        <w:jc w:val="center"/>
        <w:rPr>
          <w:rFonts w:ascii="仿宋" w:eastAsia="仿宋" w:hAnsi="仿宋" w:cs="仿宋"/>
          <w:b/>
          <w:bCs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大悟县</w:t>
      </w:r>
      <w:r>
        <w:rPr>
          <w:rFonts w:ascii="仿宋" w:eastAsia="仿宋" w:hAnsi="仿宋" w:cs="仿宋"/>
          <w:b/>
          <w:bCs/>
          <w:sz w:val="36"/>
          <w:szCs w:val="36"/>
        </w:rPr>
        <w:t>2021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年卫健系统公开招聘</w:t>
      </w:r>
      <w:r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面试工作</w:t>
      </w:r>
    </w:p>
    <w:p w:rsidR="000700AB" w:rsidRDefault="000700AB">
      <w:pPr>
        <w:jc w:val="center"/>
        <w:rPr>
          <w:rFonts w:eastAsia="方正小标宋简体"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疫情防控承诺书</w:t>
      </w:r>
    </w:p>
    <w:p w:rsidR="000700AB" w:rsidRDefault="000700AB" w:rsidP="003B4612">
      <w:pPr>
        <w:spacing w:line="520" w:lineRule="exact"/>
        <w:ind w:firstLineChars="200" w:firstLine="31680"/>
        <w:rPr>
          <w:rFonts w:eastAsia="仿宋_GB2312"/>
          <w:kern w:val="0"/>
          <w:sz w:val="32"/>
          <w:szCs w:val="32"/>
        </w:rPr>
      </w:pPr>
    </w:p>
    <w:p w:rsidR="000700AB" w:rsidRDefault="000700AB" w:rsidP="003B4612">
      <w:pPr>
        <w:spacing w:line="520" w:lineRule="exact"/>
        <w:ind w:firstLineChars="200" w:firstLine="3168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按照当前新冠肺炎疫情防控常态化、精准化的要求，作为考生，我将自觉遵守《大悟县事业单位</w:t>
      </w:r>
      <w:r>
        <w:rPr>
          <w:rFonts w:eastAsia="仿宋_GB2312"/>
          <w:kern w:val="0"/>
          <w:sz w:val="32"/>
          <w:szCs w:val="32"/>
        </w:rPr>
        <w:t>2021</w:t>
      </w:r>
      <w:r>
        <w:rPr>
          <w:rFonts w:eastAsia="仿宋_GB2312" w:hint="eastAsia"/>
          <w:kern w:val="0"/>
          <w:sz w:val="32"/>
          <w:szCs w:val="32"/>
        </w:rPr>
        <w:t>年公开招聘工作人员》面试工作的疫情防控规定，在此我承诺：</w:t>
      </w:r>
    </w:p>
    <w:p w:rsidR="000700AB" w:rsidRDefault="000700AB" w:rsidP="003B4612">
      <w:pPr>
        <w:spacing w:line="520" w:lineRule="exact"/>
        <w:ind w:firstLineChars="200" w:firstLine="3168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在疫情防控期间，本人无新冠肺炎接触史，未被确症为</w:t>
      </w:r>
      <w:bookmarkStart w:id="0" w:name="_GoBack"/>
      <w:bookmarkEnd w:id="0"/>
      <w:r>
        <w:rPr>
          <w:rFonts w:eastAsia="仿宋_GB2312" w:hint="eastAsia"/>
          <w:kern w:val="0"/>
          <w:sz w:val="32"/>
          <w:szCs w:val="32"/>
        </w:rPr>
        <w:t>新冠肺炎确诊病例、无症状感染者、疑似患者和确诊病例密切接触者，近</w:t>
      </w:r>
      <w:r>
        <w:rPr>
          <w:rFonts w:eastAsia="仿宋_GB2312"/>
          <w:kern w:val="0"/>
          <w:sz w:val="32"/>
          <w:szCs w:val="32"/>
        </w:rPr>
        <w:t>14</w:t>
      </w:r>
      <w:r>
        <w:rPr>
          <w:rFonts w:eastAsia="仿宋_GB2312" w:hint="eastAsia"/>
          <w:kern w:val="0"/>
          <w:sz w:val="32"/>
          <w:szCs w:val="32"/>
        </w:rPr>
        <w:t>天无高、中风险地区、境外旅居史，从现在起直至面试结束前不去高、中风险地区，无发热及呼吸道症状，身体健康状况良好。</w:t>
      </w:r>
    </w:p>
    <w:p w:rsidR="000700AB" w:rsidRDefault="000700AB" w:rsidP="003B4612">
      <w:pPr>
        <w:spacing w:line="520" w:lineRule="exact"/>
        <w:ind w:firstLineChars="200" w:firstLine="3168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面试入场时，本人将主动出示健康码绿码、行程码并接受体温检测，面试全程佩戴好口罩，自觉与他人保持</w:t>
      </w:r>
      <w:r>
        <w:rPr>
          <w:rFonts w:eastAsia="仿宋_GB2312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米以上距离。本人在面试前</w:t>
      </w:r>
      <w:r>
        <w:rPr>
          <w:rFonts w:eastAsia="仿宋_GB2312"/>
          <w:kern w:val="0"/>
          <w:sz w:val="32"/>
          <w:szCs w:val="32"/>
        </w:rPr>
        <w:t>3</w:t>
      </w:r>
      <w:r>
        <w:rPr>
          <w:rFonts w:eastAsia="仿宋_GB2312" w:hint="eastAsia"/>
          <w:kern w:val="0"/>
          <w:sz w:val="32"/>
          <w:szCs w:val="32"/>
        </w:rPr>
        <w:t>天如有发热症状，将在入场检测体温前主动向工作人员报告；在进入考点后及考试期间出现发热症状，将主动向医务人员报告。</w:t>
      </w:r>
    </w:p>
    <w:p w:rsidR="000700AB" w:rsidRDefault="000700AB" w:rsidP="003B4612">
      <w:pPr>
        <w:spacing w:line="520" w:lineRule="exact"/>
        <w:ind w:firstLineChars="200" w:firstLine="3168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我提交的所有信息均真实准确，承诺内容将自觉遵守，保证配合做好疫情防控工作。如有违反，本人自愿承担相关责任，接受相应处理。</w:t>
      </w:r>
    </w:p>
    <w:p w:rsidR="000700AB" w:rsidRDefault="000700AB" w:rsidP="003B4612">
      <w:pPr>
        <w:spacing w:line="600" w:lineRule="exact"/>
        <w:ind w:firstLineChars="200" w:firstLine="3168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 </w:t>
      </w:r>
    </w:p>
    <w:p w:rsidR="000700AB" w:rsidRDefault="000700AB" w:rsidP="003B4612">
      <w:pPr>
        <w:spacing w:line="600" w:lineRule="exact"/>
        <w:ind w:firstLineChars="800" w:firstLine="3168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承诺人：</w:t>
      </w:r>
      <w:r>
        <w:rPr>
          <w:rFonts w:eastAsia="仿宋_GB2312"/>
          <w:kern w:val="0"/>
          <w:sz w:val="32"/>
          <w:szCs w:val="32"/>
        </w:rPr>
        <w:t xml:space="preserve">           </w:t>
      </w:r>
      <w:r>
        <w:rPr>
          <w:rFonts w:eastAsia="仿宋_GB2312" w:hint="eastAsia"/>
          <w:kern w:val="0"/>
          <w:sz w:val="32"/>
          <w:szCs w:val="32"/>
        </w:rPr>
        <w:t>（签名及手印）</w:t>
      </w:r>
    </w:p>
    <w:p w:rsidR="000700AB" w:rsidRDefault="000700AB" w:rsidP="003B4612">
      <w:pPr>
        <w:spacing w:line="600" w:lineRule="exact"/>
        <w:ind w:firstLineChars="200" w:firstLine="3168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            </w:t>
      </w:r>
    </w:p>
    <w:p w:rsidR="000700AB" w:rsidRDefault="000700AB" w:rsidP="003B4612">
      <w:pPr>
        <w:spacing w:line="600" w:lineRule="exact"/>
        <w:ind w:firstLineChars="1900" w:firstLine="31680"/>
      </w:pPr>
      <w:r>
        <w:rPr>
          <w:rFonts w:eastAsia="仿宋_GB2312" w:hint="eastAsia"/>
          <w:kern w:val="0"/>
          <w:sz w:val="32"/>
          <w:szCs w:val="32"/>
        </w:rPr>
        <w:t>年</w:t>
      </w:r>
      <w:r>
        <w:rPr>
          <w:rFonts w:eastAsia="仿宋_GB2312"/>
          <w:kern w:val="0"/>
          <w:sz w:val="32"/>
          <w:szCs w:val="32"/>
        </w:rPr>
        <w:t xml:space="preserve">   </w:t>
      </w:r>
      <w:r>
        <w:rPr>
          <w:rFonts w:eastAsia="仿宋_GB2312" w:hint="eastAsia"/>
          <w:kern w:val="0"/>
          <w:sz w:val="32"/>
          <w:szCs w:val="32"/>
        </w:rPr>
        <w:t>月</w:t>
      </w:r>
      <w:r>
        <w:rPr>
          <w:rFonts w:eastAsia="仿宋_GB2312"/>
          <w:kern w:val="0"/>
          <w:sz w:val="32"/>
          <w:szCs w:val="32"/>
        </w:rPr>
        <w:t xml:space="preserve">   </w:t>
      </w:r>
      <w:r>
        <w:rPr>
          <w:rFonts w:eastAsia="仿宋_GB2312" w:hint="eastAsia"/>
          <w:kern w:val="0"/>
          <w:sz w:val="32"/>
          <w:szCs w:val="32"/>
        </w:rPr>
        <w:t>日</w:t>
      </w:r>
    </w:p>
    <w:p w:rsidR="000700AB" w:rsidRDefault="000700AB"/>
    <w:sectPr w:rsidR="000700AB" w:rsidSect="00834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521094"/>
    <w:rsid w:val="000700AB"/>
    <w:rsid w:val="00196917"/>
    <w:rsid w:val="003B4612"/>
    <w:rsid w:val="0080229C"/>
    <w:rsid w:val="00834AD8"/>
    <w:rsid w:val="00AA6F7B"/>
    <w:rsid w:val="0C1865A7"/>
    <w:rsid w:val="156D44D2"/>
    <w:rsid w:val="25521094"/>
    <w:rsid w:val="276E6F67"/>
    <w:rsid w:val="29716805"/>
    <w:rsid w:val="35FD3EF1"/>
    <w:rsid w:val="5D162EFF"/>
    <w:rsid w:val="62490CD2"/>
    <w:rsid w:val="62EE0FDA"/>
    <w:rsid w:val="6FA20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AD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71</Words>
  <Characters>407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大悟县2021年卫健系统公开招聘面试工作</dc:title>
  <dc:subject/>
  <dc:creator>欣欣向荣</dc:creator>
  <cp:keywords/>
  <dc:description/>
  <cp:lastModifiedBy>User</cp:lastModifiedBy>
  <cp:revision>2</cp:revision>
  <dcterms:created xsi:type="dcterms:W3CDTF">2022-03-08T01:10:00Z</dcterms:created>
  <dcterms:modified xsi:type="dcterms:W3CDTF">2022-03-08T01:10:00Z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08EF0EE4531B4BAE98BDB2232E3CC5C6</vt:lpwstr>
  </property>
</Properties>
</file>