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146" w:tblpY="819"/>
        <w:tblOverlap w:val="never"/>
        <w:tblW w:w="9864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8"/>
        <w:gridCol w:w="3288"/>
        <w:gridCol w:w="328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576" w:type="dxa"/>
            <w:gridSpan w:val="2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40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  <w:lang w:val="en-US" w:eastAsia="zh-CN"/>
              </w:rPr>
              <w:t>2022年卫考报考、现场确认流程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44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  <w:lang w:val="en-US" w:eastAsia="zh-CN"/>
              </w:rPr>
              <w:t>（南海区）</w:t>
            </w:r>
          </w:p>
        </w:tc>
        <w:tc>
          <w:tcPr>
            <w:tcW w:w="32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eastAsiaTheme="minorEastAsia"/>
                <w:b w:val="0"/>
                <w:bCs w:val="0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2"/>
                <w:vertAlign w:val="baseline"/>
                <w:lang w:val="en-US" w:eastAsia="zh-CN"/>
              </w:rPr>
              <w:t>二版2022/12/17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b/>
                <w:bCs/>
                <w:sz w:val="28"/>
                <w:vertAlign w:val="baseline"/>
              </w:rPr>
            </w:pPr>
          </w:p>
        </w:tc>
        <w:tc>
          <w:tcPr>
            <w:tcW w:w="32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eastAsiaTheme="minorEastAsia"/>
                <w:b w:val="0"/>
                <w:bCs w:val="0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2"/>
                <w:vertAlign w:val="baseline"/>
                <w:lang w:val="en-US" w:eastAsia="zh-CN"/>
              </w:rPr>
              <w:t>版次：NH-WK02/02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2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28"/>
                <w:vertAlign w:val="baseline"/>
                <w:lang w:val="en-US" w:eastAsia="zh-CN"/>
              </w:rPr>
              <w:t>流 程</w:t>
            </w: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28"/>
                <w:vertAlign w:val="baseline"/>
                <w:lang w:val="en-US" w:eastAsia="zh-CN"/>
              </w:rPr>
              <w:t>内 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restar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106045</wp:posOffset>
                      </wp:positionH>
                      <wp:positionV relativeFrom="page">
                        <wp:posOffset>6600190</wp:posOffset>
                      </wp:positionV>
                      <wp:extent cx="1804670" cy="464820"/>
                      <wp:effectExtent l="4445" t="5080" r="19685" b="635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现场确认完毕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35pt;margin-top:519.7pt;height:36.6pt;width:142.1pt;mso-position-vertical-relative:page;z-index:251673600;v-text-anchor:middle;mso-width-relative:page;mso-height-relative:page;" fillcolor="#D2DEF2" filled="t" stroked="t" coordsize="21600,21600" o:gfxdata="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B6dZWfa&#10;AAAADAEAAA8AAAAAAAAAAQAgAAAAIgAAAGRycy9kb3ducmV2LnhtbFBLAQIUABQAAAAIAIdO4kBG&#10;PVrfyQIAAMsFAAAOAAAAAAAAAAEAIAAAACkBAABkcnMvZTJvRG9jLnhtbFBLBQYAAAAABgAGAFkB&#10;AABkBgAAAAA=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现场确认完毕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ge">
                        <wp:posOffset>5539740</wp:posOffset>
                      </wp:positionV>
                      <wp:extent cx="1804670" cy="464820"/>
                      <wp:effectExtent l="4445" t="5080" r="19685" b="635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现场确认-确认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436.2pt;height:36.6pt;width:142.1pt;mso-position-vertical-relative:page;z-index:251672576;v-text-anchor:middle;mso-width-relative:page;mso-height-relative:page;" fillcolor="#D2DEF2" filled="t" stroked="t" coordsize="21600,21600" o:gfxdata="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EA3oGHa&#10;AAAACgEAAA8AAAAAAAAAAQAgAAAAIgAAAGRycy9kb3ducmV2LnhtbFBLAQIUABQAAAAIAIdO4kBY&#10;NMdVyQIAAMsFAAAOAAAAAAAAAAEAIAAAACkBAABkcnMvZTJvRG9jLnhtbFBLBQYAAAAABgAGAFkB&#10;AABkBgAAAAA=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现场确认-确认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ge">
                        <wp:posOffset>4450715</wp:posOffset>
                      </wp:positionV>
                      <wp:extent cx="1804670" cy="464820"/>
                      <wp:effectExtent l="4445" t="5080" r="19685" b="635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现场确认-审核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85pt;margin-top:350.45pt;height:36.6pt;width:142.1pt;mso-position-vertical-relative:page;z-index:251671552;v-text-anchor:middle;mso-width-relative:page;mso-height-relative:page;" fillcolor="#D2DEF2" filled="t" stroked="t" coordsize="21600,21600" o:gfxdata="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+BQ5fNkA&#10;AAAKAQAADwAAAAAAAAABACAAAAAiAAAAZHJzL2Rvd25yZXYueG1sUEsBAhQAFAAAAAgAh07iQJ4D&#10;B7XJAgAAywUAAA4AAAAAAAAAAQAgAAAAKAEAAGRycy9lMm9Eb2MueG1sUEsFBgAAAAAGAAYAWQEA&#10;AGMGAAAAAA==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现场确认-审核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96520</wp:posOffset>
                      </wp:positionH>
                      <wp:positionV relativeFrom="page">
                        <wp:posOffset>3342640</wp:posOffset>
                      </wp:positionV>
                      <wp:extent cx="1804670" cy="464820"/>
                      <wp:effectExtent l="4445" t="5080" r="19685" b="635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现场确认-取号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6pt;margin-top:263.2pt;height:36.6pt;width:142.1pt;mso-position-vertical-relative:page;z-index:251670528;v-text-anchor:middle;mso-width-relative:page;mso-height-relative:page;" fillcolor="#D2DEF2" filled="t" stroked="t" coordsize="21600,21600" o:gfxdata="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CYv38O2QAA&#10;AAoBAAAPAAAAAAAAAAEAIAAAACIAAABkcnMvZG93bnJldi54bWxQSwECFAAUAAAACACHTuJA3O64&#10;6sgCAADLBQAADgAAAAAAAAABACAAAAAoAQAAZHJzL2Uyb0RvYy54bWxQSwUGAAAAAAYABgBZAQAA&#10;YgYAAAAA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现场确认-取号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ge">
                        <wp:posOffset>2406015</wp:posOffset>
                      </wp:positionV>
                      <wp:extent cx="1804670" cy="464820"/>
                      <wp:effectExtent l="4445" t="5080" r="19685" b="63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单位收集确认资料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.6pt;margin-top:189.45pt;height:36.6pt;width:142.1pt;mso-position-vertical-relative:page;z-index:251669504;v-text-anchor:middle;mso-width-relative:page;mso-height-relative:page;" fillcolor="#D2DEF2" filled="t" stroked="t" coordsize="21600,21600" o:gfxdata="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JjWoQ3a&#10;AAAACQEAAA8AAAAAAAAAAQAgAAAAIgAAAGRycy9kb3ducmV2LnhtbFBLAQIUABQAAAAIAIdO4kBT&#10;avavyQIAAMsFAAAOAAAAAAAAAAEAIAAAACkBAABkcnMvZTJvRG9jLnhtbFBLBQYAAAAABgAGAFkB&#10;AABkBgAAAAA=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单位收集确认资料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1902460</wp:posOffset>
                      </wp:positionV>
                      <wp:extent cx="274320" cy="419100"/>
                      <wp:effectExtent l="11430" t="4445" r="19050" b="18415"/>
                      <wp:wrapNone/>
                      <wp:docPr id="11" name="下箭头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149.8pt;height:33pt;width:21.6pt;mso-position-vertical-relative:page;z-index:251663360;v-text-anchor:middle;mso-width-relative:page;mso-height-relative:page;" filled="f" stroked="t" coordsize="21600,21600" o:gfxdata="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rFZBbYAAAACwEAAA8AAAAAAAAAAQAgAAAAIgAAAGRy&#10;cy9kb3ducmV2LnhtbFBLAQIUABQAAAAIAIdO4kC6mm26dwIAAN4EAAAOAAAAAAAAAAEAIAAAACcB&#10;AABkcnMvZTJvRG9jLnhtbFBLBQYAAAAABgAGAFkBAAAQBgAAAAA=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2880995</wp:posOffset>
                      </wp:positionV>
                      <wp:extent cx="274320" cy="419100"/>
                      <wp:effectExtent l="11430" t="4445" r="19050" b="18415"/>
                      <wp:wrapNone/>
                      <wp:docPr id="12" name="下箭头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226.85pt;height:33pt;width:21.6pt;mso-position-vertical-relative:page;z-index:251664384;v-text-anchor:middle;mso-width-relative:page;mso-height-relative:page;" filled="f" stroked="t" coordsize="21600,21600" o:gfxdata="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k6qgU9cAAAALAQAADwAAAAAAAAABACAAAAAiAAAAZHJz&#10;L2Rvd25yZXYueG1sUEsBAhQAFAAAAAgAh07iQNDzvTZ3AgAA3gQAAA4AAAAAAAAAAQAgAAAAJgEA&#10;AGRycy9lMm9Eb2MueG1sUEsFBgAAAAAGAAYAWQEAAA8GAAAAAA==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3983990</wp:posOffset>
                      </wp:positionV>
                      <wp:extent cx="274320" cy="419100"/>
                      <wp:effectExtent l="11430" t="4445" r="19050" b="18415"/>
                      <wp:wrapNone/>
                      <wp:docPr id="13" name="下箭头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313.7pt;height:33pt;width:21.6pt;mso-position-vertical-relative:page;z-index:251665408;v-text-anchor:middle;mso-width-relative:page;mso-height-relative:page;" filled="f" stroked="t" coordsize="21600,21600" o:gfxdata="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yPyODdcAAAALAQAADwAAAAAAAAABACAAAAAiAAAAZHJz&#10;L2Rvd25yZXYueG1sUEsBAhQAFAAAAAgAh07iQPbUDU13AgAA3gQAAA4AAAAAAAAAAQAgAAAAJgEA&#10;AGRycy9lMm9Eb2MueG1sUEsFBgAAAAAGAAYAWQEAAA8GAAAAAA==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5039995</wp:posOffset>
                      </wp:positionV>
                      <wp:extent cx="274320" cy="419100"/>
                      <wp:effectExtent l="11430" t="4445" r="19050" b="18415"/>
                      <wp:wrapNone/>
                      <wp:docPr id="14" name="下箭头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396.85pt;height:33pt;width:21.6pt;mso-position-vertical-relative:page;z-index:251666432;v-text-anchor:middle;mso-width-relative:page;mso-height-relative:page;" filled="f" stroked="t" coordsize="21600,21600" o:gfxdata="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DrChYdcAAAALAQAADwAAAAAAAAABACAAAAAiAAAAZHJz&#10;L2Rvd25yZXYueG1sUEsBAhQAFAAAAAgAh07iQEUnbPR3AgAA3gQAAA4AAAAAAAAAAQAgAAAAJgEA&#10;AGRycy9lMm9Eb2MueG1sUEsFBgAAAAAGAAYAWQEAAA8GAAAAAA==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6080760</wp:posOffset>
                      </wp:positionV>
                      <wp:extent cx="274320" cy="419100"/>
                      <wp:effectExtent l="11430" t="4445" r="19050" b="18415"/>
                      <wp:wrapNone/>
                      <wp:docPr id="15" name="下箭头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478.8pt;height:33pt;width:21.6pt;mso-position-vertical-relative:page;z-index:251667456;v-text-anchor:middle;mso-width-relative:page;mso-height-relative:page;" filled="f" stroked="t" coordsize="21600,21600" o:gfxdata="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2qa1U2AAAAAwBAAAPAAAAAAAAAAEAIAAAACIAAABk&#10;cnMvZG93bnJldi54bWxQSwECFAAUAAAACACHTuJAYwDcj3gCAADeBAAADgAAAAAAAAABACAAAAAn&#10;AQAAZHJzL2Uyb0RvYy54bWxQSwUGAAAAAAYABgBZAQAAEQYAAAAA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7168515</wp:posOffset>
                      </wp:positionV>
                      <wp:extent cx="274320" cy="419100"/>
                      <wp:effectExtent l="11430" t="4445" r="19050" b="18415"/>
                      <wp:wrapNone/>
                      <wp:docPr id="16" name="下箭头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564.45pt;height:33pt;width:21.6pt;mso-position-vertical-relative:page;z-index:251668480;v-text-anchor:middle;mso-width-relative:page;mso-height-relative:page;" filled="f" stroked="t" coordsize="21600,21600" o:gfxdata="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Ou0E3XAAAADQEAAA8AAAAAAAAAAQAgAAAAIgAAAGRy&#10;cy9kb3ducmV2LnhtbFBLAQIUABQAAAAIAIdO4kAJaQwDeAIAAN4EAAAOAAAAAAAAAAEAIAAAACYB&#10;AABkcnMvZTJvRG9jLnhtbFBLBQYAAAAABgAGAFkBAAAQBgAAAAA=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ge">
                        <wp:posOffset>871855</wp:posOffset>
                      </wp:positionV>
                      <wp:extent cx="274320" cy="419100"/>
                      <wp:effectExtent l="11430" t="4445" r="19050" b="18415"/>
                      <wp:wrapNone/>
                      <wp:docPr id="10" name="下箭头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548130" y="2525395"/>
                                <a:ext cx="274320" cy="419100"/>
                              </a:xfrm>
                              <a:prstGeom prst="downArrow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65.6pt;margin-top:68.65pt;height:33pt;width:21.6pt;mso-position-vertical-relative:page;z-index:251662336;v-text-anchor:middle;mso-width-relative:page;mso-height-relative:page;" filled="f" stroked="t" coordsize="21600,21600" o:gfxdata="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K/78h1gAAAAsBAAAPAAAAAAAAAAEA&#10;IAAAACIAAABkcnMvZG93bnJldi54bWxQSwECFAAUAAAACACHTuJAmgdzdIMCAADqBAAADgAAAAAA&#10;AAABACAAAAAlAQAAZHJzL2Uyb0RvYy54bWxQSwUGAAAAAAYABgBZAQAAGgYAAAAA&#10;" adj="14531,5400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67945</wp:posOffset>
                      </wp:positionH>
                      <wp:positionV relativeFrom="page">
                        <wp:posOffset>307340</wp:posOffset>
                      </wp:positionV>
                      <wp:extent cx="1804670" cy="464820"/>
                      <wp:effectExtent l="4445" t="5080" r="19685" b="1778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考生报名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35pt;margin-top:24.2pt;height:36.6pt;width:142.1pt;mso-position-vertical-relative:page;z-index:251659264;v-text-anchor:middle;mso-width-relative:page;mso-height-relative:page;" fillcolor="#D2DEF2" filled="t" stroked="t" coordsize="21600,21600" o:gfxdata="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BJ1WBp2AAA&#10;AAkBAAAPAAAAAAAAAAEAIAAAACIAAABkcnMvZG93bnJldi54bWxQSwECFAAUAAAACACHTuJA17CJ&#10;EMkCAADLBQAADgAAAAAAAAABACAAAAAnAQAAZHJzL2Uyb0RvYy54bWxQSwUGAAAAAAYABgBZAQAA&#10;YgYAAAAA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考生报名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67945</wp:posOffset>
                      </wp:positionH>
                      <wp:positionV relativeFrom="page">
                        <wp:posOffset>7652385</wp:posOffset>
                      </wp:positionV>
                      <wp:extent cx="1804670" cy="464820"/>
                      <wp:effectExtent l="4445" t="5080" r="19685" b="1778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留意后续通知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35pt;margin-top:602.55pt;height:36.6pt;width:142.1pt;mso-position-vertical-relative:page;z-index:251661312;v-text-anchor:middle;mso-width-relative:page;mso-height-relative:page;" fillcolor="#D2DEF2" filled="t" stroked="t" coordsize="21600,21600" o:gfxdata="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留意后续通知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z w:val="40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67945</wp:posOffset>
                      </wp:positionH>
                      <wp:positionV relativeFrom="page">
                        <wp:posOffset>1362075</wp:posOffset>
                      </wp:positionV>
                      <wp:extent cx="1804670" cy="464820"/>
                      <wp:effectExtent l="4445" t="5080" r="19685" b="1778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4670" cy="464820"/>
                              </a:xfrm>
                              <a:prstGeom prst="rect">
                                <a:avLst/>
                              </a:prstGeom>
                              <a:gradFill>
                                <a:gsLst>
                                  <a:gs pos="60000">
                                    <a:srgbClr val="BFD0ED">
                                      <a:alpha val="23000"/>
                                    </a:srgbClr>
                                  </a:gs>
                                  <a:gs pos="0">
                                    <a:srgbClr val="D2DEF2"/>
                                  </a:gs>
                                  <a:gs pos="100000">
                                    <a:srgbClr val="ACC1E7"/>
                                  </a:gs>
                                </a:gsLst>
                                <a:lin ang="4800000" scaled="1"/>
                              </a:gra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预约现场确认时间段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35pt;margin-top:107.25pt;height:36.6pt;width:142.1pt;mso-position-vertical-relative:page;z-index:251660288;v-text-anchor:middle;mso-width-relative:page;mso-height-relative:page;" fillcolor="#D2DEF2" filled="t" stroked="t" coordsize="21600,21600" o:gfxdata="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LeAWo/Z&#10;AAAACgEAAA8AAAAAAAAAAQAgAAAAIgAAAGRycy9kb3ducmV2LnhtbFBLAQIUABQAAAAIAIdO4kAR&#10;h0nwygIAAMsFAAAOAAAAAAAAAAEAIAAAACgBAABkcnMvZTJvRG9jLnhtbFBLBQYAAAAABgAGAFkB&#10;AABkBgAAAAA=&#10;">
                      <v:fill type="gradient" on="t" color2="#ACC1E7" colors="0f #D2DEF2;39322f #BFD0ED;65536f #ACC1E7" angle="10" focus="100%" focussize="0,0" rotate="t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预约现场确认时间段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- 考务负责人指导考生按照进行网上报名。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- 报名网址：中国卫生人才网，报考条件参考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yellow"/>
                <w:vertAlign w:val="baseline"/>
                <w:lang w:val="en-US" w:eastAsia="zh-CN"/>
              </w:rPr>
              <w:t>附件5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- 建议考生尽早完成网上报名，并按提示关注微信公众号，公众号有报名填报指南。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- 考生或考务负责人通过预约小程序预约现场确认时间段。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- 单位指派1-2名考务负责人统一办理现场确认。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- 如取消预约需要在小程序“撤销”预约，切勿恶意占用名额。如有发现，将登记相关机构及考生。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按《报名所须提供材料列表》（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vertAlign w:val="baseline"/>
                <w:lang w:val="en-US" w:eastAsia="zh-CN"/>
              </w:rPr>
              <w:t>附件7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）收齐考生现场确人所需资料。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需打印《卫考报名考生登记表》（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yellow"/>
                <w:vertAlign w:val="baseline"/>
                <w:lang w:val="en-US" w:eastAsia="zh-CN"/>
              </w:rPr>
              <w:t>附件3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）并盖章、机构负责人签名。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由考务负责人统一到现场进行确认。考务负责人需要与预约程序登记的相符。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确认地点和日期见预约小程序。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提前到达确认地点门口取号，并到指定地点等候。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工作人员对报考资料进行核对，需核对原件。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未按要求填写报名表和提供资料，需修正和补充完整。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-初审符合条件的，工作人员进行网上确认。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-工作人员打印确认单，代办人员（考务负责人）签名。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初审不符合条件的，现场退回资料。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工作人员收下《申报表》及资料复印件，原件退回。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确认完毕后，考务负责人离开现场。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3288" w:type="dxa"/>
            <w:vMerge w:val="continue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sz w:val="28"/>
                <w:vertAlign w:val="baseline"/>
              </w:rPr>
            </w:pPr>
          </w:p>
        </w:tc>
        <w:tc>
          <w:tcPr>
            <w:tcW w:w="6576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- 报考信息除报名点初审确认，还需考点、考区复审，报考人员请及时登陆报名系统查看资格审核状态。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3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after="0" w:line="400" w:lineRule="exact"/>
              <w:ind w:left="349" w:right="0" w:hanging="243"/>
              <w:jc w:val="left"/>
              <w:textAlignment w:val="auto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spacing w:val="-4"/>
                <w:sz w:val="24"/>
              </w:rPr>
              <w:t xml:space="preserve">通过考区资格审核的考生，请在 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22</w:t>
            </w:r>
            <w:r>
              <w:rPr>
                <w:spacing w:val="-37"/>
                <w:sz w:val="24"/>
              </w:rPr>
              <w:t xml:space="preserve"> 年 </w:t>
            </w:r>
            <w:r>
              <w:rPr>
                <w:sz w:val="24"/>
              </w:rPr>
              <w:t>2</w:t>
            </w:r>
            <w:r>
              <w:rPr>
                <w:spacing w:val="-37"/>
                <w:sz w:val="24"/>
              </w:rPr>
              <w:t xml:space="preserve"> 月 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spacing w:val="-27"/>
                <w:sz w:val="24"/>
              </w:rPr>
              <w:t>日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pacing w:val="-19"/>
                <w:sz w:val="24"/>
              </w:rPr>
              <w:t>日及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cs="宋体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w:t>时上网缴费，未缴费者视为放弃报考。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报名点现场确认的相关手续和程序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应疫情防控需要，机构分类分时间段办理报考现场确认手续：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）民营医疗门诊部：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12月27日-29日现场确认，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考生或单位先通过小程序预约现场确认时间（预约时间：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12月20日-25日）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，再由单位考务负责人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1-2人统一在预约时间前来确认。（每个报考考生姓名都需要预约）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（2）校医室：12月24日，由区教育局统一收集报名资料，专人代为确认（联系人：冯老师，联系电话：86237085）。无需通过小程序预约。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（3）民营医院：12月23日现场确认，具体时间段请与报名点预约，无需通过小程序预约。联系电话：86289085。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民营医院：南海桃苑康复医院、南海泰成逸园医院、南海博世嘉德医院、南创手足外科医院、仁和中医院、和美家妇产医院、南海德润综合医院。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4）公立医院、社区卫生服务中心：12月21日-24日现场确认，各医院对本单位报名考生材料进行收集和初审，30、31日进行报名点复核。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（5）区卫健康局直属单位：12月24日现场确认。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120" w:firstLineChars="4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yellow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yellow"/>
          <w:lang w:eastAsia="zh-CN"/>
        </w:rPr>
        <w:t>★民营门诊预约流程如下：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报考卫考的考生或考务人员扫描以下二维码预约现场确认时间。并由本单位考务负责人统一来现场确认。预约时间：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2021年12月20日-25日。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如取消预约需要在小程序“撤销”预约，切勿恶意占用名额。如有发现，将登记相关机构及考生。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1818640</wp:posOffset>
            </wp:positionH>
            <wp:positionV relativeFrom="paragraph">
              <wp:posOffset>148590</wp:posOffset>
            </wp:positionV>
            <wp:extent cx="2167890" cy="2167890"/>
            <wp:effectExtent l="0" t="0" r="3810" b="3810"/>
            <wp:wrapTopAndBottom/>
            <wp:docPr id="9" name="图片 9" descr="61bb1defbca6c9ee4372cb7e_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1bb1defbca6c9ee4372cb7e_bi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789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现场确认当天，每单位只能有1-2位考务负责人进入内场。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考务负责人需要与预约程序登记的相符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，并出示健康码及行程码，配合防疫要求。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现场确认当天需要提供已预约本单位考生名单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（见</w:t>
      </w:r>
      <w:r>
        <w:rPr>
          <w:rFonts w:hint="eastAsia" w:ascii="仿宋" w:hAnsi="仿宋" w:eastAsia="仿宋" w:cs="仿宋"/>
          <w:sz w:val="28"/>
          <w:szCs w:val="28"/>
          <w:highlight w:val="yellow"/>
          <w:u w:val="single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highlight w:val="yellow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并现场取号。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未经预约不能进入内场，需在现场另约时间。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提醒：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报名现场确认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由单位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指定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1-2名考务负责人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统一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前往报名点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办理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现场不受理未经预约的个人报名确认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考务负责人须携带加盖公章的《卫考报名考生登记表》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（见</w:t>
      </w:r>
      <w:r>
        <w:rPr>
          <w:rFonts w:hint="eastAsia" w:ascii="仿宋" w:hAnsi="仿宋" w:eastAsia="仿宋" w:cs="仿宋"/>
          <w:sz w:val="28"/>
          <w:szCs w:val="28"/>
          <w:highlight w:val="yellow"/>
          <w:u w:val="single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highlight w:val="yellow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按时到报名点办理报名确认。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受理时间地点：</w:t>
      </w:r>
    </w:p>
    <w:tbl>
      <w:tblPr>
        <w:tblStyle w:val="6"/>
        <w:tblW w:w="9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935"/>
        <w:gridCol w:w="1815"/>
        <w:gridCol w:w="2684"/>
        <w:gridCol w:w="2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机构类别</w:t>
            </w:r>
          </w:p>
        </w:tc>
        <w:tc>
          <w:tcPr>
            <w:tcW w:w="18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日期</w:t>
            </w:r>
          </w:p>
        </w:tc>
        <w:tc>
          <w:tcPr>
            <w:tcW w:w="26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地点</w:t>
            </w:r>
          </w:p>
        </w:tc>
        <w:tc>
          <w:tcPr>
            <w:tcW w:w="22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民营医疗机构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非卫健局直属单位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12.27-12.29</w:t>
            </w:r>
          </w:p>
        </w:tc>
        <w:tc>
          <w:tcPr>
            <w:tcW w:w="2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eastAsia="zh-CN"/>
              </w:rPr>
              <w:t>南海血站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5楼会议室，地址：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佛山市南海区长提西路与南新四路交叉路口北侧(南海区民政局西北侧)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  <w:shd w:val="clear" w:fill="FFFFFF"/>
                <w:lang w:eastAsia="zh-CN"/>
              </w:rPr>
              <w:t>考务负责人按预约具体时间段达到现场进行确认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民营医院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12.23</w:t>
            </w:r>
          </w:p>
        </w:tc>
        <w:tc>
          <w:tcPr>
            <w:tcW w:w="2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另行通知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  <w:shd w:val="clear" w:fill="FFFFFF"/>
                <w:lang w:eastAsia="zh-CN"/>
              </w:rPr>
              <w:t>确认时间另行通知各单位人事干部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区卫健局直属单位、教育系统（校医室）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12.23-24</w:t>
            </w:r>
          </w:p>
        </w:tc>
        <w:tc>
          <w:tcPr>
            <w:tcW w:w="2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另行通知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  <w:shd w:val="clear" w:fill="FFFFFF"/>
                <w:lang w:eastAsia="zh-CN"/>
              </w:rPr>
              <w:t>确认时间另行通知各单位人事干部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公立医院、社卫中心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12.2</w:t>
            </w:r>
            <w:r>
              <w:rPr>
                <w:rFonts w:hint="eastAsia" w:cs="宋体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-24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12.30-31</w:t>
            </w:r>
          </w:p>
        </w:tc>
        <w:tc>
          <w:tcPr>
            <w:tcW w:w="2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eastAsia="zh-CN"/>
              </w:rPr>
              <w:t>各公立医院在本单位受理并于审核本院报考人员资料</w:t>
            </w:r>
          </w:p>
        </w:tc>
        <w:tc>
          <w:tcPr>
            <w:tcW w:w="2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18"/>
                <w:szCs w:val="18"/>
                <w:shd w:val="clear" w:fill="FFFFFF"/>
                <w:lang w:eastAsia="zh-CN"/>
              </w:rPr>
              <w:t>确认时间另行通知各单位人事干部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各医疗机构</w:t>
      </w:r>
      <w:r>
        <w:rPr>
          <w:rFonts w:hint="eastAsia" w:ascii="仿宋" w:hAnsi="仿宋" w:eastAsia="仿宋" w:cs="仿宋"/>
          <w:sz w:val="28"/>
          <w:szCs w:val="28"/>
        </w:rPr>
        <w:t>务必按照公告的工作期限及时办理报名确认手续，逾期未办理者，不予补办，且网上的预报名无效。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</w:p>
    <w:p>
      <w:pPr>
        <w:pStyle w:val="2"/>
        <w:spacing w:before="9"/>
        <w:ind w:left="0"/>
        <w:rPr>
          <w:sz w:val="2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楷体" w:hAnsi="楷体" w:eastAsia="楷体" w:cs="楷体"/>
          <w:sz w:val="28"/>
          <w:szCs w:val="28"/>
          <w:u w:val="none" w:color="auto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420" w:right="1519" w:bottom="420" w:left="1519" w:header="0" w:footer="15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·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BF3068"/>
    <w:multiLevelType w:val="singleLevel"/>
    <w:tmpl w:val="CDBF306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5B654F3"/>
    <w:multiLevelType w:val="multilevel"/>
    <w:tmpl w:val="25B654F3"/>
    <w:lvl w:ilvl="0" w:tentative="0">
      <w:start w:val="0"/>
      <w:numFmt w:val="bullet"/>
      <w:lvlText w:val="-"/>
      <w:lvlJc w:val="left"/>
      <w:pPr>
        <w:ind w:left="107" w:hanging="240"/>
      </w:pPr>
      <w:rPr>
        <w:rFonts w:hint="default" w:ascii="宋体" w:hAnsi="宋体" w:eastAsia="宋体" w:cs="宋体"/>
        <w:spacing w:val="-41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45" w:hanging="24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91" w:hanging="2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36" w:hanging="2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82" w:hanging="2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28" w:hanging="2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73" w:hanging="2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619" w:hanging="2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264" w:hanging="24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D2233"/>
    <w:rsid w:val="00572133"/>
    <w:rsid w:val="00C00975"/>
    <w:rsid w:val="027264BF"/>
    <w:rsid w:val="031A3274"/>
    <w:rsid w:val="04750EB2"/>
    <w:rsid w:val="04DB0586"/>
    <w:rsid w:val="07017A23"/>
    <w:rsid w:val="0D797F51"/>
    <w:rsid w:val="0F535856"/>
    <w:rsid w:val="11C31B3C"/>
    <w:rsid w:val="11DB691F"/>
    <w:rsid w:val="12212770"/>
    <w:rsid w:val="134761A4"/>
    <w:rsid w:val="15A41426"/>
    <w:rsid w:val="175E6F1D"/>
    <w:rsid w:val="18147B1A"/>
    <w:rsid w:val="18AE5BE0"/>
    <w:rsid w:val="1A686E49"/>
    <w:rsid w:val="1A9D4DD9"/>
    <w:rsid w:val="1CC2244A"/>
    <w:rsid w:val="1D735DBC"/>
    <w:rsid w:val="1DFA6FCC"/>
    <w:rsid w:val="1E743619"/>
    <w:rsid w:val="21224A67"/>
    <w:rsid w:val="26E65406"/>
    <w:rsid w:val="28587B86"/>
    <w:rsid w:val="286D4031"/>
    <w:rsid w:val="2AB8007C"/>
    <w:rsid w:val="2AE93E47"/>
    <w:rsid w:val="2C4D4B86"/>
    <w:rsid w:val="2CA86226"/>
    <w:rsid w:val="2CF52BF0"/>
    <w:rsid w:val="2DBD6EC8"/>
    <w:rsid w:val="2FD67EBD"/>
    <w:rsid w:val="314310AE"/>
    <w:rsid w:val="356B5BB7"/>
    <w:rsid w:val="39593FB4"/>
    <w:rsid w:val="39EB4232"/>
    <w:rsid w:val="3AA37E85"/>
    <w:rsid w:val="3F5D42AC"/>
    <w:rsid w:val="3FAC161E"/>
    <w:rsid w:val="40D969EE"/>
    <w:rsid w:val="446F51F2"/>
    <w:rsid w:val="49E346F1"/>
    <w:rsid w:val="4A2E7FF2"/>
    <w:rsid w:val="4C68698F"/>
    <w:rsid w:val="4E162470"/>
    <w:rsid w:val="4F3670B8"/>
    <w:rsid w:val="51916932"/>
    <w:rsid w:val="53435FE7"/>
    <w:rsid w:val="54290572"/>
    <w:rsid w:val="5458020E"/>
    <w:rsid w:val="553054CE"/>
    <w:rsid w:val="55E93C6E"/>
    <w:rsid w:val="5743589F"/>
    <w:rsid w:val="57CA5F62"/>
    <w:rsid w:val="57DA7F91"/>
    <w:rsid w:val="59E83AA6"/>
    <w:rsid w:val="5A047068"/>
    <w:rsid w:val="5BB96FB6"/>
    <w:rsid w:val="5CA11EA6"/>
    <w:rsid w:val="5D941B38"/>
    <w:rsid w:val="5F5D042E"/>
    <w:rsid w:val="60263EE7"/>
    <w:rsid w:val="654507BB"/>
    <w:rsid w:val="65837B1B"/>
    <w:rsid w:val="6AF81933"/>
    <w:rsid w:val="6E0B3E1E"/>
    <w:rsid w:val="6ECA5F7B"/>
    <w:rsid w:val="74AB583C"/>
    <w:rsid w:val="74F070EA"/>
    <w:rsid w:val="760B11BB"/>
    <w:rsid w:val="765735B7"/>
    <w:rsid w:val="796D2233"/>
    <w:rsid w:val="7B47563E"/>
    <w:rsid w:val="7CE0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99"/>
    </w:pPr>
    <w:rPr>
      <w:rFonts w:ascii="楷体" w:hAnsi="楷体" w:eastAsia="楷体" w:cs="楷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12b8fc1-e730-fcad-8e35-3cae98e5c10e\&#35774;&#35745;&#37096;&#30740;&#21457;&#37096;&#24037;&#20316;&#27969;&#3124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设计部研发部工作流程.docx</Template>
  <Company>区卫生和计划生育局</Company>
  <Pages>3</Pages>
  <Words>1546</Words>
  <Characters>1659</Characters>
  <Lines>0</Lines>
  <Paragraphs>0</Paragraphs>
  <TotalTime>54</TotalTime>
  <ScaleCrop>false</ScaleCrop>
  <LinksUpToDate>false</LinksUpToDate>
  <CharactersWithSpaces>1697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2020-12-29T02:01:00Z</dcterms:created>
  <dc:creator>Archi1404921082</dc:creator>
  <cp:lastModifiedBy>Archi1404921082</cp:lastModifiedBy>
  <dcterms:modified xsi:type="dcterms:W3CDTF">2021-12-20T08:36:14Z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195B55EA92304761A438CBA4C2BE3742</vt:lpwstr>
  </property>
</Properties>
</file>