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486" w:rsidRPr="00E94C7D" w:rsidRDefault="009D4486" w:rsidP="009D4486">
      <w:pPr>
        <w:widowControl/>
        <w:jc w:val="left"/>
        <w:rPr>
          <w:rFonts w:ascii="黑体" w:eastAsia="黑体" w:hAnsi="宋体" w:cs="宋体"/>
          <w:b/>
          <w:bCs/>
          <w:color w:val="000000"/>
          <w:kern w:val="0"/>
          <w:szCs w:val="36"/>
        </w:rPr>
      </w:pPr>
      <w:r w:rsidRPr="00E94C7D">
        <w:rPr>
          <w:rFonts w:ascii="黑体" w:eastAsia="黑体" w:hAnsi="宋体" w:cs="宋体" w:hint="eastAsia"/>
          <w:b/>
          <w:bCs/>
          <w:color w:val="000000"/>
          <w:kern w:val="0"/>
          <w:szCs w:val="36"/>
        </w:rPr>
        <w:t>附件</w:t>
      </w:r>
      <w:r w:rsidR="00210274">
        <w:rPr>
          <w:rFonts w:ascii="黑体" w:eastAsia="黑体" w:hAnsi="宋体" w:cs="宋体"/>
          <w:b/>
          <w:bCs/>
          <w:color w:val="000000"/>
          <w:kern w:val="0"/>
          <w:szCs w:val="36"/>
        </w:rPr>
        <w:t>4</w:t>
      </w:r>
    </w:p>
    <w:p w:rsidR="009D4486" w:rsidRPr="00E94C7D" w:rsidRDefault="009D4486" w:rsidP="009D4486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××××年北京市住院医师规范化培训结业考核报名资格审核表</w:t>
      </w:r>
    </w:p>
    <w:p w:rsidR="009D4486" w:rsidRPr="00E94C7D" w:rsidRDefault="009D4486" w:rsidP="009D4486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8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8"/>
        </w:rPr>
        <w:t xml:space="preserve">单位：（加盖单位公章）  </w:t>
      </w:r>
      <w:r>
        <w:rPr>
          <w:rFonts w:ascii="宋体" w:eastAsia="宋体" w:hAnsi="宋体" w:cs="宋体"/>
          <w:b/>
          <w:bCs/>
          <w:color w:val="000000"/>
          <w:kern w:val="0"/>
          <w:sz w:val="24"/>
          <w:szCs w:val="28"/>
        </w:rPr>
        <w:t xml:space="preserve">                  </w:t>
      </w:r>
      <w:r w:rsidRPr="00E94C7D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8"/>
        </w:rPr>
        <w:t xml:space="preserve"> 联系人：                     　  　　　　　联系电话：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66"/>
        <w:gridCol w:w="1113"/>
        <w:gridCol w:w="982"/>
        <w:gridCol w:w="991"/>
        <w:gridCol w:w="994"/>
        <w:gridCol w:w="854"/>
        <w:gridCol w:w="849"/>
        <w:gridCol w:w="1134"/>
        <w:gridCol w:w="993"/>
        <w:gridCol w:w="1012"/>
        <w:gridCol w:w="1096"/>
        <w:gridCol w:w="1096"/>
        <w:gridCol w:w="1118"/>
        <w:gridCol w:w="718"/>
        <w:gridCol w:w="924"/>
        <w:gridCol w:w="1174"/>
      </w:tblGrid>
      <w:tr w:rsidR="009D4486" w:rsidRPr="00E94C7D" w:rsidTr="001062CA">
        <w:trPr>
          <w:trHeight w:val="2077"/>
        </w:trPr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ind w:leftChars="-164" w:left="-518" w:firstLineChars="201" w:firstLine="476"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序号</w:t>
            </w:r>
          </w:p>
        </w:tc>
        <w:tc>
          <w:tcPr>
            <w:tcW w:w="35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姓名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人员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  <w:t>类型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报考</w:t>
            </w: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专业</w:t>
            </w:r>
          </w:p>
        </w:tc>
        <w:tc>
          <w:tcPr>
            <w:tcW w:w="3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医师编号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理论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  <w:t>考核</w:t>
            </w: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技能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  <w:t>考核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最高</w:t>
            </w:r>
          </w:p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学历</w:t>
            </w:r>
          </w:p>
        </w:tc>
        <w:tc>
          <w:tcPr>
            <w:tcW w:w="3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国家医师资格证书</w:t>
            </w:r>
          </w:p>
        </w:tc>
        <w:tc>
          <w:tcPr>
            <w:tcW w:w="3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培训年限</w:t>
            </w:r>
          </w:p>
        </w:tc>
        <w:tc>
          <w:tcPr>
            <w:tcW w:w="3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进入基地时间</w:t>
            </w:r>
          </w:p>
        </w:tc>
        <w:tc>
          <w:tcPr>
            <w:tcW w:w="3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完成培训时间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研究生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  <w:t>毕业院校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登记手册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考核手册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市卫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健</w:t>
            </w: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委终审</w:t>
            </w:r>
          </w:p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结果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6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486" w:rsidRPr="00E94C7D" w:rsidRDefault="009D4486" w:rsidP="001062C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8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  <w:tr w:rsidR="009D4486" w:rsidRPr="00E94C7D" w:rsidTr="001062CA">
        <w:trPr>
          <w:trHeight w:val="600"/>
        </w:trPr>
        <w:tc>
          <w:tcPr>
            <w:tcW w:w="1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9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27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486" w:rsidRPr="00E94C7D" w:rsidRDefault="009D4486" w:rsidP="001062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</w:tbl>
    <w:p w:rsidR="009D4486" w:rsidRPr="003E197A" w:rsidRDefault="009D4486" w:rsidP="009D4486">
      <w:pPr>
        <w:pStyle w:val="ae"/>
        <w:widowControl/>
        <w:numPr>
          <w:ilvl w:val="0"/>
          <w:numId w:val="19"/>
        </w:numPr>
        <w:ind w:firstLineChars="0"/>
        <w:jc w:val="left"/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</w:pPr>
      <w:r w:rsidRPr="003E197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此表</w:t>
      </w:r>
      <w:r w:rsidRPr="003E197A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需要从</w:t>
      </w:r>
      <w:r w:rsidRPr="003E197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“管理</w:t>
      </w:r>
      <w:r w:rsidRPr="003E197A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系统</w:t>
      </w:r>
      <w:r w:rsidRPr="003E197A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”中</w:t>
      </w:r>
      <w:r w:rsidRPr="003E197A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导出</w:t>
      </w:r>
      <w:r w:rsidR="00EF0E37" w:rsidRPr="00816B5F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（在“报名</w:t>
      </w:r>
      <w:r w:rsidR="00EF0E37" w:rsidRPr="00816B5F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信息审核</w:t>
      </w:r>
      <w:r w:rsidR="00EF0E37" w:rsidRPr="00816B5F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”界面</w:t>
      </w:r>
      <w:r w:rsidR="00EF0E37" w:rsidRPr="00816B5F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，</w:t>
      </w:r>
      <w:r w:rsidR="00EF0E37" w:rsidRPr="00816B5F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“考试</w:t>
      </w:r>
      <w:r w:rsidR="00EF0E37" w:rsidRPr="00816B5F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批次</w:t>
      </w:r>
      <w:r w:rsidR="00EF0E37" w:rsidRPr="00816B5F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”同时</w:t>
      </w:r>
      <w:r w:rsidR="00EF0E37" w:rsidRPr="00816B5F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选择2021</w:t>
      </w:r>
      <w:r w:rsidR="00EF0E37" w:rsidRPr="00816B5F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年</w:t>
      </w:r>
      <w:r w:rsidR="00EF0E37" w:rsidRPr="00816B5F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批</w:t>
      </w:r>
      <w:r w:rsidR="00EF0E37" w:rsidRPr="00816B5F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次理论</w:t>
      </w:r>
      <w:r w:rsidR="00EF0E37" w:rsidRPr="00816B5F">
        <w:rPr>
          <w:rFonts w:ascii="宋体" w:eastAsia="宋体" w:hAnsi="宋体" w:cs="宋体"/>
          <w:b/>
          <w:bCs/>
          <w:color w:val="FF0000"/>
          <w:kern w:val="0"/>
          <w:sz w:val="24"/>
          <w:szCs w:val="28"/>
        </w:rPr>
        <w:t>和</w:t>
      </w:r>
      <w:r w:rsidR="00EF0E37" w:rsidRPr="00816B5F">
        <w:rPr>
          <w:rFonts w:ascii="宋体" w:eastAsia="宋体" w:hAnsi="宋体" w:cs="宋体" w:hint="eastAsia"/>
          <w:b/>
          <w:bCs/>
          <w:color w:val="FF0000"/>
          <w:kern w:val="0"/>
          <w:sz w:val="24"/>
          <w:szCs w:val="28"/>
        </w:rPr>
        <w:t>技能考核）</w:t>
      </w:r>
      <w:bookmarkStart w:id="0" w:name="_GoBack"/>
      <w:bookmarkEnd w:id="0"/>
    </w:p>
    <w:sectPr w:rsidR="009D4486" w:rsidRPr="003E197A" w:rsidSect="009C6DCC">
      <w:footerReference w:type="even" r:id="rId8"/>
      <w:footerReference w:type="default" r:id="rId9"/>
      <w:pgSz w:w="16838" w:h="11906" w:orient="landscape" w:code="9"/>
      <w:pgMar w:top="720" w:right="720" w:bottom="720" w:left="720" w:header="851" w:footer="992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55C8" w:rsidRDefault="005C55C8">
      <w:r>
        <w:separator/>
      </w:r>
    </w:p>
  </w:endnote>
  <w:endnote w:type="continuationSeparator" w:id="0">
    <w:p w:rsidR="005C55C8" w:rsidRDefault="005C5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3FFE" w:rsidRDefault="00797E90" w:rsidP="00BC3E1E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E23FF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508D3">
      <w:rPr>
        <w:rStyle w:val="a5"/>
        <w:noProof/>
      </w:rPr>
      <w:t>- 2 -</w:t>
    </w:r>
    <w:r>
      <w:rPr>
        <w:rStyle w:val="a5"/>
      </w:rPr>
      <w:fldChar w:fldCharType="end"/>
    </w:r>
  </w:p>
  <w:p w:rsidR="00E23FFE" w:rsidRDefault="00E23FFE" w:rsidP="002A69B3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3FFE" w:rsidRDefault="00797E90" w:rsidP="003C7D08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E23FF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F0E37">
      <w:rPr>
        <w:rStyle w:val="a5"/>
        <w:noProof/>
      </w:rPr>
      <w:t>- 1 -</w:t>
    </w:r>
    <w:r>
      <w:rPr>
        <w:rStyle w:val="a5"/>
      </w:rPr>
      <w:fldChar w:fldCharType="end"/>
    </w:r>
  </w:p>
  <w:p w:rsidR="00E23FFE" w:rsidRDefault="00E23FFE" w:rsidP="00BC3E1E">
    <w:pPr>
      <w:pStyle w:val="a3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55C8" w:rsidRDefault="005C55C8">
      <w:r>
        <w:separator/>
      </w:r>
    </w:p>
  </w:footnote>
  <w:footnote w:type="continuationSeparator" w:id="0">
    <w:p w:rsidR="005C55C8" w:rsidRDefault="005C55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555FE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" w15:restartNumberingAfterBreak="0">
    <w:nsid w:val="082E71A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2" w15:restartNumberingAfterBreak="0">
    <w:nsid w:val="1BD27130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3" w15:restartNumberingAfterBreak="0">
    <w:nsid w:val="27E068A2"/>
    <w:multiLevelType w:val="hybridMultilevel"/>
    <w:tmpl w:val="1264FF3E"/>
    <w:lvl w:ilvl="0" w:tplc="153871C6">
      <w:start w:val="1"/>
      <w:numFmt w:val="bullet"/>
      <w:lvlText w:val=""/>
      <w:lvlJc w:val="left"/>
      <w:pPr>
        <w:ind w:left="72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2ADF65DC"/>
    <w:multiLevelType w:val="hybridMultilevel"/>
    <w:tmpl w:val="47FE4502"/>
    <w:lvl w:ilvl="0" w:tplc="D82EEDF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2CEE608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6" w15:restartNumberingAfterBreak="0">
    <w:nsid w:val="2EB17A05"/>
    <w:multiLevelType w:val="hybridMultilevel"/>
    <w:tmpl w:val="38406C8E"/>
    <w:lvl w:ilvl="0" w:tplc="DF8EEAC6">
      <w:start w:val="1"/>
      <w:numFmt w:val="decimal"/>
      <w:lvlText w:val="%1."/>
      <w:lvlJc w:val="left"/>
      <w:pPr>
        <w:ind w:left="1577" w:hanging="94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7" w15:restartNumberingAfterBreak="0">
    <w:nsid w:val="381D7375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8" w15:restartNumberingAfterBreak="0">
    <w:nsid w:val="39053E20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9" w15:restartNumberingAfterBreak="0">
    <w:nsid w:val="3D9E15D0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0" w15:restartNumberingAfterBreak="0">
    <w:nsid w:val="48244969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1" w15:restartNumberingAfterBreak="0">
    <w:nsid w:val="491157DB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2" w15:restartNumberingAfterBreak="0">
    <w:nsid w:val="5F96381C"/>
    <w:multiLevelType w:val="hybridMultilevel"/>
    <w:tmpl w:val="C8A03CCE"/>
    <w:lvl w:ilvl="0" w:tplc="1D4C53C2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8A84F02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4" w15:restartNumberingAfterBreak="0">
    <w:nsid w:val="6BAF5E82"/>
    <w:multiLevelType w:val="hybridMultilevel"/>
    <w:tmpl w:val="22C8A6A4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5" w15:restartNumberingAfterBreak="0">
    <w:nsid w:val="70400505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6" w15:restartNumberingAfterBreak="0">
    <w:nsid w:val="725B5C0D"/>
    <w:multiLevelType w:val="hybridMultilevel"/>
    <w:tmpl w:val="72FA6D94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58A2BC8E">
      <w:start w:val="1"/>
      <w:numFmt w:val="decimal"/>
      <w:lvlText w:val="%2、"/>
      <w:lvlJc w:val="left"/>
      <w:pPr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7" w15:restartNumberingAfterBreak="0">
    <w:nsid w:val="75453246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6"/>
  </w:num>
  <w:num w:numId="5">
    <w:abstractNumId w:val="11"/>
  </w:num>
  <w:num w:numId="6">
    <w:abstractNumId w:val="1"/>
  </w:num>
  <w:num w:numId="7">
    <w:abstractNumId w:val="7"/>
  </w:num>
  <w:num w:numId="8">
    <w:abstractNumId w:val="5"/>
  </w:num>
  <w:num w:numId="9">
    <w:abstractNumId w:val="10"/>
  </w:num>
  <w:num w:numId="10">
    <w:abstractNumId w:val="17"/>
  </w:num>
  <w:num w:numId="11">
    <w:abstractNumId w:val="0"/>
  </w:num>
  <w:num w:numId="12">
    <w:abstractNumId w:val="14"/>
  </w:num>
  <w:num w:numId="13">
    <w:abstractNumId w:val="16"/>
  </w:num>
  <w:num w:numId="14">
    <w:abstractNumId w:val="9"/>
  </w:num>
  <w:num w:numId="15">
    <w:abstractNumId w:val="15"/>
  </w:num>
  <w:num w:numId="16">
    <w:abstractNumId w:val="13"/>
  </w:num>
  <w:num w:numId="17">
    <w:abstractNumId w:val="2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E6"/>
    <w:rsid w:val="00003E53"/>
    <w:rsid w:val="0000474E"/>
    <w:rsid w:val="00006EC1"/>
    <w:rsid w:val="00010FF9"/>
    <w:rsid w:val="00011088"/>
    <w:rsid w:val="00011C34"/>
    <w:rsid w:val="000140D9"/>
    <w:rsid w:val="000149A3"/>
    <w:rsid w:val="000207CA"/>
    <w:rsid w:val="000238C1"/>
    <w:rsid w:val="00025070"/>
    <w:rsid w:val="00025624"/>
    <w:rsid w:val="00031BD3"/>
    <w:rsid w:val="00032FC0"/>
    <w:rsid w:val="000332D0"/>
    <w:rsid w:val="00034680"/>
    <w:rsid w:val="0003623B"/>
    <w:rsid w:val="0004447D"/>
    <w:rsid w:val="0004682C"/>
    <w:rsid w:val="000475C5"/>
    <w:rsid w:val="00047B45"/>
    <w:rsid w:val="000502ED"/>
    <w:rsid w:val="00052746"/>
    <w:rsid w:val="000573C8"/>
    <w:rsid w:val="00064CF0"/>
    <w:rsid w:val="000668FD"/>
    <w:rsid w:val="00067406"/>
    <w:rsid w:val="00071BAC"/>
    <w:rsid w:val="000724A6"/>
    <w:rsid w:val="000739F3"/>
    <w:rsid w:val="00073F2C"/>
    <w:rsid w:val="00077185"/>
    <w:rsid w:val="00077C32"/>
    <w:rsid w:val="00080339"/>
    <w:rsid w:val="000845DB"/>
    <w:rsid w:val="00086A15"/>
    <w:rsid w:val="0008739D"/>
    <w:rsid w:val="00087A44"/>
    <w:rsid w:val="000905DF"/>
    <w:rsid w:val="0009267C"/>
    <w:rsid w:val="00096DD7"/>
    <w:rsid w:val="00097739"/>
    <w:rsid w:val="000A13D4"/>
    <w:rsid w:val="000A1663"/>
    <w:rsid w:val="000A6500"/>
    <w:rsid w:val="000B02DC"/>
    <w:rsid w:val="000B0A79"/>
    <w:rsid w:val="000B2684"/>
    <w:rsid w:val="000B2B73"/>
    <w:rsid w:val="000B4C09"/>
    <w:rsid w:val="000B6A28"/>
    <w:rsid w:val="000C189E"/>
    <w:rsid w:val="000C2FBD"/>
    <w:rsid w:val="000C4124"/>
    <w:rsid w:val="000C4882"/>
    <w:rsid w:val="000C5F3B"/>
    <w:rsid w:val="000C697C"/>
    <w:rsid w:val="000D0AE2"/>
    <w:rsid w:val="000D0FBE"/>
    <w:rsid w:val="000D1118"/>
    <w:rsid w:val="000D224C"/>
    <w:rsid w:val="000D5929"/>
    <w:rsid w:val="000D7181"/>
    <w:rsid w:val="000E1910"/>
    <w:rsid w:val="000E33F9"/>
    <w:rsid w:val="000E3532"/>
    <w:rsid w:val="000E5C2E"/>
    <w:rsid w:val="000E6903"/>
    <w:rsid w:val="000E6B9E"/>
    <w:rsid w:val="000E6CA2"/>
    <w:rsid w:val="000E6D71"/>
    <w:rsid w:val="000E791A"/>
    <w:rsid w:val="000E7EBE"/>
    <w:rsid w:val="000F2977"/>
    <w:rsid w:val="000F58CE"/>
    <w:rsid w:val="000F77B8"/>
    <w:rsid w:val="00100219"/>
    <w:rsid w:val="001114C2"/>
    <w:rsid w:val="001115A9"/>
    <w:rsid w:val="00113355"/>
    <w:rsid w:val="00114BF1"/>
    <w:rsid w:val="00115BB1"/>
    <w:rsid w:val="00120E74"/>
    <w:rsid w:val="001230A2"/>
    <w:rsid w:val="00124C80"/>
    <w:rsid w:val="00127022"/>
    <w:rsid w:val="00140BBD"/>
    <w:rsid w:val="00140FA7"/>
    <w:rsid w:val="00146114"/>
    <w:rsid w:val="00146CB3"/>
    <w:rsid w:val="00152ECA"/>
    <w:rsid w:val="00154BA8"/>
    <w:rsid w:val="0015582A"/>
    <w:rsid w:val="00157E29"/>
    <w:rsid w:val="001662C0"/>
    <w:rsid w:val="00166636"/>
    <w:rsid w:val="0016796A"/>
    <w:rsid w:val="00173A02"/>
    <w:rsid w:val="001746D2"/>
    <w:rsid w:val="0017712D"/>
    <w:rsid w:val="0018016D"/>
    <w:rsid w:val="00180779"/>
    <w:rsid w:val="00185D6A"/>
    <w:rsid w:val="00185F48"/>
    <w:rsid w:val="00186094"/>
    <w:rsid w:val="00186ACE"/>
    <w:rsid w:val="001909AB"/>
    <w:rsid w:val="0019270D"/>
    <w:rsid w:val="00192D48"/>
    <w:rsid w:val="00193D1B"/>
    <w:rsid w:val="00194BC1"/>
    <w:rsid w:val="00195296"/>
    <w:rsid w:val="00195BCE"/>
    <w:rsid w:val="001A2082"/>
    <w:rsid w:val="001A5D11"/>
    <w:rsid w:val="001A6216"/>
    <w:rsid w:val="001A7304"/>
    <w:rsid w:val="001B1611"/>
    <w:rsid w:val="001B439E"/>
    <w:rsid w:val="001B4634"/>
    <w:rsid w:val="001B52D8"/>
    <w:rsid w:val="001B53F1"/>
    <w:rsid w:val="001C36FD"/>
    <w:rsid w:val="001C4BE4"/>
    <w:rsid w:val="001C4C00"/>
    <w:rsid w:val="001C7591"/>
    <w:rsid w:val="001C779B"/>
    <w:rsid w:val="001D2F03"/>
    <w:rsid w:val="001D4631"/>
    <w:rsid w:val="001D6FC8"/>
    <w:rsid w:val="001D7C9E"/>
    <w:rsid w:val="001E4185"/>
    <w:rsid w:val="001E4641"/>
    <w:rsid w:val="001E4940"/>
    <w:rsid w:val="001E5B58"/>
    <w:rsid w:val="001F01A4"/>
    <w:rsid w:val="001F1173"/>
    <w:rsid w:val="001F2F00"/>
    <w:rsid w:val="001F54DB"/>
    <w:rsid w:val="00201176"/>
    <w:rsid w:val="00203810"/>
    <w:rsid w:val="00204035"/>
    <w:rsid w:val="00205174"/>
    <w:rsid w:val="00205E19"/>
    <w:rsid w:val="0020663B"/>
    <w:rsid w:val="00210274"/>
    <w:rsid w:val="0021200E"/>
    <w:rsid w:val="00215AC0"/>
    <w:rsid w:val="00216809"/>
    <w:rsid w:val="00216CD8"/>
    <w:rsid w:val="00216FA3"/>
    <w:rsid w:val="002216AA"/>
    <w:rsid w:val="002234DA"/>
    <w:rsid w:val="00227ACA"/>
    <w:rsid w:val="002312A3"/>
    <w:rsid w:val="00232664"/>
    <w:rsid w:val="0023285A"/>
    <w:rsid w:val="00232A16"/>
    <w:rsid w:val="00232D69"/>
    <w:rsid w:val="00233E8D"/>
    <w:rsid w:val="0023644B"/>
    <w:rsid w:val="00237402"/>
    <w:rsid w:val="00237E23"/>
    <w:rsid w:val="00241FBB"/>
    <w:rsid w:val="00244138"/>
    <w:rsid w:val="00245270"/>
    <w:rsid w:val="00251A7D"/>
    <w:rsid w:val="00255381"/>
    <w:rsid w:val="00255961"/>
    <w:rsid w:val="00256199"/>
    <w:rsid w:val="00260FB5"/>
    <w:rsid w:val="002648AE"/>
    <w:rsid w:val="002676C6"/>
    <w:rsid w:val="002730B8"/>
    <w:rsid w:val="00273A0F"/>
    <w:rsid w:val="00275FE2"/>
    <w:rsid w:val="002808D9"/>
    <w:rsid w:val="00283A10"/>
    <w:rsid w:val="00285F55"/>
    <w:rsid w:val="00293AF4"/>
    <w:rsid w:val="00293F28"/>
    <w:rsid w:val="00294A1D"/>
    <w:rsid w:val="002A0A33"/>
    <w:rsid w:val="002A4DB8"/>
    <w:rsid w:val="002A69B3"/>
    <w:rsid w:val="002B2FE8"/>
    <w:rsid w:val="002B3114"/>
    <w:rsid w:val="002B320C"/>
    <w:rsid w:val="002B4873"/>
    <w:rsid w:val="002B5442"/>
    <w:rsid w:val="002B787E"/>
    <w:rsid w:val="002C2573"/>
    <w:rsid w:val="002C2C07"/>
    <w:rsid w:val="002C43BB"/>
    <w:rsid w:val="002C5904"/>
    <w:rsid w:val="002C7213"/>
    <w:rsid w:val="002C77FE"/>
    <w:rsid w:val="002C7DBB"/>
    <w:rsid w:val="002D5D6A"/>
    <w:rsid w:val="002D6EB7"/>
    <w:rsid w:val="002D7F67"/>
    <w:rsid w:val="002E0F6E"/>
    <w:rsid w:val="002E473F"/>
    <w:rsid w:val="002E4BDB"/>
    <w:rsid w:val="002E59FD"/>
    <w:rsid w:val="002E67CF"/>
    <w:rsid w:val="002E7141"/>
    <w:rsid w:val="002F1BC7"/>
    <w:rsid w:val="002F2571"/>
    <w:rsid w:val="00300356"/>
    <w:rsid w:val="0030153C"/>
    <w:rsid w:val="00303680"/>
    <w:rsid w:val="003046EC"/>
    <w:rsid w:val="0031257C"/>
    <w:rsid w:val="00313FA9"/>
    <w:rsid w:val="003147D9"/>
    <w:rsid w:val="003149F7"/>
    <w:rsid w:val="00314EEB"/>
    <w:rsid w:val="003169DE"/>
    <w:rsid w:val="00324A02"/>
    <w:rsid w:val="00324BAF"/>
    <w:rsid w:val="003255CF"/>
    <w:rsid w:val="00327956"/>
    <w:rsid w:val="003306BE"/>
    <w:rsid w:val="00333360"/>
    <w:rsid w:val="00334A3E"/>
    <w:rsid w:val="00334CB8"/>
    <w:rsid w:val="00335FDE"/>
    <w:rsid w:val="00340AEF"/>
    <w:rsid w:val="00341F8B"/>
    <w:rsid w:val="003422DB"/>
    <w:rsid w:val="00343636"/>
    <w:rsid w:val="00343884"/>
    <w:rsid w:val="00343F2B"/>
    <w:rsid w:val="003454D2"/>
    <w:rsid w:val="003463D7"/>
    <w:rsid w:val="0035222A"/>
    <w:rsid w:val="00352439"/>
    <w:rsid w:val="0035640D"/>
    <w:rsid w:val="003628CD"/>
    <w:rsid w:val="003651C2"/>
    <w:rsid w:val="003661DD"/>
    <w:rsid w:val="003703FB"/>
    <w:rsid w:val="00370849"/>
    <w:rsid w:val="00372E94"/>
    <w:rsid w:val="00373579"/>
    <w:rsid w:val="00374951"/>
    <w:rsid w:val="00375EDC"/>
    <w:rsid w:val="00376267"/>
    <w:rsid w:val="003771FE"/>
    <w:rsid w:val="00383CBA"/>
    <w:rsid w:val="00383F59"/>
    <w:rsid w:val="00385912"/>
    <w:rsid w:val="00390EB8"/>
    <w:rsid w:val="00394897"/>
    <w:rsid w:val="003A232B"/>
    <w:rsid w:val="003A493E"/>
    <w:rsid w:val="003A4ED7"/>
    <w:rsid w:val="003A4F98"/>
    <w:rsid w:val="003B1F7F"/>
    <w:rsid w:val="003B733C"/>
    <w:rsid w:val="003C1C9F"/>
    <w:rsid w:val="003C7D08"/>
    <w:rsid w:val="003D049D"/>
    <w:rsid w:val="003D1A94"/>
    <w:rsid w:val="003D1C4D"/>
    <w:rsid w:val="003D3A63"/>
    <w:rsid w:val="003D3E18"/>
    <w:rsid w:val="003D6617"/>
    <w:rsid w:val="003D7ECF"/>
    <w:rsid w:val="003E197A"/>
    <w:rsid w:val="003E4C7C"/>
    <w:rsid w:val="003E5568"/>
    <w:rsid w:val="003E62B7"/>
    <w:rsid w:val="003E672D"/>
    <w:rsid w:val="003E7B77"/>
    <w:rsid w:val="003F0309"/>
    <w:rsid w:val="003F0B83"/>
    <w:rsid w:val="003F136A"/>
    <w:rsid w:val="003F14CD"/>
    <w:rsid w:val="003F6880"/>
    <w:rsid w:val="004007CB"/>
    <w:rsid w:val="0040081A"/>
    <w:rsid w:val="004060E8"/>
    <w:rsid w:val="004065E0"/>
    <w:rsid w:val="00411B73"/>
    <w:rsid w:val="00415F52"/>
    <w:rsid w:val="00416AC4"/>
    <w:rsid w:val="00416FBC"/>
    <w:rsid w:val="00417CA5"/>
    <w:rsid w:val="00417CCA"/>
    <w:rsid w:val="00420206"/>
    <w:rsid w:val="00420259"/>
    <w:rsid w:val="004219F5"/>
    <w:rsid w:val="00425813"/>
    <w:rsid w:val="00427F35"/>
    <w:rsid w:val="0043034F"/>
    <w:rsid w:val="00431AE3"/>
    <w:rsid w:val="00431B00"/>
    <w:rsid w:val="004332FE"/>
    <w:rsid w:val="00436017"/>
    <w:rsid w:val="0043682E"/>
    <w:rsid w:val="00441943"/>
    <w:rsid w:val="00442470"/>
    <w:rsid w:val="00443996"/>
    <w:rsid w:val="00443F2F"/>
    <w:rsid w:val="00444EB6"/>
    <w:rsid w:val="00451176"/>
    <w:rsid w:val="00451D9C"/>
    <w:rsid w:val="00455FBC"/>
    <w:rsid w:val="0045620D"/>
    <w:rsid w:val="00457938"/>
    <w:rsid w:val="004643A3"/>
    <w:rsid w:val="00467F17"/>
    <w:rsid w:val="004741DA"/>
    <w:rsid w:val="00476644"/>
    <w:rsid w:val="004801B2"/>
    <w:rsid w:val="00480793"/>
    <w:rsid w:val="004820FE"/>
    <w:rsid w:val="004855FD"/>
    <w:rsid w:val="004874F2"/>
    <w:rsid w:val="00490796"/>
    <w:rsid w:val="00491AC0"/>
    <w:rsid w:val="004A07AF"/>
    <w:rsid w:val="004A0898"/>
    <w:rsid w:val="004A6C12"/>
    <w:rsid w:val="004B1E8A"/>
    <w:rsid w:val="004B3ADE"/>
    <w:rsid w:val="004B4926"/>
    <w:rsid w:val="004B6DFA"/>
    <w:rsid w:val="004C2073"/>
    <w:rsid w:val="004C40BF"/>
    <w:rsid w:val="004C4D80"/>
    <w:rsid w:val="004C5B76"/>
    <w:rsid w:val="004C6C09"/>
    <w:rsid w:val="004D07CE"/>
    <w:rsid w:val="004D285F"/>
    <w:rsid w:val="004D30FD"/>
    <w:rsid w:val="004D4417"/>
    <w:rsid w:val="004D446D"/>
    <w:rsid w:val="004E05B6"/>
    <w:rsid w:val="004E0F1D"/>
    <w:rsid w:val="004E2D2A"/>
    <w:rsid w:val="004E4D79"/>
    <w:rsid w:val="004E5892"/>
    <w:rsid w:val="004E66C7"/>
    <w:rsid w:val="004F19AC"/>
    <w:rsid w:val="004F26F1"/>
    <w:rsid w:val="004F63CF"/>
    <w:rsid w:val="004F701A"/>
    <w:rsid w:val="004F726F"/>
    <w:rsid w:val="00512EAE"/>
    <w:rsid w:val="00516D19"/>
    <w:rsid w:val="00517105"/>
    <w:rsid w:val="00523F17"/>
    <w:rsid w:val="00525C96"/>
    <w:rsid w:val="00536A2A"/>
    <w:rsid w:val="00541EC8"/>
    <w:rsid w:val="0054247C"/>
    <w:rsid w:val="005436F1"/>
    <w:rsid w:val="00543A61"/>
    <w:rsid w:val="00544B84"/>
    <w:rsid w:val="0054524A"/>
    <w:rsid w:val="00545BF1"/>
    <w:rsid w:val="005512AE"/>
    <w:rsid w:val="00552F27"/>
    <w:rsid w:val="00554336"/>
    <w:rsid w:val="005575DF"/>
    <w:rsid w:val="00563E46"/>
    <w:rsid w:val="00565478"/>
    <w:rsid w:val="005663AE"/>
    <w:rsid w:val="0057090B"/>
    <w:rsid w:val="00570C3E"/>
    <w:rsid w:val="00577210"/>
    <w:rsid w:val="005802E2"/>
    <w:rsid w:val="005820ED"/>
    <w:rsid w:val="00583DC4"/>
    <w:rsid w:val="00584C42"/>
    <w:rsid w:val="005851BA"/>
    <w:rsid w:val="00585A06"/>
    <w:rsid w:val="0059046B"/>
    <w:rsid w:val="00594E7E"/>
    <w:rsid w:val="0059585F"/>
    <w:rsid w:val="0059704A"/>
    <w:rsid w:val="005A07B7"/>
    <w:rsid w:val="005A1A65"/>
    <w:rsid w:val="005A1F9F"/>
    <w:rsid w:val="005A5140"/>
    <w:rsid w:val="005A5941"/>
    <w:rsid w:val="005A5FD5"/>
    <w:rsid w:val="005B13BD"/>
    <w:rsid w:val="005B4413"/>
    <w:rsid w:val="005B49E8"/>
    <w:rsid w:val="005B507E"/>
    <w:rsid w:val="005B7BCE"/>
    <w:rsid w:val="005C0EBE"/>
    <w:rsid w:val="005C55C8"/>
    <w:rsid w:val="005C733A"/>
    <w:rsid w:val="005D058A"/>
    <w:rsid w:val="005D3E5C"/>
    <w:rsid w:val="005D592C"/>
    <w:rsid w:val="005D69EE"/>
    <w:rsid w:val="005D6A61"/>
    <w:rsid w:val="005D7484"/>
    <w:rsid w:val="005E1130"/>
    <w:rsid w:val="005E4FA1"/>
    <w:rsid w:val="005E6380"/>
    <w:rsid w:val="005E7C4A"/>
    <w:rsid w:val="005F00C3"/>
    <w:rsid w:val="005F2E56"/>
    <w:rsid w:val="005F6579"/>
    <w:rsid w:val="005F7DB6"/>
    <w:rsid w:val="0060050B"/>
    <w:rsid w:val="00600E4C"/>
    <w:rsid w:val="00600F96"/>
    <w:rsid w:val="006069C4"/>
    <w:rsid w:val="00610F85"/>
    <w:rsid w:val="006146C6"/>
    <w:rsid w:val="0061496A"/>
    <w:rsid w:val="00627904"/>
    <w:rsid w:val="00631105"/>
    <w:rsid w:val="00636219"/>
    <w:rsid w:val="00636D44"/>
    <w:rsid w:val="00640D2E"/>
    <w:rsid w:val="006423B1"/>
    <w:rsid w:val="0064571E"/>
    <w:rsid w:val="006471FD"/>
    <w:rsid w:val="006474D7"/>
    <w:rsid w:val="00653A20"/>
    <w:rsid w:val="00656C2C"/>
    <w:rsid w:val="0066027B"/>
    <w:rsid w:val="00660B31"/>
    <w:rsid w:val="00661D36"/>
    <w:rsid w:val="00664A10"/>
    <w:rsid w:val="00664A5C"/>
    <w:rsid w:val="00670D6B"/>
    <w:rsid w:val="00671A97"/>
    <w:rsid w:val="00671FAD"/>
    <w:rsid w:val="00676505"/>
    <w:rsid w:val="00676AD1"/>
    <w:rsid w:val="006779D0"/>
    <w:rsid w:val="00681E05"/>
    <w:rsid w:val="00686693"/>
    <w:rsid w:val="00691E59"/>
    <w:rsid w:val="00694E08"/>
    <w:rsid w:val="00695481"/>
    <w:rsid w:val="006A063C"/>
    <w:rsid w:val="006A14AC"/>
    <w:rsid w:val="006A249A"/>
    <w:rsid w:val="006A42E0"/>
    <w:rsid w:val="006A5665"/>
    <w:rsid w:val="006A6E48"/>
    <w:rsid w:val="006A78C2"/>
    <w:rsid w:val="006A7F54"/>
    <w:rsid w:val="006B301D"/>
    <w:rsid w:val="006B324A"/>
    <w:rsid w:val="006B50E4"/>
    <w:rsid w:val="006B77E7"/>
    <w:rsid w:val="006C1949"/>
    <w:rsid w:val="006C267D"/>
    <w:rsid w:val="006C3A8D"/>
    <w:rsid w:val="006C4E89"/>
    <w:rsid w:val="006C6E10"/>
    <w:rsid w:val="006C7CC5"/>
    <w:rsid w:val="006C7D6A"/>
    <w:rsid w:val="006D2019"/>
    <w:rsid w:val="006D2255"/>
    <w:rsid w:val="006D36F6"/>
    <w:rsid w:val="006D4236"/>
    <w:rsid w:val="006D6146"/>
    <w:rsid w:val="006E3815"/>
    <w:rsid w:val="006E5936"/>
    <w:rsid w:val="006F202B"/>
    <w:rsid w:val="00701A2F"/>
    <w:rsid w:val="00704E0E"/>
    <w:rsid w:val="00706458"/>
    <w:rsid w:val="0070715F"/>
    <w:rsid w:val="007077AC"/>
    <w:rsid w:val="007100A1"/>
    <w:rsid w:val="00710A5C"/>
    <w:rsid w:val="00711BF3"/>
    <w:rsid w:val="0071325A"/>
    <w:rsid w:val="00715925"/>
    <w:rsid w:val="007164DA"/>
    <w:rsid w:val="0072063D"/>
    <w:rsid w:val="00720688"/>
    <w:rsid w:val="0072184D"/>
    <w:rsid w:val="0072205D"/>
    <w:rsid w:val="00723703"/>
    <w:rsid w:val="007242D9"/>
    <w:rsid w:val="0072524A"/>
    <w:rsid w:val="0072712B"/>
    <w:rsid w:val="0073163A"/>
    <w:rsid w:val="00732EB6"/>
    <w:rsid w:val="007338FF"/>
    <w:rsid w:val="00734ABC"/>
    <w:rsid w:val="007364C1"/>
    <w:rsid w:val="00736676"/>
    <w:rsid w:val="00740872"/>
    <w:rsid w:val="007419D5"/>
    <w:rsid w:val="007435CC"/>
    <w:rsid w:val="00746B08"/>
    <w:rsid w:val="007475E6"/>
    <w:rsid w:val="00747960"/>
    <w:rsid w:val="007508D3"/>
    <w:rsid w:val="0075130F"/>
    <w:rsid w:val="00756022"/>
    <w:rsid w:val="0075668B"/>
    <w:rsid w:val="0076353E"/>
    <w:rsid w:val="00765ED3"/>
    <w:rsid w:val="00766007"/>
    <w:rsid w:val="00766468"/>
    <w:rsid w:val="00767B63"/>
    <w:rsid w:val="00770241"/>
    <w:rsid w:val="00770970"/>
    <w:rsid w:val="00772CFA"/>
    <w:rsid w:val="007750D7"/>
    <w:rsid w:val="0077539B"/>
    <w:rsid w:val="0077675C"/>
    <w:rsid w:val="00777F76"/>
    <w:rsid w:val="00781F72"/>
    <w:rsid w:val="00785122"/>
    <w:rsid w:val="007872CD"/>
    <w:rsid w:val="00790237"/>
    <w:rsid w:val="00791EE8"/>
    <w:rsid w:val="007931C9"/>
    <w:rsid w:val="00793BE4"/>
    <w:rsid w:val="00793C34"/>
    <w:rsid w:val="007941B4"/>
    <w:rsid w:val="00797E79"/>
    <w:rsid w:val="00797E90"/>
    <w:rsid w:val="007A0379"/>
    <w:rsid w:val="007A3E59"/>
    <w:rsid w:val="007A4CAB"/>
    <w:rsid w:val="007A6923"/>
    <w:rsid w:val="007B069C"/>
    <w:rsid w:val="007B1887"/>
    <w:rsid w:val="007B1895"/>
    <w:rsid w:val="007B5703"/>
    <w:rsid w:val="007B5C8E"/>
    <w:rsid w:val="007B6D50"/>
    <w:rsid w:val="007B6FC3"/>
    <w:rsid w:val="007B768B"/>
    <w:rsid w:val="007C0DE1"/>
    <w:rsid w:val="007C0F56"/>
    <w:rsid w:val="007C1204"/>
    <w:rsid w:val="007C1345"/>
    <w:rsid w:val="007C3433"/>
    <w:rsid w:val="007C7176"/>
    <w:rsid w:val="007D11B3"/>
    <w:rsid w:val="007D3CC9"/>
    <w:rsid w:val="007D5D2F"/>
    <w:rsid w:val="007E0BB5"/>
    <w:rsid w:val="007E1096"/>
    <w:rsid w:val="007E5240"/>
    <w:rsid w:val="007E66D4"/>
    <w:rsid w:val="007E7E1F"/>
    <w:rsid w:val="007F0929"/>
    <w:rsid w:val="007F1528"/>
    <w:rsid w:val="007F1AB5"/>
    <w:rsid w:val="007F5276"/>
    <w:rsid w:val="007F5A80"/>
    <w:rsid w:val="00800E3C"/>
    <w:rsid w:val="00801A01"/>
    <w:rsid w:val="00804B22"/>
    <w:rsid w:val="00806C74"/>
    <w:rsid w:val="00807681"/>
    <w:rsid w:val="008102C3"/>
    <w:rsid w:val="00813530"/>
    <w:rsid w:val="0081642D"/>
    <w:rsid w:val="00816EE4"/>
    <w:rsid w:val="0082282F"/>
    <w:rsid w:val="00822AC0"/>
    <w:rsid w:val="00823587"/>
    <w:rsid w:val="008274F4"/>
    <w:rsid w:val="008275A9"/>
    <w:rsid w:val="00834E29"/>
    <w:rsid w:val="00835313"/>
    <w:rsid w:val="008361DD"/>
    <w:rsid w:val="00844618"/>
    <w:rsid w:val="008462AA"/>
    <w:rsid w:val="008539CB"/>
    <w:rsid w:val="008550FA"/>
    <w:rsid w:val="00860772"/>
    <w:rsid w:val="00861079"/>
    <w:rsid w:val="008615CF"/>
    <w:rsid w:val="008673EC"/>
    <w:rsid w:val="00871BAE"/>
    <w:rsid w:val="00871E41"/>
    <w:rsid w:val="00872EDF"/>
    <w:rsid w:val="008763E1"/>
    <w:rsid w:val="00877386"/>
    <w:rsid w:val="00880464"/>
    <w:rsid w:val="00880502"/>
    <w:rsid w:val="00880856"/>
    <w:rsid w:val="008812FF"/>
    <w:rsid w:val="00884FC3"/>
    <w:rsid w:val="00885C8A"/>
    <w:rsid w:val="00887A15"/>
    <w:rsid w:val="008949ED"/>
    <w:rsid w:val="008A1248"/>
    <w:rsid w:val="008A2F27"/>
    <w:rsid w:val="008A4418"/>
    <w:rsid w:val="008A4C5E"/>
    <w:rsid w:val="008A6BAD"/>
    <w:rsid w:val="008A793F"/>
    <w:rsid w:val="008B321E"/>
    <w:rsid w:val="008D2DF5"/>
    <w:rsid w:val="008D3D91"/>
    <w:rsid w:val="008D40F1"/>
    <w:rsid w:val="008D731D"/>
    <w:rsid w:val="008E062E"/>
    <w:rsid w:val="008E0AEF"/>
    <w:rsid w:val="008E388F"/>
    <w:rsid w:val="008E43C8"/>
    <w:rsid w:val="008F2130"/>
    <w:rsid w:val="008F2E1D"/>
    <w:rsid w:val="008F38CB"/>
    <w:rsid w:val="008F442E"/>
    <w:rsid w:val="008F51A0"/>
    <w:rsid w:val="008F7AC3"/>
    <w:rsid w:val="00901EDE"/>
    <w:rsid w:val="00902CE2"/>
    <w:rsid w:val="00904449"/>
    <w:rsid w:val="009074C6"/>
    <w:rsid w:val="00907659"/>
    <w:rsid w:val="00910030"/>
    <w:rsid w:val="009155B3"/>
    <w:rsid w:val="0092069B"/>
    <w:rsid w:val="00920747"/>
    <w:rsid w:val="00920768"/>
    <w:rsid w:val="00920888"/>
    <w:rsid w:val="00921800"/>
    <w:rsid w:val="009222CB"/>
    <w:rsid w:val="00922BBF"/>
    <w:rsid w:val="009251F8"/>
    <w:rsid w:val="009264BF"/>
    <w:rsid w:val="009315B3"/>
    <w:rsid w:val="00932BA4"/>
    <w:rsid w:val="00940507"/>
    <w:rsid w:val="0094087A"/>
    <w:rsid w:val="0094222A"/>
    <w:rsid w:val="00950BF8"/>
    <w:rsid w:val="009511CE"/>
    <w:rsid w:val="00951CCD"/>
    <w:rsid w:val="0095554C"/>
    <w:rsid w:val="009639C0"/>
    <w:rsid w:val="00965267"/>
    <w:rsid w:val="00965BA2"/>
    <w:rsid w:val="00967732"/>
    <w:rsid w:val="00972B93"/>
    <w:rsid w:val="00974C49"/>
    <w:rsid w:val="00980BFE"/>
    <w:rsid w:val="009811DC"/>
    <w:rsid w:val="00981B9E"/>
    <w:rsid w:val="009871D7"/>
    <w:rsid w:val="009904ED"/>
    <w:rsid w:val="009946A4"/>
    <w:rsid w:val="00994D30"/>
    <w:rsid w:val="00995972"/>
    <w:rsid w:val="00997E20"/>
    <w:rsid w:val="009A178F"/>
    <w:rsid w:val="009A2AED"/>
    <w:rsid w:val="009A42E1"/>
    <w:rsid w:val="009B03D7"/>
    <w:rsid w:val="009B6153"/>
    <w:rsid w:val="009B7E23"/>
    <w:rsid w:val="009C12C0"/>
    <w:rsid w:val="009C354B"/>
    <w:rsid w:val="009C6DCC"/>
    <w:rsid w:val="009C7320"/>
    <w:rsid w:val="009D207B"/>
    <w:rsid w:val="009D3C6C"/>
    <w:rsid w:val="009D4486"/>
    <w:rsid w:val="009D49E4"/>
    <w:rsid w:val="009D4A68"/>
    <w:rsid w:val="009D4BC3"/>
    <w:rsid w:val="009D5662"/>
    <w:rsid w:val="009E137A"/>
    <w:rsid w:val="009E17E2"/>
    <w:rsid w:val="009E1A5D"/>
    <w:rsid w:val="009E46A4"/>
    <w:rsid w:val="009E5FD8"/>
    <w:rsid w:val="009E7861"/>
    <w:rsid w:val="009F2AA7"/>
    <w:rsid w:val="009F41D9"/>
    <w:rsid w:val="009F64CC"/>
    <w:rsid w:val="009F74BA"/>
    <w:rsid w:val="00A00FD9"/>
    <w:rsid w:val="00A01EB8"/>
    <w:rsid w:val="00A04B26"/>
    <w:rsid w:val="00A0738B"/>
    <w:rsid w:val="00A115BC"/>
    <w:rsid w:val="00A1160A"/>
    <w:rsid w:val="00A12D94"/>
    <w:rsid w:val="00A13012"/>
    <w:rsid w:val="00A13D8C"/>
    <w:rsid w:val="00A15BC0"/>
    <w:rsid w:val="00A170A9"/>
    <w:rsid w:val="00A21D89"/>
    <w:rsid w:val="00A22E38"/>
    <w:rsid w:val="00A25B7B"/>
    <w:rsid w:val="00A26575"/>
    <w:rsid w:val="00A26C12"/>
    <w:rsid w:val="00A26E1D"/>
    <w:rsid w:val="00A36890"/>
    <w:rsid w:val="00A3691C"/>
    <w:rsid w:val="00A40AFF"/>
    <w:rsid w:val="00A424A5"/>
    <w:rsid w:val="00A42DF3"/>
    <w:rsid w:val="00A465DD"/>
    <w:rsid w:val="00A477DD"/>
    <w:rsid w:val="00A47874"/>
    <w:rsid w:val="00A52F01"/>
    <w:rsid w:val="00A54E9C"/>
    <w:rsid w:val="00A57AF1"/>
    <w:rsid w:val="00A57E0D"/>
    <w:rsid w:val="00A603B8"/>
    <w:rsid w:val="00A623E8"/>
    <w:rsid w:val="00A64B47"/>
    <w:rsid w:val="00A65324"/>
    <w:rsid w:val="00A664B7"/>
    <w:rsid w:val="00A733CF"/>
    <w:rsid w:val="00A81239"/>
    <w:rsid w:val="00A823CD"/>
    <w:rsid w:val="00A85A86"/>
    <w:rsid w:val="00A85C2A"/>
    <w:rsid w:val="00A910A4"/>
    <w:rsid w:val="00A91F5B"/>
    <w:rsid w:val="00A92443"/>
    <w:rsid w:val="00A9290C"/>
    <w:rsid w:val="00A95818"/>
    <w:rsid w:val="00AA1C35"/>
    <w:rsid w:val="00AA2C69"/>
    <w:rsid w:val="00AA5144"/>
    <w:rsid w:val="00AA60B4"/>
    <w:rsid w:val="00AA64D6"/>
    <w:rsid w:val="00AB1052"/>
    <w:rsid w:val="00AB1F6F"/>
    <w:rsid w:val="00AB2126"/>
    <w:rsid w:val="00AB24B8"/>
    <w:rsid w:val="00AB2953"/>
    <w:rsid w:val="00AB2AA1"/>
    <w:rsid w:val="00AB4E9D"/>
    <w:rsid w:val="00AC1708"/>
    <w:rsid w:val="00AC460A"/>
    <w:rsid w:val="00AC5707"/>
    <w:rsid w:val="00AC654D"/>
    <w:rsid w:val="00AD06BE"/>
    <w:rsid w:val="00AD0955"/>
    <w:rsid w:val="00AD3388"/>
    <w:rsid w:val="00AD34FE"/>
    <w:rsid w:val="00AD55C7"/>
    <w:rsid w:val="00AE15F7"/>
    <w:rsid w:val="00AE1B23"/>
    <w:rsid w:val="00AE3832"/>
    <w:rsid w:val="00AE443C"/>
    <w:rsid w:val="00AE51A8"/>
    <w:rsid w:val="00AE7213"/>
    <w:rsid w:val="00AF10D3"/>
    <w:rsid w:val="00AF5166"/>
    <w:rsid w:val="00AF5340"/>
    <w:rsid w:val="00AF5879"/>
    <w:rsid w:val="00B00A51"/>
    <w:rsid w:val="00B0218E"/>
    <w:rsid w:val="00B039F0"/>
    <w:rsid w:val="00B06CBB"/>
    <w:rsid w:val="00B06DCD"/>
    <w:rsid w:val="00B06F69"/>
    <w:rsid w:val="00B07DD4"/>
    <w:rsid w:val="00B20E8D"/>
    <w:rsid w:val="00B20F23"/>
    <w:rsid w:val="00B2310E"/>
    <w:rsid w:val="00B27FAF"/>
    <w:rsid w:val="00B30813"/>
    <w:rsid w:val="00B30D5A"/>
    <w:rsid w:val="00B31E6E"/>
    <w:rsid w:val="00B33C92"/>
    <w:rsid w:val="00B361D4"/>
    <w:rsid w:val="00B4081F"/>
    <w:rsid w:val="00B41076"/>
    <w:rsid w:val="00B41715"/>
    <w:rsid w:val="00B4235A"/>
    <w:rsid w:val="00B502B2"/>
    <w:rsid w:val="00B50528"/>
    <w:rsid w:val="00B50802"/>
    <w:rsid w:val="00B53F0D"/>
    <w:rsid w:val="00B568F7"/>
    <w:rsid w:val="00B60EB4"/>
    <w:rsid w:val="00B64FB8"/>
    <w:rsid w:val="00B66167"/>
    <w:rsid w:val="00B67C72"/>
    <w:rsid w:val="00B707CD"/>
    <w:rsid w:val="00B716FB"/>
    <w:rsid w:val="00B726E4"/>
    <w:rsid w:val="00B728EB"/>
    <w:rsid w:val="00B730C2"/>
    <w:rsid w:val="00B75D41"/>
    <w:rsid w:val="00B76CE2"/>
    <w:rsid w:val="00B802EB"/>
    <w:rsid w:val="00B81A88"/>
    <w:rsid w:val="00B85CF7"/>
    <w:rsid w:val="00B85FF5"/>
    <w:rsid w:val="00B90F04"/>
    <w:rsid w:val="00B9259D"/>
    <w:rsid w:val="00B96B89"/>
    <w:rsid w:val="00BA0B0D"/>
    <w:rsid w:val="00BA579D"/>
    <w:rsid w:val="00BB2A54"/>
    <w:rsid w:val="00BB3483"/>
    <w:rsid w:val="00BB42FB"/>
    <w:rsid w:val="00BB45E2"/>
    <w:rsid w:val="00BB5470"/>
    <w:rsid w:val="00BB6851"/>
    <w:rsid w:val="00BB7351"/>
    <w:rsid w:val="00BB7D50"/>
    <w:rsid w:val="00BC3ADD"/>
    <w:rsid w:val="00BC3E1E"/>
    <w:rsid w:val="00BC4DD2"/>
    <w:rsid w:val="00BC604D"/>
    <w:rsid w:val="00BC681C"/>
    <w:rsid w:val="00BC697D"/>
    <w:rsid w:val="00BC72DD"/>
    <w:rsid w:val="00BD0905"/>
    <w:rsid w:val="00BD2FA9"/>
    <w:rsid w:val="00BD48FF"/>
    <w:rsid w:val="00BD5464"/>
    <w:rsid w:val="00BD69E3"/>
    <w:rsid w:val="00BE2471"/>
    <w:rsid w:val="00BE3737"/>
    <w:rsid w:val="00BE4977"/>
    <w:rsid w:val="00BE7A19"/>
    <w:rsid w:val="00BF2213"/>
    <w:rsid w:val="00BF4903"/>
    <w:rsid w:val="00BF4F51"/>
    <w:rsid w:val="00BF6600"/>
    <w:rsid w:val="00C003CD"/>
    <w:rsid w:val="00C0166E"/>
    <w:rsid w:val="00C0261F"/>
    <w:rsid w:val="00C05515"/>
    <w:rsid w:val="00C12943"/>
    <w:rsid w:val="00C14EAA"/>
    <w:rsid w:val="00C17FC7"/>
    <w:rsid w:val="00C20CAA"/>
    <w:rsid w:val="00C229D9"/>
    <w:rsid w:val="00C2347F"/>
    <w:rsid w:val="00C23EF8"/>
    <w:rsid w:val="00C251D4"/>
    <w:rsid w:val="00C2601C"/>
    <w:rsid w:val="00C27836"/>
    <w:rsid w:val="00C306F1"/>
    <w:rsid w:val="00C30E7C"/>
    <w:rsid w:val="00C31D88"/>
    <w:rsid w:val="00C3287C"/>
    <w:rsid w:val="00C35EDD"/>
    <w:rsid w:val="00C360E3"/>
    <w:rsid w:val="00C406FB"/>
    <w:rsid w:val="00C43C64"/>
    <w:rsid w:val="00C43CEA"/>
    <w:rsid w:val="00C44192"/>
    <w:rsid w:val="00C45853"/>
    <w:rsid w:val="00C461AC"/>
    <w:rsid w:val="00C47D0E"/>
    <w:rsid w:val="00C5068C"/>
    <w:rsid w:val="00C5122F"/>
    <w:rsid w:val="00C52B04"/>
    <w:rsid w:val="00C53FF0"/>
    <w:rsid w:val="00C54A64"/>
    <w:rsid w:val="00C55446"/>
    <w:rsid w:val="00C61FF2"/>
    <w:rsid w:val="00C62AF2"/>
    <w:rsid w:val="00C62C2C"/>
    <w:rsid w:val="00C630EE"/>
    <w:rsid w:val="00C65236"/>
    <w:rsid w:val="00C71088"/>
    <w:rsid w:val="00C73DE3"/>
    <w:rsid w:val="00C73E80"/>
    <w:rsid w:val="00C74DE3"/>
    <w:rsid w:val="00C8479E"/>
    <w:rsid w:val="00C851F4"/>
    <w:rsid w:val="00C85FFC"/>
    <w:rsid w:val="00C86E93"/>
    <w:rsid w:val="00C90CBF"/>
    <w:rsid w:val="00C9510B"/>
    <w:rsid w:val="00C951F0"/>
    <w:rsid w:val="00C952D4"/>
    <w:rsid w:val="00C96ACE"/>
    <w:rsid w:val="00C972B7"/>
    <w:rsid w:val="00CA43D4"/>
    <w:rsid w:val="00CA4603"/>
    <w:rsid w:val="00CA5322"/>
    <w:rsid w:val="00CA6211"/>
    <w:rsid w:val="00CA7C06"/>
    <w:rsid w:val="00CB29B6"/>
    <w:rsid w:val="00CB3D2A"/>
    <w:rsid w:val="00CB525F"/>
    <w:rsid w:val="00CB68E9"/>
    <w:rsid w:val="00CC0CFE"/>
    <w:rsid w:val="00CC39FB"/>
    <w:rsid w:val="00CC651E"/>
    <w:rsid w:val="00CD071F"/>
    <w:rsid w:val="00CD0C49"/>
    <w:rsid w:val="00CE16ED"/>
    <w:rsid w:val="00CE3E74"/>
    <w:rsid w:val="00CE3FEE"/>
    <w:rsid w:val="00CE5E5C"/>
    <w:rsid w:val="00CE6640"/>
    <w:rsid w:val="00CE6FC6"/>
    <w:rsid w:val="00CE7899"/>
    <w:rsid w:val="00CF42D8"/>
    <w:rsid w:val="00D00E2A"/>
    <w:rsid w:val="00D0304F"/>
    <w:rsid w:val="00D10863"/>
    <w:rsid w:val="00D11C34"/>
    <w:rsid w:val="00D11DF5"/>
    <w:rsid w:val="00D12EA4"/>
    <w:rsid w:val="00D14D63"/>
    <w:rsid w:val="00D14EA2"/>
    <w:rsid w:val="00D15496"/>
    <w:rsid w:val="00D177FE"/>
    <w:rsid w:val="00D20B7C"/>
    <w:rsid w:val="00D2192B"/>
    <w:rsid w:val="00D239F1"/>
    <w:rsid w:val="00D23CF2"/>
    <w:rsid w:val="00D23EF4"/>
    <w:rsid w:val="00D267A5"/>
    <w:rsid w:val="00D32BC0"/>
    <w:rsid w:val="00D34520"/>
    <w:rsid w:val="00D363BF"/>
    <w:rsid w:val="00D406E3"/>
    <w:rsid w:val="00D4373C"/>
    <w:rsid w:val="00D469B3"/>
    <w:rsid w:val="00D51378"/>
    <w:rsid w:val="00D56213"/>
    <w:rsid w:val="00D6157A"/>
    <w:rsid w:val="00D63E31"/>
    <w:rsid w:val="00D64D1A"/>
    <w:rsid w:val="00D65830"/>
    <w:rsid w:val="00D66F09"/>
    <w:rsid w:val="00D67CBB"/>
    <w:rsid w:val="00D71089"/>
    <w:rsid w:val="00D73626"/>
    <w:rsid w:val="00D73962"/>
    <w:rsid w:val="00D763E3"/>
    <w:rsid w:val="00D84721"/>
    <w:rsid w:val="00D910A8"/>
    <w:rsid w:val="00D92867"/>
    <w:rsid w:val="00D952D6"/>
    <w:rsid w:val="00D95C9D"/>
    <w:rsid w:val="00D96454"/>
    <w:rsid w:val="00DA15ED"/>
    <w:rsid w:val="00DA1815"/>
    <w:rsid w:val="00DA1E91"/>
    <w:rsid w:val="00DA3413"/>
    <w:rsid w:val="00DA4EFA"/>
    <w:rsid w:val="00DA78C7"/>
    <w:rsid w:val="00DB402F"/>
    <w:rsid w:val="00DB48CF"/>
    <w:rsid w:val="00DB658C"/>
    <w:rsid w:val="00DB7B39"/>
    <w:rsid w:val="00DD0F3F"/>
    <w:rsid w:val="00DD1084"/>
    <w:rsid w:val="00DD70FD"/>
    <w:rsid w:val="00DE1403"/>
    <w:rsid w:val="00DE38D0"/>
    <w:rsid w:val="00DE5A8A"/>
    <w:rsid w:val="00DE692D"/>
    <w:rsid w:val="00DF071E"/>
    <w:rsid w:val="00DF0E88"/>
    <w:rsid w:val="00DF1B51"/>
    <w:rsid w:val="00DF42B8"/>
    <w:rsid w:val="00DF601C"/>
    <w:rsid w:val="00E02600"/>
    <w:rsid w:val="00E04209"/>
    <w:rsid w:val="00E07378"/>
    <w:rsid w:val="00E0749F"/>
    <w:rsid w:val="00E11FAE"/>
    <w:rsid w:val="00E1251C"/>
    <w:rsid w:val="00E12A42"/>
    <w:rsid w:val="00E15930"/>
    <w:rsid w:val="00E16FB9"/>
    <w:rsid w:val="00E17680"/>
    <w:rsid w:val="00E17852"/>
    <w:rsid w:val="00E21CF4"/>
    <w:rsid w:val="00E21E6E"/>
    <w:rsid w:val="00E23FFE"/>
    <w:rsid w:val="00E24243"/>
    <w:rsid w:val="00E25B33"/>
    <w:rsid w:val="00E26555"/>
    <w:rsid w:val="00E26AA7"/>
    <w:rsid w:val="00E26FAB"/>
    <w:rsid w:val="00E27090"/>
    <w:rsid w:val="00E324FE"/>
    <w:rsid w:val="00E32A3D"/>
    <w:rsid w:val="00E36AD7"/>
    <w:rsid w:val="00E37408"/>
    <w:rsid w:val="00E37D12"/>
    <w:rsid w:val="00E410DB"/>
    <w:rsid w:val="00E4367E"/>
    <w:rsid w:val="00E4467C"/>
    <w:rsid w:val="00E46203"/>
    <w:rsid w:val="00E50670"/>
    <w:rsid w:val="00E5110D"/>
    <w:rsid w:val="00E54D4C"/>
    <w:rsid w:val="00E57BB3"/>
    <w:rsid w:val="00E674C9"/>
    <w:rsid w:val="00E67D02"/>
    <w:rsid w:val="00E702F2"/>
    <w:rsid w:val="00E7154E"/>
    <w:rsid w:val="00E718A9"/>
    <w:rsid w:val="00E71CAA"/>
    <w:rsid w:val="00E73E5F"/>
    <w:rsid w:val="00E770B5"/>
    <w:rsid w:val="00E80F7B"/>
    <w:rsid w:val="00E83031"/>
    <w:rsid w:val="00E83586"/>
    <w:rsid w:val="00E8752A"/>
    <w:rsid w:val="00E87748"/>
    <w:rsid w:val="00E87820"/>
    <w:rsid w:val="00E91800"/>
    <w:rsid w:val="00E94C7D"/>
    <w:rsid w:val="00E95803"/>
    <w:rsid w:val="00E96533"/>
    <w:rsid w:val="00EA214F"/>
    <w:rsid w:val="00EA26BC"/>
    <w:rsid w:val="00EA2AF7"/>
    <w:rsid w:val="00EA4597"/>
    <w:rsid w:val="00EA6D98"/>
    <w:rsid w:val="00EB2946"/>
    <w:rsid w:val="00EB2DE4"/>
    <w:rsid w:val="00EB5158"/>
    <w:rsid w:val="00EC4759"/>
    <w:rsid w:val="00EC59A7"/>
    <w:rsid w:val="00EC64DB"/>
    <w:rsid w:val="00ED1843"/>
    <w:rsid w:val="00ED2D3F"/>
    <w:rsid w:val="00ED402B"/>
    <w:rsid w:val="00ED59D0"/>
    <w:rsid w:val="00ED7878"/>
    <w:rsid w:val="00ED7994"/>
    <w:rsid w:val="00ED7CD4"/>
    <w:rsid w:val="00EE10D8"/>
    <w:rsid w:val="00EE1A07"/>
    <w:rsid w:val="00EE3D09"/>
    <w:rsid w:val="00EE5285"/>
    <w:rsid w:val="00EF0E37"/>
    <w:rsid w:val="00EF48D6"/>
    <w:rsid w:val="00EF692F"/>
    <w:rsid w:val="00EF7434"/>
    <w:rsid w:val="00F037FB"/>
    <w:rsid w:val="00F03C8B"/>
    <w:rsid w:val="00F0402F"/>
    <w:rsid w:val="00F06413"/>
    <w:rsid w:val="00F0795B"/>
    <w:rsid w:val="00F10EC4"/>
    <w:rsid w:val="00F1383B"/>
    <w:rsid w:val="00F17A49"/>
    <w:rsid w:val="00F17ABC"/>
    <w:rsid w:val="00F20992"/>
    <w:rsid w:val="00F21D6B"/>
    <w:rsid w:val="00F2399A"/>
    <w:rsid w:val="00F24F38"/>
    <w:rsid w:val="00F258D8"/>
    <w:rsid w:val="00F37F17"/>
    <w:rsid w:val="00F4009B"/>
    <w:rsid w:val="00F40F40"/>
    <w:rsid w:val="00F4209E"/>
    <w:rsid w:val="00F50B9C"/>
    <w:rsid w:val="00F52FAA"/>
    <w:rsid w:val="00F5334B"/>
    <w:rsid w:val="00F53AC6"/>
    <w:rsid w:val="00F550A3"/>
    <w:rsid w:val="00F57E12"/>
    <w:rsid w:val="00F61547"/>
    <w:rsid w:val="00F61978"/>
    <w:rsid w:val="00F61B34"/>
    <w:rsid w:val="00F61D47"/>
    <w:rsid w:val="00F656F8"/>
    <w:rsid w:val="00F67BEE"/>
    <w:rsid w:val="00F7016F"/>
    <w:rsid w:val="00F73791"/>
    <w:rsid w:val="00F750FC"/>
    <w:rsid w:val="00F819ED"/>
    <w:rsid w:val="00F85140"/>
    <w:rsid w:val="00F855ED"/>
    <w:rsid w:val="00F8614A"/>
    <w:rsid w:val="00F8717D"/>
    <w:rsid w:val="00F872CB"/>
    <w:rsid w:val="00F91C24"/>
    <w:rsid w:val="00F923E0"/>
    <w:rsid w:val="00F95190"/>
    <w:rsid w:val="00F95511"/>
    <w:rsid w:val="00F961A3"/>
    <w:rsid w:val="00F96738"/>
    <w:rsid w:val="00FA1855"/>
    <w:rsid w:val="00FA2EE9"/>
    <w:rsid w:val="00FA3470"/>
    <w:rsid w:val="00FA44B5"/>
    <w:rsid w:val="00FA65AF"/>
    <w:rsid w:val="00FA6F5F"/>
    <w:rsid w:val="00FB11B2"/>
    <w:rsid w:val="00FB124A"/>
    <w:rsid w:val="00FB1281"/>
    <w:rsid w:val="00FB302F"/>
    <w:rsid w:val="00FB4BF3"/>
    <w:rsid w:val="00FC0EBD"/>
    <w:rsid w:val="00FC39BE"/>
    <w:rsid w:val="00FC3E4A"/>
    <w:rsid w:val="00FD2B5E"/>
    <w:rsid w:val="00FD6775"/>
    <w:rsid w:val="00FE02CD"/>
    <w:rsid w:val="00FE0FC8"/>
    <w:rsid w:val="00FE21C5"/>
    <w:rsid w:val="00FE2493"/>
    <w:rsid w:val="00FE6997"/>
    <w:rsid w:val="00FF7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E724171-F99E-4D99-B7AC-0EB3E0464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9B3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A69B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sid w:val="00436017"/>
    <w:rPr>
      <w:rFonts w:eastAsia="仿宋_GB2312" w:cs="Times New Roman"/>
      <w:sz w:val="18"/>
    </w:rPr>
  </w:style>
  <w:style w:type="character" w:styleId="a5">
    <w:name w:val="page number"/>
    <w:uiPriority w:val="99"/>
    <w:qFormat/>
    <w:rsid w:val="002A69B3"/>
    <w:rPr>
      <w:rFonts w:cs="Times New Roman"/>
    </w:rPr>
  </w:style>
  <w:style w:type="paragraph" w:styleId="a6">
    <w:name w:val="header"/>
    <w:basedOn w:val="a"/>
    <w:link w:val="a7"/>
    <w:uiPriority w:val="99"/>
    <w:rsid w:val="002A6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7">
    <w:name w:val="页眉 字符"/>
    <w:link w:val="a6"/>
    <w:uiPriority w:val="99"/>
    <w:semiHidden/>
    <w:locked/>
    <w:rsid w:val="00436017"/>
    <w:rPr>
      <w:rFonts w:eastAsia="仿宋_GB2312" w:cs="Times New Roman"/>
      <w:sz w:val="18"/>
    </w:rPr>
  </w:style>
  <w:style w:type="table" w:styleId="a8">
    <w:name w:val="Table Grid"/>
    <w:basedOn w:val="a1"/>
    <w:uiPriority w:val="99"/>
    <w:rsid w:val="00E878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rsid w:val="00CA7C06"/>
    <w:pPr>
      <w:ind w:leftChars="2500" w:left="100"/>
    </w:pPr>
  </w:style>
  <w:style w:type="character" w:customStyle="1" w:styleId="aa">
    <w:name w:val="日期 字符"/>
    <w:link w:val="a9"/>
    <w:uiPriority w:val="99"/>
    <w:semiHidden/>
    <w:locked/>
    <w:rsid w:val="00C360E3"/>
    <w:rPr>
      <w:rFonts w:eastAsia="仿宋_GB2312" w:cs="Times New Roman"/>
      <w:sz w:val="24"/>
      <w:szCs w:val="24"/>
    </w:rPr>
  </w:style>
  <w:style w:type="paragraph" w:styleId="ab">
    <w:name w:val="Normal (Web)"/>
    <w:basedOn w:val="a"/>
    <w:uiPriority w:val="99"/>
    <w:qFormat/>
    <w:rsid w:val="00A26E1D"/>
    <w:rPr>
      <w:rFonts w:eastAsia="宋体"/>
      <w:sz w:val="24"/>
    </w:rPr>
  </w:style>
  <w:style w:type="paragraph" w:styleId="ac">
    <w:name w:val="Balloon Text"/>
    <w:basedOn w:val="a"/>
    <w:link w:val="ad"/>
    <w:uiPriority w:val="99"/>
    <w:semiHidden/>
    <w:rsid w:val="00B716FB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B716FB"/>
    <w:rPr>
      <w:rFonts w:eastAsia="仿宋_GB2312" w:cs="Times New Roman"/>
      <w:kern w:val="2"/>
      <w:sz w:val="18"/>
      <w:szCs w:val="18"/>
    </w:rPr>
  </w:style>
  <w:style w:type="paragraph" w:customStyle="1" w:styleId="Char">
    <w:name w:val="Char"/>
    <w:basedOn w:val="a"/>
    <w:rsid w:val="00565478"/>
    <w:rPr>
      <w:rFonts w:ascii="宋体" w:eastAsia="宋体" w:hAnsi="宋体" w:cs="Courier New"/>
      <w:szCs w:val="32"/>
    </w:rPr>
  </w:style>
  <w:style w:type="paragraph" w:styleId="ae">
    <w:name w:val="List Paragraph"/>
    <w:basedOn w:val="a"/>
    <w:uiPriority w:val="34"/>
    <w:qFormat/>
    <w:rsid w:val="00661D36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ED79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0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Desktop\&#21457;&#25991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FFB65-479C-4097-8C0E-C15887E45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发文.dot</Template>
  <TotalTime>126</TotalTime>
  <Pages>1</Pages>
  <Words>73</Words>
  <Characters>421</Characters>
  <Application>Microsoft Office Word</Application>
  <DocSecurity>0</DocSecurity>
  <Lines>3</Lines>
  <Paragraphs>1</Paragraphs>
  <ScaleCrop>false</ScaleCrop>
  <Company>cg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dell</cp:lastModifiedBy>
  <cp:revision>81</cp:revision>
  <cp:lastPrinted>2017-02-14T01:09:00Z</cp:lastPrinted>
  <dcterms:created xsi:type="dcterms:W3CDTF">2020-04-28T01:15:00Z</dcterms:created>
  <dcterms:modified xsi:type="dcterms:W3CDTF">2021-02-26T04:46:00Z</dcterms:modified>
</cp:coreProperties>
</file>