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AC0" w:rsidRPr="00A34F41" w:rsidRDefault="00215AC0" w:rsidP="00262443">
      <w:pPr>
        <w:spacing w:line="572" w:lineRule="exact"/>
        <w:rPr>
          <w:rFonts w:ascii="黑体" w:eastAsia="黑体" w:hAnsi="宋体"/>
          <w:szCs w:val="32"/>
        </w:rPr>
      </w:pPr>
      <w:r w:rsidRPr="00A34F41">
        <w:rPr>
          <w:rFonts w:ascii="黑体" w:eastAsia="黑体" w:hAnsi="宋体" w:hint="eastAsia"/>
          <w:szCs w:val="32"/>
        </w:rPr>
        <w:t>附件</w:t>
      </w:r>
      <w:r w:rsidRPr="00A34F41">
        <w:rPr>
          <w:rFonts w:ascii="黑体" w:eastAsia="黑体" w:hAnsi="宋体"/>
          <w:szCs w:val="32"/>
        </w:rPr>
        <w:t>2</w:t>
      </w:r>
    </w:p>
    <w:p w:rsidR="00215AC0" w:rsidRPr="00451F05" w:rsidRDefault="00215AC0" w:rsidP="00262443">
      <w:pPr>
        <w:widowControl/>
        <w:spacing w:line="572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451F05">
        <w:rPr>
          <w:rFonts w:ascii="方正小标宋简体" w:eastAsia="方正小标宋简体" w:hAnsi="宋体" w:cs="宋体" w:hint="eastAsia"/>
          <w:kern w:val="0"/>
          <w:sz w:val="36"/>
          <w:szCs w:val="36"/>
        </w:rPr>
        <w:t>20</w:t>
      </w:r>
      <w:r w:rsidR="001C36FD" w:rsidRPr="00451F05">
        <w:rPr>
          <w:rFonts w:ascii="方正小标宋简体" w:eastAsia="方正小标宋简体" w:hAnsi="宋体" w:cs="宋体"/>
          <w:kern w:val="0"/>
          <w:sz w:val="36"/>
          <w:szCs w:val="36"/>
        </w:rPr>
        <w:t>2</w:t>
      </w:r>
      <w:r w:rsidR="00F6318F" w:rsidRPr="00451F05">
        <w:rPr>
          <w:rFonts w:ascii="方正小标宋简体" w:eastAsia="方正小标宋简体" w:hAnsi="宋体" w:cs="宋体"/>
          <w:kern w:val="0"/>
          <w:sz w:val="36"/>
          <w:szCs w:val="36"/>
        </w:rPr>
        <w:t>1</w:t>
      </w:r>
      <w:r w:rsidRPr="00451F05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年北京市住院医师规范化培训</w:t>
      </w:r>
    </w:p>
    <w:p w:rsidR="00215AC0" w:rsidRPr="00451F05" w:rsidRDefault="00215AC0" w:rsidP="00262443">
      <w:pPr>
        <w:widowControl/>
        <w:spacing w:line="572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451F05">
        <w:rPr>
          <w:rFonts w:ascii="方正小标宋简体" w:eastAsia="方正小标宋简体" w:hAnsi="宋体" w:cs="宋体" w:hint="eastAsia"/>
          <w:kern w:val="0"/>
          <w:sz w:val="36"/>
          <w:szCs w:val="36"/>
        </w:rPr>
        <w:t>结业考核报名资格审核要求</w:t>
      </w:r>
    </w:p>
    <w:p w:rsidR="00215AC0" w:rsidRPr="00A34F41" w:rsidRDefault="00215AC0" w:rsidP="00262443">
      <w:pPr>
        <w:widowControl/>
        <w:spacing w:line="572" w:lineRule="exact"/>
        <w:ind w:firstLineChars="200" w:firstLine="632"/>
        <w:rPr>
          <w:rFonts w:ascii="仿宋_GB2312"/>
          <w:szCs w:val="32"/>
        </w:rPr>
      </w:pPr>
    </w:p>
    <w:p w:rsidR="00215AC0" w:rsidRPr="00A34F41" w:rsidRDefault="00215AC0" w:rsidP="00262443">
      <w:pPr>
        <w:widowControl/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/>
          <w:szCs w:val="32"/>
        </w:rPr>
        <w:t>20</w:t>
      </w:r>
      <w:r w:rsidR="001C36FD">
        <w:rPr>
          <w:rFonts w:ascii="仿宋_GB2312"/>
          <w:szCs w:val="32"/>
        </w:rPr>
        <w:t>2</w:t>
      </w:r>
      <w:r w:rsidR="00F6318F">
        <w:rPr>
          <w:rFonts w:ascii="仿宋_GB2312"/>
          <w:szCs w:val="32"/>
        </w:rPr>
        <w:t>1</w:t>
      </w:r>
      <w:r w:rsidRPr="00A34F41">
        <w:rPr>
          <w:rFonts w:ascii="仿宋_GB2312" w:hint="eastAsia"/>
          <w:szCs w:val="32"/>
        </w:rPr>
        <w:t>年北京市住院医师规范化培训结业考核报名资格审核要求如下：</w:t>
      </w:r>
    </w:p>
    <w:p w:rsidR="00215AC0" w:rsidRPr="00A34F41" w:rsidRDefault="00215AC0" w:rsidP="00262443">
      <w:pPr>
        <w:spacing w:line="572" w:lineRule="exact"/>
        <w:ind w:firstLineChars="200" w:firstLine="632"/>
        <w:rPr>
          <w:rFonts w:ascii="黑体" w:eastAsia="黑体" w:hAnsi="黑体"/>
          <w:szCs w:val="32"/>
        </w:rPr>
      </w:pPr>
      <w:r w:rsidRPr="00A34F41">
        <w:rPr>
          <w:rFonts w:ascii="黑体" w:eastAsia="黑体" w:hAnsi="黑体" w:hint="eastAsia"/>
          <w:szCs w:val="32"/>
        </w:rPr>
        <w:t>一、审核内容</w:t>
      </w:r>
    </w:p>
    <w:p w:rsidR="00967732" w:rsidRDefault="00215AC0" w:rsidP="00262443">
      <w:pPr>
        <w:spacing w:line="572" w:lineRule="exact"/>
        <w:ind w:rightChars="-13" w:right="-41"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（一）报名者是否严格按照《北京地区住院医师规范化培训细则》（2013版）进行轮转培训，培训内容和时间是否符合要求，培训过程考核是否合格。《培训登记手册》和《培训考核手册》填写至</w:t>
      </w:r>
      <w:r w:rsidRPr="00506F89">
        <w:rPr>
          <w:rFonts w:ascii="仿宋_GB2312" w:hint="eastAsia"/>
          <w:szCs w:val="32"/>
        </w:rPr>
        <w:t>20</w:t>
      </w:r>
      <w:r w:rsidR="001C36FD" w:rsidRPr="00506F89">
        <w:rPr>
          <w:rFonts w:ascii="仿宋_GB2312"/>
          <w:szCs w:val="32"/>
        </w:rPr>
        <w:t>2</w:t>
      </w:r>
      <w:r w:rsidR="00262443" w:rsidRPr="00506F89">
        <w:rPr>
          <w:rFonts w:ascii="仿宋_GB2312"/>
          <w:szCs w:val="32"/>
        </w:rPr>
        <w:t>1</w:t>
      </w:r>
      <w:r w:rsidRPr="00506F89">
        <w:rPr>
          <w:rFonts w:ascii="仿宋_GB2312" w:hint="eastAsia"/>
          <w:szCs w:val="32"/>
        </w:rPr>
        <w:t>年</w:t>
      </w:r>
      <w:r w:rsidR="00262443" w:rsidRPr="00506F89">
        <w:rPr>
          <w:rFonts w:ascii="仿宋_GB2312"/>
          <w:szCs w:val="32"/>
        </w:rPr>
        <w:t>2</w:t>
      </w:r>
      <w:r w:rsidRPr="00506F89">
        <w:rPr>
          <w:rFonts w:ascii="仿宋_GB2312" w:hint="eastAsia"/>
          <w:szCs w:val="32"/>
        </w:rPr>
        <w:t>月</w:t>
      </w:r>
      <w:r w:rsidR="00967732" w:rsidRPr="00506F89">
        <w:rPr>
          <w:rFonts w:ascii="仿宋_GB2312" w:hint="eastAsia"/>
          <w:szCs w:val="32"/>
        </w:rPr>
        <w:t>底</w:t>
      </w:r>
      <w:bookmarkStart w:id="0" w:name="_GoBack"/>
      <w:bookmarkEnd w:id="0"/>
      <w:r w:rsidR="0030153C">
        <w:rPr>
          <w:rFonts w:ascii="仿宋_GB2312" w:hint="eastAsia"/>
          <w:szCs w:val="32"/>
        </w:rPr>
        <w:t>；</w:t>
      </w:r>
    </w:p>
    <w:p w:rsidR="00483070" w:rsidRDefault="00483070" w:rsidP="00262443">
      <w:pPr>
        <w:spacing w:line="572" w:lineRule="exact"/>
        <w:ind w:rightChars="-13" w:right="-41"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（二）</w:t>
      </w:r>
      <w:r w:rsidRPr="00A34F41">
        <w:rPr>
          <w:rFonts w:ascii="仿宋_GB2312" w:hint="eastAsia"/>
          <w:szCs w:val="32"/>
        </w:rPr>
        <w:t>报名者是否取得“医师资格证书”</w:t>
      </w:r>
      <w:r>
        <w:rPr>
          <w:rFonts w:ascii="仿宋_GB2312" w:hint="eastAsia"/>
          <w:szCs w:val="32"/>
        </w:rPr>
        <w:t>；</w:t>
      </w:r>
    </w:p>
    <w:p w:rsidR="00215AC0" w:rsidRPr="00A34F41" w:rsidRDefault="00967732" w:rsidP="00AA2F2D">
      <w:pPr>
        <w:spacing w:line="572" w:lineRule="exact"/>
        <w:ind w:rightChars="-13" w:right="-41"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</w:t>
      </w:r>
      <w:r w:rsidR="00483070">
        <w:rPr>
          <w:rFonts w:ascii="仿宋_GB2312" w:hint="eastAsia"/>
          <w:szCs w:val="32"/>
        </w:rPr>
        <w:t>三</w:t>
      </w:r>
      <w:r>
        <w:rPr>
          <w:rFonts w:ascii="仿宋_GB2312" w:hint="eastAsia"/>
          <w:szCs w:val="32"/>
        </w:rPr>
        <w:t>）报名者是否</w:t>
      </w:r>
      <w:r>
        <w:rPr>
          <w:rFonts w:ascii="仿宋_GB2312" w:hAnsi="仿宋" w:hint="eastAsia"/>
          <w:color w:val="000000"/>
          <w:szCs w:val="32"/>
        </w:rPr>
        <w:t>按照《新冠肺炎防控期间住院医师自主学习要求》开展自主学习，</w:t>
      </w:r>
      <w:r w:rsidR="00185F48">
        <w:rPr>
          <w:rFonts w:ascii="仿宋_GB2312" w:hAnsi="仿宋" w:hint="eastAsia"/>
          <w:color w:val="000000"/>
          <w:szCs w:val="32"/>
        </w:rPr>
        <w:t>是否</w:t>
      </w:r>
      <w:r w:rsidR="00773CF9">
        <w:rPr>
          <w:rFonts w:ascii="仿宋_GB2312" w:hAnsi="仿宋" w:hint="eastAsia"/>
          <w:color w:val="000000"/>
          <w:szCs w:val="32"/>
        </w:rPr>
        <w:t>达到自主学习书面要求内容。</w:t>
      </w:r>
    </w:p>
    <w:p w:rsidR="00215AC0" w:rsidRPr="00772CFA" w:rsidRDefault="00215AC0" w:rsidP="00262443">
      <w:pPr>
        <w:spacing w:line="572" w:lineRule="exact"/>
        <w:ind w:firstLineChars="200" w:firstLine="632"/>
        <w:rPr>
          <w:rFonts w:ascii="黑体" w:eastAsia="黑体" w:hAnsi="黑体"/>
          <w:szCs w:val="32"/>
        </w:rPr>
      </w:pPr>
      <w:r w:rsidRPr="00772CFA">
        <w:rPr>
          <w:rFonts w:ascii="黑体" w:eastAsia="黑体" w:hAnsi="黑体" w:hint="eastAsia"/>
          <w:szCs w:val="32"/>
        </w:rPr>
        <w:t>二、</w:t>
      </w:r>
      <w:r w:rsidR="00E16FB9" w:rsidRPr="00772CFA">
        <w:rPr>
          <w:rFonts w:ascii="黑体" w:eastAsia="黑体" w:hAnsi="黑体" w:hint="eastAsia"/>
          <w:szCs w:val="32"/>
        </w:rPr>
        <w:t>市卫生健康委</w:t>
      </w:r>
      <w:r w:rsidRPr="00772CFA">
        <w:rPr>
          <w:rFonts w:ascii="黑体" w:eastAsia="黑体" w:hAnsi="黑体" w:hint="eastAsia"/>
          <w:szCs w:val="32"/>
        </w:rPr>
        <w:t>审核所需材料</w:t>
      </w:r>
    </w:p>
    <w:p w:rsidR="00215AC0" w:rsidRPr="00A34F41" w:rsidRDefault="00215AC0" w:rsidP="00262443">
      <w:pPr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（一）对报名者的“医师资格证书”进行网上审核，请确保系统中“医师资格证书”相关信息完整,现场审核不需提供纸质材料。</w:t>
      </w:r>
    </w:p>
    <w:p w:rsidR="00215AC0" w:rsidRPr="00A34F41" w:rsidRDefault="00215AC0" w:rsidP="00262443">
      <w:pPr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（二）对报名者的《培训登记手册》</w:t>
      </w:r>
      <w:r w:rsidR="000573C8">
        <w:rPr>
          <w:rFonts w:ascii="仿宋_GB2312" w:hint="eastAsia"/>
          <w:szCs w:val="32"/>
        </w:rPr>
        <w:t>、</w:t>
      </w:r>
      <w:r w:rsidRPr="00A34F41">
        <w:rPr>
          <w:rFonts w:ascii="仿宋_GB2312" w:hint="eastAsia"/>
          <w:szCs w:val="32"/>
        </w:rPr>
        <w:t>《培训考核手册》</w:t>
      </w:r>
      <w:r w:rsidR="000573C8">
        <w:rPr>
          <w:rFonts w:ascii="仿宋_GB2312" w:hint="eastAsia"/>
          <w:szCs w:val="32"/>
        </w:rPr>
        <w:t>和自主学习</w:t>
      </w:r>
      <w:r w:rsidR="00773CF9">
        <w:rPr>
          <w:rFonts w:ascii="仿宋_GB2312" w:hint="eastAsia"/>
          <w:szCs w:val="32"/>
        </w:rPr>
        <w:t>书面要求内容</w:t>
      </w:r>
      <w:r w:rsidRPr="00A34F41">
        <w:rPr>
          <w:rFonts w:ascii="仿宋_GB2312" w:hint="eastAsia"/>
          <w:szCs w:val="32"/>
        </w:rPr>
        <w:t>进行</w:t>
      </w:r>
      <w:r w:rsidRPr="00A34F41">
        <w:rPr>
          <w:rFonts w:ascii="仿宋_GB2312"/>
          <w:szCs w:val="32"/>
        </w:rPr>
        <w:t>网上审核，</w:t>
      </w:r>
      <w:r w:rsidRPr="00A34F41">
        <w:rPr>
          <w:rFonts w:ascii="仿宋_GB2312" w:hint="eastAsia"/>
          <w:szCs w:val="32"/>
        </w:rPr>
        <w:t>请</w:t>
      </w:r>
      <w:r w:rsidRPr="00A34F41">
        <w:rPr>
          <w:rFonts w:ascii="仿宋_GB2312"/>
          <w:szCs w:val="32"/>
        </w:rPr>
        <w:t>确保系统</w:t>
      </w:r>
      <w:r w:rsidRPr="00A34F41">
        <w:rPr>
          <w:rFonts w:ascii="仿宋_GB2312" w:hint="eastAsia"/>
          <w:szCs w:val="32"/>
        </w:rPr>
        <w:t>中“</w:t>
      </w:r>
      <w:r w:rsidRPr="00A34F41">
        <w:rPr>
          <w:rFonts w:ascii="仿宋_GB2312"/>
          <w:szCs w:val="32"/>
        </w:rPr>
        <w:t>轮转经历</w:t>
      </w:r>
      <w:r w:rsidRPr="00A34F41">
        <w:rPr>
          <w:rFonts w:ascii="仿宋_GB2312" w:hint="eastAsia"/>
          <w:szCs w:val="32"/>
        </w:rPr>
        <w:t>”</w:t>
      </w:r>
      <w:r w:rsidRPr="00A34F41">
        <w:rPr>
          <w:rFonts w:ascii="仿宋_GB2312"/>
          <w:szCs w:val="32"/>
        </w:rPr>
        <w:t>信息完整</w:t>
      </w:r>
      <w:r w:rsidRPr="00A34F41">
        <w:rPr>
          <w:rFonts w:ascii="仿宋_GB2312" w:hint="eastAsia"/>
          <w:szCs w:val="32"/>
        </w:rPr>
        <w:t>。</w:t>
      </w:r>
    </w:p>
    <w:p w:rsidR="00215AC0" w:rsidRPr="00A34F41" w:rsidRDefault="00215AC0" w:rsidP="00262443">
      <w:pPr>
        <w:tabs>
          <w:tab w:val="left" w:pos="900"/>
        </w:tabs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（三）</w:t>
      </w:r>
      <w:r w:rsidRPr="00772CFA">
        <w:rPr>
          <w:rFonts w:ascii="仿宋_GB2312" w:hint="eastAsia"/>
          <w:szCs w:val="32"/>
        </w:rPr>
        <w:t>网上导出的《结业考核报名资格审核表》（附件</w:t>
      </w:r>
      <w:r w:rsidR="00AA2F2D">
        <w:rPr>
          <w:rFonts w:ascii="仿宋_GB2312"/>
          <w:szCs w:val="32"/>
        </w:rPr>
        <w:t>4</w:t>
      </w:r>
      <w:r w:rsidRPr="00772CFA">
        <w:rPr>
          <w:rFonts w:ascii="仿宋_GB2312" w:hint="eastAsia"/>
          <w:szCs w:val="32"/>
        </w:rPr>
        <w:t>）（加</w:t>
      </w:r>
      <w:r w:rsidRPr="00772CFA">
        <w:rPr>
          <w:rFonts w:ascii="仿宋_GB2312" w:hint="eastAsia"/>
          <w:szCs w:val="32"/>
        </w:rPr>
        <w:lastRenderedPageBreak/>
        <w:t>盖单位公章）纸质版</w:t>
      </w:r>
      <w:r w:rsidRPr="00772CFA">
        <w:rPr>
          <w:rFonts w:ascii="仿宋_GB2312"/>
          <w:szCs w:val="32"/>
        </w:rPr>
        <w:t>1</w:t>
      </w:r>
      <w:r w:rsidRPr="00772CFA">
        <w:rPr>
          <w:rFonts w:ascii="仿宋_GB2312" w:hint="eastAsia"/>
          <w:szCs w:val="32"/>
        </w:rPr>
        <w:t>份。</w:t>
      </w:r>
    </w:p>
    <w:p w:rsidR="00C406FB" w:rsidRDefault="00215AC0" w:rsidP="00262443">
      <w:pPr>
        <w:tabs>
          <w:tab w:val="left" w:pos="900"/>
        </w:tabs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（四）</w:t>
      </w:r>
      <w:r w:rsidRPr="00A34F41">
        <w:rPr>
          <w:rFonts w:hint="eastAsia"/>
        </w:rPr>
        <w:t>《</w:t>
      </w:r>
      <w:r w:rsidRPr="00A34F41">
        <w:rPr>
          <w:rFonts w:ascii="仿宋_GB2312" w:hint="eastAsia"/>
          <w:szCs w:val="32"/>
        </w:rPr>
        <w:t>结业考核轮转审核表》（附件</w:t>
      </w:r>
      <w:r w:rsidR="00AA2F2D">
        <w:rPr>
          <w:rFonts w:ascii="仿宋_GB2312"/>
          <w:szCs w:val="32"/>
        </w:rPr>
        <w:t>5</w:t>
      </w:r>
      <w:r w:rsidRPr="00A34F41">
        <w:rPr>
          <w:rFonts w:ascii="仿宋_GB2312" w:hint="eastAsia"/>
          <w:szCs w:val="32"/>
        </w:rPr>
        <w:t>）纸质版分专业提供，每个专业1份。</w:t>
      </w:r>
    </w:p>
    <w:p w:rsidR="00593B3D" w:rsidRPr="003E197A" w:rsidRDefault="00593B3D" w:rsidP="00AA2F2D">
      <w:pPr>
        <w:spacing w:line="572" w:lineRule="exact"/>
        <w:jc w:val="center"/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</w:pPr>
    </w:p>
    <w:sectPr w:rsidR="00593B3D" w:rsidRPr="003E197A" w:rsidSect="00DC52D1">
      <w:footerReference w:type="even" r:id="rId8"/>
      <w:footerReference w:type="default" r:id="rId9"/>
      <w:pgSz w:w="11906" w:h="16838" w:code="9"/>
      <w:pgMar w:top="2098" w:right="1474" w:bottom="1985" w:left="1588" w:header="851" w:footer="992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052" w:rsidRDefault="005D4052">
      <w:r>
        <w:separator/>
      </w:r>
    </w:p>
  </w:endnote>
  <w:endnote w:type="continuationSeparator" w:id="0">
    <w:p w:rsidR="005D4052" w:rsidRDefault="005D4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3FFE" w:rsidRDefault="00797E90" w:rsidP="00BC3E1E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E23FF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C52D1">
      <w:rPr>
        <w:rStyle w:val="a5"/>
        <w:noProof/>
      </w:rPr>
      <w:t>- 2 -</w:t>
    </w:r>
    <w:r>
      <w:rPr>
        <w:rStyle w:val="a5"/>
      </w:rPr>
      <w:fldChar w:fldCharType="end"/>
    </w:r>
  </w:p>
  <w:p w:rsidR="00E23FFE" w:rsidRDefault="00E23FFE" w:rsidP="002A69B3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3FFE" w:rsidRDefault="00797E90" w:rsidP="003C7D08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E23FF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C52D1">
      <w:rPr>
        <w:rStyle w:val="a5"/>
        <w:noProof/>
      </w:rPr>
      <w:t>- 1 -</w:t>
    </w:r>
    <w:r>
      <w:rPr>
        <w:rStyle w:val="a5"/>
      </w:rPr>
      <w:fldChar w:fldCharType="end"/>
    </w:r>
  </w:p>
  <w:p w:rsidR="00E23FFE" w:rsidRDefault="00E23FFE" w:rsidP="00BC3E1E">
    <w:pPr>
      <w:pStyle w:val="a3"/>
      <w:ind w:right="360" w:firstLine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052" w:rsidRDefault="005D4052">
      <w:r>
        <w:separator/>
      </w:r>
    </w:p>
  </w:footnote>
  <w:footnote w:type="continuationSeparator" w:id="0">
    <w:p w:rsidR="005D4052" w:rsidRDefault="005D40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555FE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1" w15:restartNumberingAfterBreak="0">
    <w:nsid w:val="082E71A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2" w15:restartNumberingAfterBreak="0">
    <w:nsid w:val="1BD27130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3" w15:restartNumberingAfterBreak="0">
    <w:nsid w:val="27E068A2"/>
    <w:multiLevelType w:val="hybridMultilevel"/>
    <w:tmpl w:val="1264FF3E"/>
    <w:lvl w:ilvl="0" w:tplc="153871C6">
      <w:start w:val="1"/>
      <w:numFmt w:val="bullet"/>
      <w:lvlText w:val=""/>
      <w:lvlJc w:val="left"/>
      <w:pPr>
        <w:ind w:left="720" w:hanging="360"/>
      </w:pPr>
      <w:rPr>
        <w:rFonts w:ascii="Wingdings" w:eastAsia="宋体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2ADF65DC"/>
    <w:multiLevelType w:val="hybridMultilevel"/>
    <w:tmpl w:val="47FE4502"/>
    <w:lvl w:ilvl="0" w:tplc="D82EEDF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2CEE608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6" w15:restartNumberingAfterBreak="0">
    <w:nsid w:val="2EB17A05"/>
    <w:multiLevelType w:val="hybridMultilevel"/>
    <w:tmpl w:val="38406C8E"/>
    <w:lvl w:ilvl="0" w:tplc="DF8EEAC6">
      <w:start w:val="1"/>
      <w:numFmt w:val="decimal"/>
      <w:lvlText w:val="%1."/>
      <w:lvlJc w:val="left"/>
      <w:pPr>
        <w:ind w:left="1577" w:hanging="94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7" w15:restartNumberingAfterBreak="0">
    <w:nsid w:val="381D7375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8" w15:restartNumberingAfterBreak="0">
    <w:nsid w:val="39053E20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9" w15:restartNumberingAfterBreak="0">
    <w:nsid w:val="3D9E15D0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0" w15:restartNumberingAfterBreak="0">
    <w:nsid w:val="48244969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11" w15:restartNumberingAfterBreak="0">
    <w:nsid w:val="491157DB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12" w15:restartNumberingAfterBreak="0">
    <w:nsid w:val="5F96381C"/>
    <w:multiLevelType w:val="hybridMultilevel"/>
    <w:tmpl w:val="C8A03CCE"/>
    <w:lvl w:ilvl="0" w:tplc="1D4C53C2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8A84F02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4" w15:restartNumberingAfterBreak="0">
    <w:nsid w:val="6BAF5E82"/>
    <w:multiLevelType w:val="hybridMultilevel"/>
    <w:tmpl w:val="22C8A6A4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5" w15:restartNumberingAfterBreak="0">
    <w:nsid w:val="70400505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6" w15:restartNumberingAfterBreak="0">
    <w:nsid w:val="725B5C0D"/>
    <w:multiLevelType w:val="hybridMultilevel"/>
    <w:tmpl w:val="72FA6D94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58A2BC8E">
      <w:start w:val="1"/>
      <w:numFmt w:val="decimal"/>
      <w:lvlText w:val="%2、"/>
      <w:lvlJc w:val="left"/>
      <w:pPr>
        <w:ind w:left="1844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7" w15:restartNumberingAfterBreak="0">
    <w:nsid w:val="75453246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6"/>
  </w:num>
  <w:num w:numId="5">
    <w:abstractNumId w:val="11"/>
  </w:num>
  <w:num w:numId="6">
    <w:abstractNumId w:val="1"/>
  </w:num>
  <w:num w:numId="7">
    <w:abstractNumId w:val="7"/>
  </w:num>
  <w:num w:numId="8">
    <w:abstractNumId w:val="5"/>
  </w:num>
  <w:num w:numId="9">
    <w:abstractNumId w:val="10"/>
  </w:num>
  <w:num w:numId="10">
    <w:abstractNumId w:val="17"/>
  </w:num>
  <w:num w:numId="11">
    <w:abstractNumId w:val="0"/>
  </w:num>
  <w:num w:numId="12">
    <w:abstractNumId w:val="14"/>
  </w:num>
  <w:num w:numId="13">
    <w:abstractNumId w:val="16"/>
  </w:num>
  <w:num w:numId="14">
    <w:abstractNumId w:val="9"/>
  </w:num>
  <w:num w:numId="15">
    <w:abstractNumId w:val="15"/>
  </w:num>
  <w:num w:numId="16">
    <w:abstractNumId w:val="13"/>
  </w:num>
  <w:num w:numId="17">
    <w:abstractNumId w:val="2"/>
  </w:num>
  <w:num w:numId="18">
    <w:abstractNumId w:val="12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E6"/>
    <w:rsid w:val="00003E53"/>
    <w:rsid w:val="0000474E"/>
    <w:rsid w:val="00006EC1"/>
    <w:rsid w:val="00010FF9"/>
    <w:rsid w:val="00011088"/>
    <w:rsid w:val="00011C34"/>
    <w:rsid w:val="000140D9"/>
    <w:rsid w:val="000149A3"/>
    <w:rsid w:val="000207CA"/>
    <w:rsid w:val="000238C1"/>
    <w:rsid w:val="00025070"/>
    <w:rsid w:val="00025624"/>
    <w:rsid w:val="00031BD3"/>
    <w:rsid w:val="00032FC0"/>
    <w:rsid w:val="000332D0"/>
    <w:rsid w:val="00034680"/>
    <w:rsid w:val="0003623B"/>
    <w:rsid w:val="0004447D"/>
    <w:rsid w:val="0004682C"/>
    <w:rsid w:val="000475C5"/>
    <w:rsid w:val="00047B45"/>
    <w:rsid w:val="000502ED"/>
    <w:rsid w:val="00052746"/>
    <w:rsid w:val="000573C8"/>
    <w:rsid w:val="00064CF0"/>
    <w:rsid w:val="000668FD"/>
    <w:rsid w:val="00067406"/>
    <w:rsid w:val="00071BAC"/>
    <w:rsid w:val="000724A6"/>
    <w:rsid w:val="000739F3"/>
    <w:rsid w:val="00073F2C"/>
    <w:rsid w:val="00077185"/>
    <w:rsid w:val="00077C32"/>
    <w:rsid w:val="00080339"/>
    <w:rsid w:val="000845DB"/>
    <w:rsid w:val="00086A15"/>
    <w:rsid w:val="0008739D"/>
    <w:rsid w:val="00087A44"/>
    <w:rsid w:val="000905DF"/>
    <w:rsid w:val="0009267C"/>
    <w:rsid w:val="00096DD7"/>
    <w:rsid w:val="00097739"/>
    <w:rsid w:val="000A13D4"/>
    <w:rsid w:val="000A1663"/>
    <w:rsid w:val="000A6500"/>
    <w:rsid w:val="000B02DC"/>
    <w:rsid w:val="000B0A79"/>
    <w:rsid w:val="000B2684"/>
    <w:rsid w:val="000B2B73"/>
    <w:rsid w:val="000B4C09"/>
    <w:rsid w:val="000B6A28"/>
    <w:rsid w:val="000C189E"/>
    <w:rsid w:val="000C2FBD"/>
    <w:rsid w:val="000C4124"/>
    <w:rsid w:val="000C4882"/>
    <w:rsid w:val="000C5F3B"/>
    <w:rsid w:val="000C697C"/>
    <w:rsid w:val="000D0AE2"/>
    <w:rsid w:val="000D0FBE"/>
    <w:rsid w:val="000D1118"/>
    <w:rsid w:val="000D224C"/>
    <w:rsid w:val="000D5929"/>
    <w:rsid w:val="000D7181"/>
    <w:rsid w:val="000E1910"/>
    <w:rsid w:val="000E33F9"/>
    <w:rsid w:val="000E3532"/>
    <w:rsid w:val="000E5C2E"/>
    <w:rsid w:val="000E6903"/>
    <w:rsid w:val="000E6B9E"/>
    <w:rsid w:val="000E6CA2"/>
    <w:rsid w:val="000E6D71"/>
    <w:rsid w:val="000E791A"/>
    <w:rsid w:val="000E7EBE"/>
    <w:rsid w:val="000F2977"/>
    <w:rsid w:val="000F58CE"/>
    <w:rsid w:val="000F77B8"/>
    <w:rsid w:val="00100219"/>
    <w:rsid w:val="001114C2"/>
    <w:rsid w:val="001115A9"/>
    <w:rsid w:val="00113355"/>
    <w:rsid w:val="00114BF1"/>
    <w:rsid w:val="00115BB1"/>
    <w:rsid w:val="00120E74"/>
    <w:rsid w:val="001230A2"/>
    <w:rsid w:val="00124C80"/>
    <w:rsid w:val="00126C07"/>
    <w:rsid w:val="00127022"/>
    <w:rsid w:val="00140BBD"/>
    <w:rsid w:val="00140FA7"/>
    <w:rsid w:val="00146114"/>
    <w:rsid w:val="00146CB3"/>
    <w:rsid w:val="00152ECA"/>
    <w:rsid w:val="00154BA8"/>
    <w:rsid w:val="0015582A"/>
    <w:rsid w:val="00157E29"/>
    <w:rsid w:val="001662C0"/>
    <w:rsid w:val="00166636"/>
    <w:rsid w:val="0016796A"/>
    <w:rsid w:val="00173A02"/>
    <w:rsid w:val="001746D2"/>
    <w:rsid w:val="0017712D"/>
    <w:rsid w:val="0018016D"/>
    <w:rsid w:val="00180779"/>
    <w:rsid w:val="00185D6A"/>
    <w:rsid w:val="00185F48"/>
    <w:rsid w:val="00186094"/>
    <w:rsid w:val="00186ACE"/>
    <w:rsid w:val="001909AB"/>
    <w:rsid w:val="0019270D"/>
    <w:rsid w:val="00192D48"/>
    <w:rsid w:val="00193D1B"/>
    <w:rsid w:val="00194BC1"/>
    <w:rsid w:val="00195296"/>
    <w:rsid w:val="00195BCE"/>
    <w:rsid w:val="001A2082"/>
    <w:rsid w:val="001A5D11"/>
    <w:rsid w:val="001A6216"/>
    <w:rsid w:val="001A7304"/>
    <w:rsid w:val="001B1611"/>
    <w:rsid w:val="001B439E"/>
    <w:rsid w:val="001B4634"/>
    <w:rsid w:val="001B52D8"/>
    <w:rsid w:val="001B53F1"/>
    <w:rsid w:val="001C36FD"/>
    <w:rsid w:val="001C4BE4"/>
    <w:rsid w:val="001C4C00"/>
    <w:rsid w:val="001C5CE6"/>
    <w:rsid w:val="001C7591"/>
    <w:rsid w:val="001C779B"/>
    <w:rsid w:val="001D2F03"/>
    <w:rsid w:val="001D4631"/>
    <w:rsid w:val="001D6FC8"/>
    <w:rsid w:val="001D7C9E"/>
    <w:rsid w:val="001E4185"/>
    <w:rsid w:val="001E4641"/>
    <w:rsid w:val="001E4940"/>
    <w:rsid w:val="001E5B58"/>
    <w:rsid w:val="001F01A4"/>
    <w:rsid w:val="001F1173"/>
    <w:rsid w:val="001F2F00"/>
    <w:rsid w:val="001F54DB"/>
    <w:rsid w:val="00201176"/>
    <w:rsid w:val="00203810"/>
    <w:rsid w:val="00204035"/>
    <w:rsid w:val="00205174"/>
    <w:rsid w:val="00205E19"/>
    <w:rsid w:val="0020663B"/>
    <w:rsid w:val="0021200E"/>
    <w:rsid w:val="00215AC0"/>
    <w:rsid w:val="00216809"/>
    <w:rsid w:val="00216CD8"/>
    <w:rsid w:val="00216FA3"/>
    <w:rsid w:val="002216AA"/>
    <w:rsid w:val="002234DA"/>
    <w:rsid w:val="00227ACA"/>
    <w:rsid w:val="002305DC"/>
    <w:rsid w:val="002312A3"/>
    <w:rsid w:val="00232664"/>
    <w:rsid w:val="0023285A"/>
    <w:rsid w:val="00232A16"/>
    <w:rsid w:val="00232D69"/>
    <w:rsid w:val="00233E8D"/>
    <w:rsid w:val="0023644B"/>
    <w:rsid w:val="00237402"/>
    <w:rsid w:val="00237E23"/>
    <w:rsid w:val="00241FBB"/>
    <w:rsid w:val="00244138"/>
    <w:rsid w:val="00245270"/>
    <w:rsid w:val="00251A7D"/>
    <w:rsid w:val="00255381"/>
    <w:rsid w:val="00255961"/>
    <w:rsid w:val="00256199"/>
    <w:rsid w:val="00260FB5"/>
    <w:rsid w:val="00262443"/>
    <w:rsid w:val="002648AE"/>
    <w:rsid w:val="002676C6"/>
    <w:rsid w:val="002730B8"/>
    <w:rsid w:val="00273A0F"/>
    <w:rsid w:val="002743C8"/>
    <w:rsid w:val="00275FE2"/>
    <w:rsid w:val="002808D9"/>
    <w:rsid w:val="00283A10"/>
    <w:rsid w:val="00285F55"/>
    <w:rsid w:val="00293AF4"/>
    <w:rsid w:val="00293F28"/>
    <w:rsid w:val="00294A1D"/>
    <w:rsid w:val="002A0A33"/>
    <w:rsid w:val="002A4DB8"/>
    <w:rsid w:val="002A69B3"/>
    <w:rsid w:val="002B2FE8"/>
    <w:rsid w:val="002B3114"/>
    <w:rsid w:val="002B320C"/>
    <w:rsid w:val="002B4873"/>
    <w:rsid w:val="002B5442"/>
    <w:rsid w:val="002B787E"/>
    <w:rsid w:val="002C2573"/>
    <w:rsid w:val="002C2C07"/>
    <w:rsid w:val="002C43BB"/>
    <w:rsid w:val="002C5904"/>
    <w:rsid w:val="002C7213"/>
    <w:rsid w:val="002C77FE"/>
    <w:rsid w:val="002C7DBB"/>
    <w:rsid w:val="002D4CE0"/>
    <w:rsid w:val="002D5D6A"/>
    <w:rsid w:val="002D6EB7"/>
    <w:rsid w:val="002D7F67"/>
    <w:rsid w:val="002E0F6E"/>
    <w:rsid w:val="002E473F"/>
    <w:rsid w:val="002E4BDB"/>
    <w:rsid w:val="002E59FD"/>
    <w:rsid w:val="002E67CF"/>
    <w:rsid w:val="002E7141"/>
    <w:rsid w:val="002F1BC7"/>
    <w:rsid w:val="002F2571"/>
    <w:rsid w:val="00300356"/>
    <w:rsid w:val="0030153C"/>
    <w:rsid w:val="00303680"/>
    <w:rsid w:val="003046EC"/>
    <w:rsid w:val="0031257C"/>
    <w:rsid w:val="00313FA9"/>
    <w:rsid w:val="003147D9"/>
    <w:rsid w:val="003149F7"/>
    <w:rsid w:val="00314EEB"/>
    <w:rsid w:val="003169DE"/>
    <w:rsid w:val="00324A02"/>
    <w:rsid w:val="00324BAF"/>
    <w:rsid w:val="003255CF"/>
    <w:rsid w:val="00327956"/>
    <w:rsid w:val="003306BE"/>
    <w:rsid w:val="00333360"/>
    <w:rsid w:val="0033367F"/>
    <w:rsid w:val="00334A3E"/>
    <w:rsid w:val="00334CB8"/>
    <w:rsid w:val="00335FDE"/>
    <w:rsid w:val="00340AEF"/>
    <w:rsid w:val="00341F8B"/>
    <w:rsid w:val="003422DB"/>
    <w:rsid w:val="00343636"/>
    <w:rsid w:val="00343884"/>
    <w:rsid w:val="00343F2B"/>
    <w:rsid w:val="003454D2"/>
    <w:rsid w:val="003463D7"/>
    <w:rsid w:val="0035222A"/>
    <w:rsid w:val="00352439"/>
    <w:rsid w:val="0035640D"/>
    <w:rsid w:val="003628CD"/>
    <w:rsid w:val="003651C2"/>
    <w:rsid w:val="003661DD"/>
    <w:rsid w:val="003703FB"/>
    <w:rsid w:val="00370849"/>
    <w:rsid w:val="00372E94"/>
    <w:rsid w:val="00373579"/>
    <w:rsid w:val="00374951"/>
    <w:rsid w:val="00375EDC"/>
    <w:rsid w:val="00376267"/>
    <w:rsid w:val="003771FE"/>
    <w:rsid w:val="00383CBA"/>
    <w:rsid w:val="00383F59"/>
    <w:rsid w:val="00385912"/>
    <w:rsid w:val="00390EB8"/>
    <w:rsid w:val="00394897"/>
    <w:rsid w:val="003A232B"/>
    <w:rsid w:val="003A493E"/>
    <w:rsid w:val="003A4ED7"/>
    <w:rsid w:val="003A4F98"/>
    <w:rsid w:val="003B1F7F"/>
    <w:rsid w:val="003B733C"/>
    <w:rsid w:val="003C1C9F"/>
    <w:rsid w:val="003C7D08"/>
    <w:rsid w:val="003D049D"/>
    <w:rsid w:val="003D1A94"/>
    <w:rsid w:val="003D1C4D"/>
    <w:rsid w:val="003D3A63"/>
    <w:rsid w:val="003D3E18"/>
    <w:rsid w:val="003D6617"/>
    <w:rsid w:val="003D7ECF"/>
    <w:rsid w:val="003E197A"/>
    <w:rsid w:val="003E4C7C"/>
    <w:rsid w:val="003E5568"/>
    <w:rsid w:val="003E62B7"/>
    <w:rsid w:val="003E672D"/>
    <w:rsid w:val="003E7B77"/>
    <w:rsid w:val="003F0309"/>
    <w:rsid w:val="003F0B83"/>
    <w:rsid w:val="003F136A"/>
    <w:rsid w:val="003F14CD"/>
    <w:rsid w:val="003F6880"/>
    <w:rsid w:val="004007CB"/>
    <w:rsid w:val="0040081A"/>
    <w:rsid w:val="004060E8"/>
    <w:rsid w:val="004065E0"/>
    <w:rsid w:val="00411B73"/>
    <w:rsid w:val="00415F52"/>
    <w:rsid w:val="00416AC4"/>
    <w:rsid w:val="00416FBC"/>
    <w:rsid w:val="00417CA5"/>
    <w:rsid w:val="00417CCA"/>
    <w:rsid w:val="00420206"/>
    <w:rsid w:val="00420259"/>
    <w:rsid w:val="004219F5"/>
    <w:rsid w:val="00425813"/>
    <w:rsid w:val="00427F35"/>
    <w:rsid w:val="0043034F"/>
    <w:rsid w:val="00431AE3"/>
    <w:rsid w:val="00431B00"/>
    <w:rsid w:val="004332FE"/>
    <w:rsid w:val="00436017"/>
    <w:rsid w:val="0043682E"/>
    <w:rsid w:val="00441943"/>
    <w:rsid w:val="00442470"/>
    <w:rsid w:val="00443996"/>
    <w:rsid w:val="00443F2F"/>
    <w:rsid w:val="00444EB6"/>
    <w:rsid w:val="00451176"/>
    <w:rsid w:val="00451D9C"/>
    <w:rsid w:val="00451F05"/>
    <w:rsid w:val="00455FBC"/>
    <w:rsid w:val="0045620D"/>
    <w:rsid w:val="00457938"/>
    <w:rsid w:val="004643A3"/>
    <w:rsid w:val="00467F17"/>
    <w:rsid w:val="004741DA"/>
    <w:rsid w:val="00476644"/>
    <w:rsid w:val="004801B2"/>
    <w:rsid w:val="00480793"/>
    <w:rsid w:val="004820FE"/>
    <w:rsid w:val="00483070"/>
    <w:rsid w:val="004855FD"/>
    <w:rsid w:val="004874F2"/>
    <w:rsid w:val="00490796"/>
    <w:rsid w:val="00491AC0"/>
    <w:rsid w:val="004A07AF"/>
    <w:rsid w:val="004A0898"/>
    <w:rsid w:val="004A6C12"/>
    <w:rsid w:val="004B1E8A"/>
    <w:rsid w:val="004B3ADE"/>
    <w:rsid w:val="004B4926"/>
    <w:rsid w:val="004B6DFA"/>
    <w:rsid w:val="004C2073"/>
    <w:rsid w:val="004C40BF"/>
    <w:rsid w:val="004C4D80"/>
    <w:rsid w:val="004C5B76"/>
    <w:rsid w:val="004C6C09"/>
    <w:rsid w:val="004D07CE"/>
    <w:rsid w:val="004D285F"/>
    <w:rsid w:val="004D30FD"/>
    <w:rsid w:val="004D4417"/>
    <w:rsid w:val="004D446D"/>
    <w:rsid w:val="004E05B6"/>
    <w:rsid w:val="004E0F1D"/>
    <w:rsid w:val="004E2D2A"/>
    <w:rsid w:val="004E4D79"/>
    <w:rsid w:val="004E5892"/>
    <w:rsid w:val="004E66C7"/>
    <w:rsid w:val="004F19AC"/>
    <w:rsid w:val="004F26F1"/>
    <w:rsid w:val="004F63CF"/>
    <w:rsid w:val="004F701A"/>
    <w:rsid w:val="004F726F"/>
    <w:rsid w:val="00506F89"/>
    <w:rsid w:val="00512EAE"/>
    <w:rsid w:val="00516D19"/>
    <w:rsid w:val="00517105"/>
    <w:rsid w:val="00523F17"/>
    <w:rsid w:val="00525C96"/>
    <w:rsid w:val="00536A2A"/>
    <w:rsid w:val="00541EC8"/>
    <w:rsid w:val="0054247C"/>
    <w:rsid w:val="005436F1"/>
    <w:rsid w:val="00543A61"/>
    <w:rsid w:val="00544B84"/>
    <w:rsid w:val="0054524A"/>
    <w:rsid w:val="00545BF1"/>
    <w:rsid w:val="005512AE"/>
    <w:rsid w:val="00552F27"/>
    <w:rsid w:val="00554336"/>
    <w:rsid w:val="005575DF"/>
    <w:rsid w:val="00563E46"/>
    <w:rsid w:val="00565478"/>
    <w:rsid w:val="005663AE"/>
    <w:rsid w:val="0057090B"/>
    <w:rsid w:val="00570C3E"/>
    <w:rsid w:val="00577210"/>
    <w:rsid w:val="005802E2"/>
    <w:rsid w:val="005820ED"/>
    <w:rsid w:val="00583DC4"/>
    <w:rsid w:val="00584C42"/>
    <w:rsid w:val="005851BA"/>
    <w:rsid w:val="00585A06"/>
    <w:rsid w:val="0059046B"/>
    <w:rsid w:val="00593B3D"/>
    <w:rsid w:val="00594E7E"/>
    <w:rsid w:val="0059585F"/>
    <w:rsid w:val="0059704A"/>
    <w:rsid w:val="005A07B7"/>
    <w:rsid w:val="005A1A65"/>
    <w:rsid w:val="005A1F9F"/>
    <w:rsid w:val="005A5140"/>
    <w:rsid w:val="005A5941"/>
    <w:rsid w:val="005A5FD5"/>
    <w:rsid w:val="005B13BD"/>
    <w:rsid w:val="005B4413"/>
    <w:rsid w:val="005B49E8"/>
    <w:rsid w:val="005B507E"/>
    <w:rsid w:val="005B7BCE"/>
    <w:rsid w:val="005C0EBE"/>
    <w:rsid w:val="005C733A"/>
    <w:rsid w:val="005D058A"/>
    <w:rsid w:val="005D3E5C"/>
    <w:rsid w:val="005D4052"/>
    <w:rsid w:val="005D592C"/>
    <w:rsid w:val="005D69EE"/>
    <w:rsid w:val="005D6A61"/>
    <w:rsid w:val="005D7484"/>
    <w:rsid w:val="005E1130"/>
    <w:rsid w:val="005E4FA1"/>
    <w:rsid w:val="005E6380"/>
    <w:rsid w:val="005E7C4A"/>
    <w:rsid w:val="005F00C3"/>
    <w:rsid w:val="005F2E56"/>
    <w:rsid w:val="005F6579"/>
    <w:rsid w:val="005F7DB6"/>
    <w:rsid w:val="0060050B"/>
    <w:rsid w:val="00600E4C"/>
    <w:rsid w:val="00600F96"/>
    <w:rsid w:val="006069C4"/>
    <w:rsid w:val="00610F85"/>
    <w:rsid w:val="006146C6"/>
    <w:rsid w:val="0061496A"/>
    <w:rsid w:val="00627904"/>
    <w:rsid w:val="00631105"/>
    <w:rsid w:val="00636219"/>
    <w:rsid w:val="00636D44"/>
    <w:rsid w:val="00640D2E"/>
    <w:rsid w:val="006423B1"/>
    <w:rsid w:val="0064571E"/>
    <w:rsid w:val="006471FD"/>
    <w:rsid w:val="006474D7"/>
    <w:rsid w:val="00653A20"/>
    <w:rsid w:val="00656C2C"/>
    <w:rsid w:val="0066027B"/>
    <w:rsid w:val="00660B31"/>
    <w:rsid w:val="00661D36"/>
    <w:rsid w:val="00664A10"/>
    <w:rsid w:val="00664A5C"/>
    <w:rsid w:val="00670D6B"/>
    <w:rsid w:val="00671A97"/>
    <w:rsid w:val="00671FAD"/>
    <w:rsid w:val="00676505"/>
    <w:rsid w:val="00676AD1"/>
    <w:rsid w:val="006779D0"/>
    <w:rsid w:val="00681E05"/>
    <w:rsid w:val="00686693"/>
    <w:rsid w:val="00691E59"/>
    <w:rsid w:val="00694E08"/>
    <w:rsid w:val="00695481"/>
    <w:rsid w:val="006A063C"/>
    <w:rsid w:val="006A14AC"/>
    <w:rsid w:val="006A249A"/>
    <w:rsid w:val="006A42E0"/>
    <w:rsid w:val="006A5665"/>
    <w:rsid w:val="006A6E48"/>
    <w:rsid w:val="006A78C2"/>
    <w:rsid w:val="006A7F54"/>
    <w:rsid w:val="006B301D"/>
    <w:rsid w:val="006B324A"/>
    <w:rsid w:val="006B50E4"/>
    <w:rsid w:val="006B77E7"/>
    <w:rsid w:val="006C1949"/>
    <w:rsid w:val="006C267D"/>
    <w:rsid w:val="006C3A8D"/>
    <w:rsid w:val="006C4E89"/>
    <w:rsid w:val="006C6E10"/>
    <w:rsid w:val="006C7CC5"/>
    <w:rsid w:val="006C7D6A"/>
    <w:rsid w:val="006D2019"/>
    <w:rsid w:val="006D2255"/>
    <w:rsid w:val="006D36F6"/>
    <w:rsid w:val="006D4236"/>
    <w:rsid w:val="006D6146"/>
    <w:rsid w:val="006E3815"/>
    <w:rsid w:val="006E5936"/>
    <w:rsid w:val="006F202B"/>
    <w:rsid w:val="00701A2F"/>
    <w:rsid w:val="00704E0E"/>
    <w:rsid w:val="00706458"/>
    <w:rsid w:val="0070715F"/>
    <w:rsid w:val="007077AC"/>
    <w:rsid w:val="007100A1"/>
    <w:rsid w:val="00710A5C"/>
    <w:rsid w:val="00711BF3"/>
    <w:rsid w:val="0071325A"/>
    <w:rsid w:val="00715925"/>
    <w:rsid w:val="007164DA"/>
    <w:rsid w:val="0072063D"/>
    <w:rsid w:val="00720688"/>
    <w:rsid w:val="0072184D"/>
    <w:rsid w:val="0072205D"/>
    <w:rsid w:val="00723703"/>
    <w:rsid w:val="007242D9"/>
    <w:rsid w:val="0072524A"/>
    <w:rsid w:val="0072712B"/>
    <w:rsid w:val="0073163A"/>
    <w:rsid w:val="00731656"/>
    <w:rsid w:val="00732EB6"/>
    <w:rsid w:val="007338FF"/>
    <w:rsid w:val="00734ABC"/>
    <w:rsid w:val="007364C1"/>
    <w:rsid w:val="00736676"/>
    <w:rsid w:val="00740872"/>
    <w:rsid w:val="007419D5"/>
    <w:rsid w:val="007435CC"/>
    <w:rsid w:val="00746B08"/>
    <w:rsid w:val="007475E6"/>
    <w:rsid w:val="00747960"/>
    <w:rsid w:val="0075130F"/>
    <w:rsid w:val="00756022"/>
    <w:rsid w:val="0075668B"/>
    <w:rsid w:val="0076353E"/>
    <w:rsid w:val="00765ED3"/>
    <w:rsid w:val="00766007"/>
    <w:rsid w:val="00766468"/>
    <w:rsid w:val="00767B63"/>
    <w:rsid w:val="00770241"/>
    <w:rsid w:val="00770970"/>
    <w:rsid w:val="00772CFA"/>
    <w:rsid w:val="00773CF9"/>
    <w:rsid w:val="007750D7"/>
    <w:rsid w:val="0077539B"/>
    <w:rsid w:val="0077675C"/>
    <w:rsid w:val="00777F76"/>
    <w:rsid w:val="00781F72"/>
    <w:rsid w:val="00785122"/>
    <w:rsid w:val="007872CD"/>
    <w:rsid w:val="00790237"/>
    <w:rsid w:val="00791EE8"/>
    <w:rsid w:val="007931C9"/>
    <w:rsid w:val="00793BE4"/>
    <w:rsid w:val="00793C34"/>
    <w:rsid w:val="007941B4"/>
    <w:rsid w:val="00797E79"/>
    <w:rsid w:val="00797E90"/>
    <w:rsid w:val="007A0379"/>
    <w:rsid w:val="007A3E59"/>
    <w:rsid w:val="007A4CAB"/>
    <w:rsid w:val="007A6923"/>
    <w:rsid w:val="007B069C"/>
    <w:rsid w:val="007B1887"/>
    <w:rsid w:val="007B1895"/>
    <w:rsid w:val="007B5703"/>
    <w:rsid w:val="007B5C8E"/>
    <w:rsid w:val="007B6D50"/>
    <w:rsid w:val="007B6FC3"/>
    <w:rsid w:val="007B768B"/>
    <w:rsid w:val="007C0DE1"/>
    <w:rsid w:val="007C0F56"/>
    <w:rsid w:val="007C1204"/>
    <w:rsid w:val="007C1345"/>
    <w:rsid w:val="007C3433"/>
    <w:rsid w:val="007C7176"/>
    <w:rsid w:val="007D11B3"/>
    <w:rsid w:val="007D3CC9"/>
    <w:rsid w:val="007D5D2F"/>
    <w:rsid w:val="007E0BB5"/>
    <w:rsid w:val="007E1096"/>
    <w:rsid w:val="007E5240"/>
    <w:rsid w:val="007E66D4"/>
    <w:rsid w:val="007E7E1F"/>
    <w:rsid w:val="007F0929"/>
    <w:rsid w:val="007F1528"/>
    <w:rsid w:val="007F1AB5"/>
    <w:rsid w:val="007F5276"/>
    <w:rsid w:val="007F5A80"/>
    <w:rsid w:val="00800E3C"/>
    <w:rsid w:val="00801A01"/>
    <w:rsid w:val="00804B22"/>
    <w:rsid w:val="00806C74"/>
    <w:rsid w:val="00807681"/>
    <w:rsid w:val="008102C3"/>
    <w:rsid w:val="00813530"/>
    <w:rsid w:val="0081642D"/>
    <w:rsid w:val="00816EE4"/>
    <w:rsid w:val="0082282F"/>
    <w:rsid w:val="00822AC0"/>
    <w:rsid w:val="00823587"/>
    <w:rsid w:val="008274F4"/>
    <w:rsid w:val="008275A9"/>
    <w:rsid w:val="00834E29"/>
    <w:rsid w:val="00835313"/>
    <w:rsid w:val="008361DD"/>
    <w:rsid w:val="00844618"/>
    <w:rsid w:val="008462AA"/>
    <w:rsid w:val="008539CB"/>
    <w:rsid w:val="008550FA"/>
    <w:rsid w:val="00860772"/>
    <w:rsid w:val="00861079"/>
    <w:rsid w:val="008615CF"/>
    <w:rsid w:val="008673EC"/>
    <w:rsid w:val="00871BAE"/>
    <w:rsid w:val="00871E41"/>
    <w:rsid w:val="00872EDF"/>
    <w:rsid w:val="008763E1"/>
    <w:rsid w:val="00877386"/>
    <w:rsid w:val="00880464"/>
    <w:rsid w:val="00880502"/>
    <w:rsid w:val="00880856"/>
    <w:rsid w:val="008812FF"/>
    <w:rsid w:val="00884FC3"/>
    <w:rsid w:val="00885C8A"/>
    <w:rsid w:val="00887A15"/>
    <w:rsid w:val="008949ED"/>
    <w:rsid w:val="008A1248"/>
    <w:rsid w:val="008A2F27"/>
    <w:rsid w:val="008A4418"/>
    <w:rsid w:val="008A4C5E"/>
    <w:rsid w:val="008A6BAD"/>
    <w:rsid w:val="008A793F"/>
    <w:rsid w:val="008B321E"/>
    <w:rsid w:val="008D2DF5"/>
    <w:rsid w:val="008D3D91"/>
    <w:rsid w:val="008D40F1"/>
    <w:rsid w:val="008D731D"/>
    <w:rsid w:val="008E062E"/>
    <w:rsid w:val="008E0AEF"/>
    <w:rsid w:val="008E388F"/>
    <w:rsid w:val="008E43C8"/>
    <w:rsid w:val="008F2130"/>
    <w:rsid w:val="008F2E1D"/>
    <w:rsid w:val="008F38CB"/>
    <w:rsid w:val="008F442E"/>
    <w:rsid w:val="008F51A0"/>
    <w:rsid w:val="008F7AC3"/>
    <w:rsid w:val="00901EDE"/>
    <w:rsid w:val="00902CE2"/>
    <w:rsid w:val="00904449"/>
    <w:rsid w:val="009074C6"/>
    <w:rsid w:val="00907659"/>
    <w:rsid w:val="00910030"/>
    <w:rsid w:val="009155B3"/>
    <w:rsid w:val="0092069B"/>
    <w:rsid w:val="00920747"/>
    <w:rsid w:val="00920768"/>
    <w:rsid w:val="00920888"/>
    <w:rsid w:val="00921800"/>
    <w:rsid w:val="009222CB"/>
    <w:rsid w:val="00922BBF"/>
    <w:rsid w:val="009251F8"/>
    <w:rsid w:val="009264BF"/>
    <w:rsid w:val="009315B3"/>
    <w:rsid w:val="00932BA4"/>
    <w:rsid w:val="00940507"/>
    <w:rsid w:val="0094087A"/>
    <w:rsid w:val="0094222A"/>
    <w:rsid w:val="00950BF8"/>
    <w:rsid w:val="009511CE"/>
    <w:rsid w:val="00951CCD"/>
    <w:rsid w:val="0095554C"/>
    <w:rsid w:val="009639C0"/>
    <w:rsid w:val="00965267"/>
    <w:rsid w:val="00965BA2"/>
    <w:rsid w:val="00967732"/>
    <w:rsid w:val="00972B93"/>
    <w:rsid w:val="00974C49"/>
    <w:rsid w:val="00980BFE"/>
    <w:rsid w:val="009811DC"/>
    <w:rsid w:val="00981B9E"/>
    <w:rsid w:val="009871D7"/>
    <w:rsid w:val="009904ED"/>
    <w:rsid w:val="00993154"/>
    <w:rsid w:val="009946A4"/>
    <w:rsid w:val="00994D30"/>
    <w:rsid w:val="00995972"/>
    <w:rsid w:val="00997E20"/>
    <w:rsid w:val="009A178F"/>
    <w:rsid w:val="009A2AED"/>
    <w:rsid w:val="009A42E1"/>
    <w:rsid w:val="009B03D7"/>
    <w:rsid w:val="009B6153"/>
    <w:rsid w:val="009B7E23"/>
    <w:rsid w:val="009C12C0"/>
    <w:rsid w:val="009C354B"/>
    <w:rsid w:val="009C6DCC"/>
    <w:rsid w:val="009C7320"/>
    <w:rsid w:val="009D207B"/>
    <w:rsid w:val="009D3C6C"/>
    <w:rsid w:val="009D49E4"/>
    <w:rsid w:val="009D4A68"/>
    <w:rsid w:val="009D4BC3"/>
    <w:rsid w:val="009D5662"/>
    <w:rsid w:val="009E137A"/>
    <w:rsid w:val="009E17E2"/>
    <w:rsid w:val="009E1A5D"/>
    <w:rsid w:val="009E46A4"/>
    <w:rsid w:val="009E5FD8"/>
    <w:rsid w:val="009E7861"/>
    <w:rsid w:val="009F2AA7"/>
    <w:rsid w:val="009F41D9"/>
    <w:rsid w:val="009F64CC"/>
    <w:rsid w:val="009F74BA"/>
    <w:rsid w:val="00A00FD9"/>
    <w:rsid w:val="00A01EB8"/>
    <w:rsid w:val="00A04B26"/>
    <w:rsid w:val="00A0738B"/>
    <w:rsid w:val="00A115BC"/>
    <w:rsid w:val="00A1160A"/>
    <w:rsid w:val="00A12D94"/>
    <w:rsid w:val="00A13012"/>
    <w:rsid w:val="00A13D8C"/>
    <w:rsid w:val="00A15BC0"/>
    <w:rsid w:val="00A170A9"/>
    <w:rsid w:val="00A21D89"/>
    <w:rsid w:val="00A22E38"/>
    <w:rsid w:val="00A25B7B"/>
    <w:rsid w:val="00A26575"/>
    <w:rsid w:val="00A26C12"/>
    <w:rsid w:val="00A26E1D"/>
    <w:rsid w:val="00A36890"/>
    <w:rsid w:val="00A3691C"/>
    <w:rsid w:val="00A40AFF"/>
    <w:rsid w:val="00A424A5"/>
    <w:rsid w:val="00A42DF3"/>
    <w:rsid w:val="00A465DD"/>
    <w:rsid w:val="00A477DD"/>
    <w:rsid w:val="00A47874"/>
    <w:rsid w:val="00A52F01"/>
    <w:rsid w:val="00A54E9C"/>
    <w:rsid w:val="00A57AF1"/>
    <w:rsid w:val="00A57E0D"/>
    <w:rsid w:val="00A603B8"/>
    <w:rsid w:val="00A623E8"/>
    <w:rsid w:val="00A64B47"/>
    <w:rsid w:val="00A65324"/>
    <w:rsid w:val="00A664B7"/>
    <w:rsid w:val="00A733CF"/>
    <w:rsid w:val="00A81239"/>
    <w:rsid w:val="00A823CD"/>
    <w:rsid w:val="00A85A86"/>
    <w:rsid w:val="00A85C2A"/>
    <w:rsid w:val="00A910A4"/>
    <w:rsid w:val="00A91F5B"/>
    <w:rsid w:val="00A92443"/>
    <w:rsid w:val="00A9290C"/>
    <w:rsid w:val="00A95818"/>
    <w:rsid w:val="00AA1C35"/>
    <w:rsid w:val="00AA2C69"/>
    <w:rsid w:val="00AA2F2D"/>
    <w:rsid w:val="00AA5144"/>
    <w:rsid w:val="00AA60B4"/>
    <w:rsid w:val="00AA64D6"/>
    <w:rsid w:val="00AB1052"/>
    <w:rsid w:val="00AB1F6F"/>
    <w:rsid w:val="00AB2126"/>
    <w:rsid w:val="00AB24B8"/>
    <w:rsid w:val="00AB2953"/>
    <w:rsid w:val="00AB2AA1"/>
    <w:rsid w:val="00AB4E9D"/>
    <w:rsid w:val="00AC1708"/>
    <w:rsid w:val="00AC460A"/>
    <w:rsid w:val="00AC5707"/>
    <w:rsid w:val="00AC654D"/>
    <w:rsid w:val="00AD06BE"/>
    <w:rsid w:val="00AD0955"/>
    <w:rsid w:val="00AD3388"/>
    <w:rsid w:val="00AD34FE"/>
    <w:rsid w:val="00AD55C7"/>
    <w:rsid w:val="00AE15F7"/>
    <w:rsid w:val="00AE1B23"/>
    <w:rsid w:val="00AE3832"/>
    <w:rsid w:val="00AE51A8"/>
    <w:rsid w:val="00AE7213"/>
    <w:rsid w:val="00AF10D3"/>
    <w:rsid w:val="00AF5166"/>
    <w:rsid w:val="00AF5340"/>
    <w:rsid w:val="00AF5879"/>
    <w:rsid w:val="00B00A51"/>
    <w:rsid w:val="00B0218E"/>
    <w:rsid w:val="00B039F0"/>
    <w:rsid w:val="00B06CBB"/>
    <w:rsid w:val="00B06DCD"/>
    <w:rsid w:val="00B06F69"/>
    <w:rsid w:val="00B07DD4"/>
    <w:rsid w:val="00B20E8D"/>
    <w:rsid w:val="00B20F23"/>
    <w:rsid w:val="00B2310E"/>
    <w:rsid w:val="00B27FAF"/>
    <w:rsid w:val="00B30813"/>
    <w:rsid w:val="00B30D5A"/>
    <w:rsid w:val="00B31E6E"/>
    <w:rsid w:val="00B33C92"/>
    <w:rsid w:val="00B361D4"/>
    <w:rsid w:val="00B4081F"/>
    <w:rsid w:val="00B41076"/>
    <w:rsid w:val="00B41715"/>
    <w:rsid w:val="00B4235A"/>
    <w:rsid w:val="00B502B2"/>
    <w:rsid w:val="00B50528"/>
    <w:rsid w:val="00B50802"/>
    <w:rsid w:val="00B53F0D"/>
    <w:rsid w:val="00B568F7"/>
    <w:rsid w:val="00B60EB4"/>
    <w:rsid w:val="00B64FB8"/>
    <w:rsid w:val="00B66167"/>
    <w:rsid w:val="00B67C72"/>
    <w:rsid w:val="00B707CD"/>
    <w:rsid w:val="00B716FB"/>
    <w:rsid w:val="00B726E4"/>
    <w:rsid w:val="00B728EB"/>
    <w:rsid w:val="00B730C2"/>
    <w:rsid w:val="00B75D41"/>
    <w:rsid w:val="00B76CE2"/>
    <w:rsid w:val="00B802EB"/>
    <w:rsid w:val="00B81A88"/>
    <w:rsid w:val="00B85CF7"/>
    <w:rsid w:val="00B85FF5"/>
    <w:rsid w:val="00B90F04"/>
    <w:rsid w:val="00B9259D"/>
    <w:rsid w:val="00B96B89"/>
    <w:rsid w:val="00BA0B0D"/>
    <w:rsid w:val="00BA579D"/>
    <w:rsid w:val="00BB2A54"/>
    <w:rsid w:val="00BB3483"/>
    <w:rsid w:val="00BB42FB"/>
    <w:rsid w:val="00BB45E2"/>
    <w:rsid w:val="00BB5470"/>
    <w:rsid w:val="00BB6851"/>
    <w:rsid w:val="00BB7351"/>
    <w:rsid w:val="00BB7D50"/>
    <w:rsid w:val="00BC3ADD"/>
    <w:rsid w:val="00BC3E1E"/>
    <w:rsid w:val="00BC4DD2"/>
    <w:rsid w:val="00BC604D"/>
    <w:rsid w:val="00BC681C"/>
    <w:rsid w:val="00BC697D"/>
    <w:rsid w:val="00BC72DD"/>
    <w:rsid w:val="00BD0905"/>
    <w:rsid w:val="00BD2FA9"/>
    <w:rsid w:val="00BD48FF"/>
    <w:rsid w:val="00BD5464"/>
    <w:rsid w:val="00BD69E3"/>
    <w:rsid w:val="00BE2471"/>
    <w:rsid w:val="00BE3737"/>
    <w:rsid w:val="00BE4977"/>
    <w:rsid w:val="00BE7A19"/>
    <w:rsid w:val="00BF2213"/>
    <w:rsid w:val="00BF4903"/>
    <w:rsid w:val="00BF4F51"/>
    <w:rsid w:val="00BF6600"/>
    <w:rsid w:val="00C003CD"/>
    <w:rsid w:val="00C0166E"/>
    <w:rsid w:val="00C0261F"/>
    <w:rsid w:val="00C05515"/>
    <w:rsid w:val="00C12943"/>
    <w:rsid w:val="00C14EAA"/>
    <w:rsid w:val="00C17FC7"/>
    <w:rsid w:val="00C20CAA"/>
    <w:rsid w:val="00C229D9"/>
    <w:rsid w:val="00C2347F"/>
    <w:rsid w:val="00C23EF8"/>
    <w:rsid w:val="00C251D4"/>
    <w:rsid w:val="00C2601C"/>
    <w:rsid w:val="00C27836"/>
    <w:rsid w:val="00C306F1"/>
    <w:rsid w:val="00C30E7C"/>
    <w:rsid w:val="00C31D88"/>
    <w:rsid w:val="00C3287C"/>
    <w:rsid w:val="00C35EDD"/>
    <w:rsid w:val="00C360E3"/>
    <w:rsid w:val="00C406FB"/>
    <w:rsid w:val="00C43C64"/>
    <w:rsid w:val="00C43CEA"/>
    <w:rsid w:val="00C44192"/>
    <w:rsid w:val="00C45853"/>
    <w:rsid w:val="00C461AC"/>
    <w:rsid w:val="00C47D0E"/>
    <w:rsid w:val="00C5068C"/>
    <w:rsid w:val="00C5122F"/>
    <w:rsid w:val="00C52B04"/>
    <w:rsid w:val="00C53FF0"/>
    <w:rsid w:val="00C54A64"/>
    <w:rsid w:val="00C55446"/>
    <w:rsid w:val="00C61FF2"/>
    <w:rsid w:val="00C628A8"/>
    <w:rsid w:val="00C62AF2"/>
    <w:rsid w:val="00C62C2C"/>
    <w:rsid w:val="00C630EE"/>
    <w:rsid w:val="00C65236"/>
    <w:rsid w:val="00C71088"/>
    <w:rsid w:val="00C73DE3"/>
    <w:rsid w:val="00C73E80"/>
    <w:rsid w:val="00C74DE3"/>
    <w:rsid w:val="00C8479E"/>
    <w:rsid w:val="00C851F4"/>
    <w:rsid w:val="00C85FFC"/>
    <w:rsid w:val="00C86E93"/>
    <w:rsid w:val="00C90CBF"/>
    <w:rsid w:val="00C9510B"/>
    <w:rsid w:val="00C951F0"/>
    <w:rsid w:val="00C952D4"/>
    <w:rsid w:val="00C96ACE"/>
    <w:rsid w:val="00C972B7"/>
    <w:rsid w:val="00CA43D4"/>
    <w:rsid w:val="00CA4603"/>
    <w:rsid w:val="00CA5322"/>
    <w:rsid w:val="00CA6211"/>
    <w:rsid w:val="00CA7C06"/>
    <w:rsid w:val="00CB29B6"/>
    <w:rsid w:val="00CB3D2A"/>
    <w:rsid w:val="00CB525F"/>
    <w:rsid w:val="00CB68E9"/>
    <w:rsid w:val="00CC0CFE"/>
    <w:rsid w:val="00CC39FB"/>
    <w:rsid w:val="00CC651E"/>
    <w:rsid w:val="00CD071F"/>
    <w:rsid w:val="00CD0C49"/>
    <w:rsid w:val="00CE16ED"/>
    <w:rsid w:val="00CE3E74"/>
    <w:rsid w:val="00CE3FEE"/>
    <w:rsid w:val="00CE5E5C"/>
    <w:rsid w:val="00CE6640"/>
    <w:rsid w:val="00CE6FC6"/>
    <w:rsid w:val="00CE7899"/>
    <w:rsid w:val="00CF42D8"/>
    <w:rsid w:val="00D00E2A"/>
    <w:rsid w:val="00D0304F"/>
    <w:rsid w:val="00D10863"/>
    <w:rsid w:val="00D11C34"/>
    <w:rsid w:val="00D11DF5"/>
    <w:rsid w:val="00D12EA4"/>
    <w:rsid w:val="00D14D63"/>
    <w:rsid w:val="00D14EA2"/>
    <w:rsid w:val="00D15496"/>
    <w:rsid w:val="00D177FE"/>
    <w:rsid w:val="00D20B7C"/>
    <w:rsid w:val="00D2192B"/>
    <w:rsid w:val="00D239F1"/>
    <w:rsid w:val="00D23CF2"/>
    <w:rsid w:val="00D23EF4"/>
    <w:rsid w:val="00D267A5"/>
    <w:rsid w:val="00D32BC0"/>
    <w:rsid w:val="00D34520"/>
    <w:rsid w:val="00D363BF"/>
    <w:rsid w:val="00D406E3"/>
    <w:rsid w:val="00D4373C"/>
    <w:rsid w:val="00D469B3"/>
    <w:rsid w:val="00D51378"/>
    <w:rsid w:val="00D56213"/>
    <w:rsid w:val="00D6157A"/>
    <w:rsid w:val="00D63E31"/>
    <w:rsid w:val="00D64D1A"/>
    <w:rsid w:val="00D65830"/>
    <w:rsid w:val="00D66F09"/>
    <w:rsid w:val="00D67CBB"/>
    <w:rsid w:val="00D71089"/>
    <w:rsid w:val="00D73626"/>
    <w:rsid w:val="00D73962"/>
    <w:rsid w:val="00D763E3"/>
    <w:rsid w:val="00D84721"/>
    <w:rsid w:val="00D910A8"/>
    <w:rsid w:val="00D92867"/>
    <w:rsid w:val="00D952D6"/>
    <w:rsid w:val="00D95C9D"/>
    <w:rsid w:val="00D96454"/>
    <w:rsid w:val="00DA15ED"/>
    <w:rsid w:val="00DA1815"/>
    <w:rsid w:val="00DA1E91"/>
    <w:rsid w:val="00DA3413"/>
    <w:rsid w:val="00DA4EFA"/>
    <w:rsid w:val="00DA78C7"/>
    <w:rsid w:val="00DB402F"/>
    <w:rsid w:val="00DB48CF"/>
    <w:rsid w:val="00DB4EA6"/>
    <w:rsid w:val="00DB658C"/>
    <w:rsid w:val="00DB7B39"/>
    <w:rsid w:val="00DC52D1"/>
    <w:rsid w:val="00DD0F3F"/>
    <w:rsid w:val="00DD1084"/>
    <w:rsid w:val="00DD70FD"/>
    <w:rsid w:val="00DE1403"/>
    <w:rsid w:val="00DE38D0"/>
    <w:rsid w:val="00DE5A8A"/>
    <w:rsid w:val="00DE692D"/>
    <w:rsid w:val="00DF071E"/>
    <w:rsid w:val="00DF0E88"/>
    <w:rsid w:val="00DF1B51"/>
    <w:rsid w:val="00DF42B8"/>
    <w:rsid w:val="00DF601C"/>
    <w:rsid w:val="00E02600"/>
    <w:rsid w:val="00E04209"/>
    <w:rsid w:val="00E07378"/>
    <w:rsid w:val="00E0749F"/>
    <w:rsid w:val="00E11FAE"/>
    <w:rsid w:val="00E1251C"/>
    <w:rsid w:val="00E12A42"/>
    <w:rsid w:val="00E15930"/>
    <w:rsid w:val="00E16FB9"/>
    <w:rsid w:val="00E17680"/>
    <w:rsid w:val="00E17852"/>
    <w:rsid w:val="00E21CF4"/>
    <w:rsid w:val="00E21E6E"/>
    <w:rsid w:val="00E23FFE"/>
    <w:rsid w:val="00E24243"/>
    <w:rsid w:val="00E25B33"/>
    <w:rsid w:val="00E26555"/>
    <w:rsid w:val="00E26AA7"/>
    <w:rsid w:val="00E26FAB"/>
    <w:rsid w:val="00E27090"/>
    <w:rsid w:val="00E324FE"/>
    <w:rsid w:val="00E32A3D"/>
    <w:rsid w:val="00E36AD7"/>
    <w:rsid w:val="00E37408"/>
    <w:rsid w:val="00E37D12"/>
    <w:rsid w:val="00E410DB"/>
    <w:rsid w:val="00E4367E"/>
    <w:rsid w:val="00E4467C"/>
    <w:rsid w:val="00E46203"/>
    <w:rsid w:val="00E50670"/>
    <w:rsid w:val="00E5110D"/>
    <w:rsid w:val="00E54D4C"/>
    <w:rsid w:val="00E57BB3"/>
    <w:rsid w:val="00E674C9"/>
    <w:rsid w:val="00E67D02"/>
    <w:rsid w:val="00E702F2"/>
    <w:rsid w:val="00E7154E"/>
    <w:rsid w:val="00E718A9"/>
    <w:rsid w:val="00E71CAA"/>
    <w:rsid w:val="00E73E5F"/>
    <w:rsid w:val="00E770B5"/>
    <w:rsid w:val="00E80F7B"/>
    <w:rsid w:val="00E83031"/>
    <w:rsid w:val="00E83586"/>
    <w:rsid w:val="00E8752A"/>
    <w:rsid w:val="00E87748"/>
    <w:rsid w:val="00E87820"/>
    <w:rsid w:val="00E91800"/>
    <w:rsid w:val="00E94C7D"/>
    <w:rsid w:val="00E95803"/>
    <w:rsid w:val="00E96533"/>
    <w:rsid w:val="00EA214F"/>
    <w:rsid w:val="00EA26BC"/>
    <w:rsid w:val="00EA2AF7"/>
    <w:rsid w:val="00EA4597"/>
    <w:rsid w:val="00EA6D98"/>
    <w:rsid w:val="00EB2946"/>
    <w:rsid w:val="00EB2DE4"/>
    <w:rsid w:val="00EB5158"/>
    <w:rsid w:val="00EC4759"/>
    <w:rsid w:val="00EC59A7"/>
    <w:rsid w:val="00EC64DB"/>
    <w:rsid w:val="00ED1843"/>
    <w:rsid w:val="00ED2D3F"/>
    <w:rsid w:val="00ED402B"/>
    <w:rsid w:val="00ED59D0"/>
    <w:rsid w:val="00ED7878"/>
    <w:rsid w:val="00ED7994"/>
    <w:rsid w:val="00ED7CD4"/>
    <w:rsid w:val="00EE10D8"/>
    <w:rsid w:val="00EE1A07"/>
    <w:rsid w:val="00EE3D09"/>
    <w:rsid w:val="00EE5285"/>
    <w:rsid w:val="00EF48D6"/>
    <w:rsid w:val="00EF692F"/>
    <w:rsid w:val="00EF7434"/>
    <w:rsid w:val="00F02110"/>
    <w:rsid w:val="00F037FB"/>
    <w:rsid w:val="00F0402F"/>
    <w:rsid w:val="00F06413"/>
    <w:rsid w:val="00F0795B"/>
    <w:rsid w:val="00F10EC4"/>
    <w:rsid w:val="00F1383B"/>
    <w:rsid w:val="00F17A49"/>
    <w:rsid w:val="00F17ABC"/>
    <w:rsid w:val="00F20992"/>
    <w:rsid w:val="00F21D6B"/>
    <w:rsid w:val="00F2399A"/>
    <w:rsid w:val="00F24F38"/>
    <w:rsid w:val="00F258D8"/>
    <w:rsid w:val="00F37F17"/>
    <w:rsid w:val="00F4009B"/>
    <w:rsid w:val="00F40F40"/>
    <w:rsid w:val="00F4209E"/>
    <w:rsid w:val="00F50B9C"/>
    <w:rsid w:val="00F52FAA"/>
    <w:rsid w:val="00F5334B"/>
    <w:rsid w:val="00F53AC6"/>
    <w:rsid w:val="00F550A3"/>
    <w:rsid w:val="00F57E12"/>
    <w:rsid w:val="00F61547"/>
    <w:rsid w:val="00F61978"/>
    <w:rsid w:val="00F61B34"/>
    <w:rsid w:val="00F61D47"/>
    <w:rsid w:val="00F6318F"/>
    <w:rsid w:val="00F656F8"/>
    <w:rsid w:val="00F67BEE"/>
    <w:rsid w:val="00F7016F"/>
    <w:rsid w:val="00F73791"/>
    <w:rsid w:val="00F750FC"/>
    <w:rsid w:val="00F819ED"/>
    <w:rsid w:val="00F85140"/>
    <w:rsid w:val="00F855ED"/>
    <w:rsid w:val="00F8614A"/>
    <w:rsid w:val="00F8717D"/>
    <w:rsid w:val="00F872CB"/>
    <w:rsid w:val="00F91C24"/>
    <w:rsid w:val="00F923E0"/>
    <w:rsid w:val="00F95190"/>
    <w:rsid w:val="00F95511"/>
    <w:rsid w:val="00F96105"/>
    <w:rsid w:val="00F961A3"/>
    <w:rsid w:val="00F96738"/>
    <w:rsid w:val="00FA1855"/>
    <w:rsid w:val="00FA2EE9"/>
    <w:rsid w:val="00FA3470"/>
    <w:rsid w:val="00FA44B5"/>
    <w:rsid w:val="00FA65AF"/>
    <w:rsid w:val="00FA6F5F"/>
    <w:rsid w:val="00FB11B2"/>
    <w:rsid w:val="00FB124A"/>
    <w:rsid w:val="00FB1281"/>
    <w:rsid w:val="00FB302F"/>
    <w:rsid w:val="00FB4BF3"/>
    <w:rsid w:val="00FC0EBD"/>
    <w:rsid w:val="00FC39BE"/>
    <w:rsid w:val="00FC3E4A"/>
    <w:rsid w:val="00FD2B5E"/>
    <w:rsid w:val="00FD6775"/>
    <w:rsid w:val="00FE02CD"/>
    <w:rsid w:val="00FE0FC8"/>
    <w:rsid w:val="00FE21C5"/>
    <w:rsid w:val="00FE2493"/>
    <w:rsid w:val="00FE6997"/>
    <w:rsid w:val="00FF74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FEF9B3F-0497-4AA0-8A0E-AE7AE69EE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9B3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A69B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sid w:val="00436017"/>
    <w:rPr>
      <w:rFonts w:eastAsia="仿宋_GB2312" w:cs="Times New Roman"/>
      <w:sz w:val="18"/>
    </w:rPr>
  </w:style>
  <w:style w:type="character" w:styleId="a5">
    <w:name w:val="page number"/>
    <w:uiPriority w:val="99"/>
    <w:qFormat/>
    <w:rsid w:val="002A69B3"/>
    <w:rPr>
      <w:rFonts w:cs="Times New Roman"/>
    </w:rPr>
  </w:style>
  <w:style w:type="paragraph" w:styleId="a6">
    <w:name w:val="header"/>
    <w:basedOn w:val="a"/>
    <w:link w:val="a7"/>
    <w:uiPriority w:val="99"/>
    <w:rsid w:val="002A6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7">
    <w:name w:val="页眉 字符"/>
    <w:link w:val="a6"/>
    <w:uiPriority w:val="99"/>
    <w:semiHidden/>
    <w:locked/>
    <w:rsid w:val="00436017"/>
    <w:rPr>
      <w:rFonts w:eastAsia="仿宋_GB2312" w:cs="Times New Roman"/>
      <w:sz w:val="18"/>
    </w:rPr>
  </w:style>
  <w:style w:type="table" w:styleId="a8">
    <w:name w:val="Table Grid"/>
    <w:basedOn w:val="a1"/>
    <w:uiPriority w:val="99"/>
    <w:rsid w:val="00E878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rsid w:val="00CA7C06"/>
    <w:pPr>
      <w:ind w:leftChars="2500" w:left="100"/>
    </w:pPr>
  </w:style>
  <w:style w:type="character" w:customStyle="1" w:styleId="aa">
    <w:name w:val="日期 字符"/>
    <w:link w:val="a9"/>
    <w:uiPriority w:val="99"/>
    <w:semiHidden/>
    <w:locked/>
    <w:rsid w:val="00C360E3"/>
    <w:rPr>
      <w:rFonts w:eastAsia="仿宋_GB2312" w:cs="Times New Roman"/>
      <w:sz w:val="24"/>
      <w:szCs w:val="24"/>
    </w:rPr>
  </w:style>
  <w:style w:type="paragraph" w:styleId="ab">
    <w:name w:val="Normal (Web)"/>
    <w:basedOn w:val="a"/>
    <w:uiPriority w:val="99"/>
    <w:qFormat/>
    <w:rsid w:val="00A26E1D"/>
    <w:rPr>
      <w:rFonts w:eastAsia="宋体"/>
      <w:sz w:val="24"/>
    </w:rPr>
  </w:style>
  <w:style w:type="paragraph" w:styleId="ac">
    <w:name w:val="Balloon Text"/>
    <w:basedOn w:val="a"/>
    <w:link w:val="ad"/>
    <w:uiPriority w:val="99"/>
    <w:semiHidden/>
    <w:rsid w:val="00B716FB"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B716FB"/>
    <w:rPr>
      <w:rFonts w:eastAsia="仿宋_GB2312" w:cs="Times New Roman"/>
      <w:kern w:val="2"/>
      <w:sz w:val="18"/>
      <w:szCs w:val="18"/>
    </w:rPr>
  </w:style>
  <w:style w:type="paragraph" w:customStyle="1" w:styleId="Char">
    <w:name w:val="Char"/>
    <w:basedOn w:val="a"/>
    <w:rsid w:val="00565478"/>
    <w:rPr>
      <w:rFonts w:ascii="宋体" w:eastAsia="宋体" w:hAnsi="宋体" w:cs="Courier New"/>
      <w:szCs w:val="32"/>
    </w:rPr>
  </w:style>
  <w:style w:type="paragraph" w:styleId="ae">
    <w:name w:val="List Paragraph"/>
    <w:basedOn w:val="a"/>
    <w:uiPriority w:val="34"/>
    <w:qFormat/>
    <w:rsid w:val="00661D36"/>
    <w:pPr>
      <w:ind w:firstLineChars="200" w:firstLine="420"/>
    </w:pPr>
  </w:style>
  <w:style w:type="character" w:styleId="af">
    <w:name w:val="Hyperlink"/>
    <w:basedOn w:val="a0"/>
    <w:uiPriority w:val="99"/>
    <w:unhideWhenUsed/>
    <w:rsid w:val="00ED79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0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Desktop\&#21457;&#25991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42322-D0D6-4A39-AD1D-95168C465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发文.dot</Template>
  <TotalTime>145</TotalTime>
  <Pages>2</Pages>
  <Words>68</Words>
  <Characters>391</Characters>
  <Application>Microsoft Office Word</Application>
  <DocSecurity>0</DocSecurity>
  <Lines>3</Lines>
  <Paragraphs>1</Paragraphs>
  <ScaleCrop>false</ScaleCrop>
  <Company>cg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dell</cp:lastModifiedBy>
  <cp:revision>90</cp:revision>
  <cp:lastPrinted>2017-02-14T01:09:00Z</cp:lastPrinted>
  <dcterms:created xsi:type="dcterms:W3CDTF">2020-04-28T01:15:00Z</dcterms:created>
  <dcterms:modified xsi:type="dcterms:W3CDTF">2021-03-10T08:20:00Z</dcterms:modified>
</cp:coreProperties>
</file>