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AC0" w:rsidRPr="00A34F41" w:rsidRDefault="00215AC0" w:rsidP="00CC6D6A">
      <w:pPr>
        <w:widowControl/>
        <w:spacing w:line="572" w:lineRule="exact"/>
        <w:rPr>
          <w:rFonts w:ascii="黑体" w:eastAsia="黑体" w:hAnsi="宋体" w:cs="宋体"/>
          <w:kern w:val="0"/>
          <w:szCs w:val="32"/>
        </w:rPr>
      </w:pPr>
      <w:r w:rsidRPr="00A34F41">
        <w:rPr>
          <w:rFonts w:ascii="黑体" w:eastAsia="黑体" w:hAnsi="宋体" w:cs="宋体" w:hint="eastAsia"/>
          <w:kern w:val="0"/>
          <w:szCs w:val="32"/>
        </w:rPr>
        <w:t>附件</w:t>
      </w:r>
      <w:r w:rsidRPr="00A34F41">
        <w:rPr>
          <w:rFonts w:ascii="黑体" w:eastAsia="黑体" w:hAnsi="宋体" w:cs="宋体"/>
          <w:kern w:val="0"/>
          <w:szCs w:val="32"/>
        </w:rPr>
        <w:t>1</w:t>
      </w:r>
    </w:p>
    <w:p w:rsidR="001F2F00" w:rsidRPr="00CC6D6A" w:rsidRDefault="00215AC0" w:rsidP="00CC6D6A">
      <w:pPr>
        <w:widowControl/>
        <w:spacing w:line="572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CC6D6A">
        <w:rPr>
          <w:rFonts w:ascii="方正小标宋简体" w:eastAsia="方正小标宋简体" w:hAnsi="宋体" w:cs="宋体" w:hint="eastAsia"/>
          <w:kern w:val="0"/>
          <w:sz w:val="36"/>
          <w:szCs w:val="36"/>
        </w:rPr>
        <w:t>20</w:t>
      </w:r>
      <w:r w:rsidR="00E674C9" w:rsidRPr="00CC6D6A">
        <w:rPr>
          <w:rFonts w:ascii="方正小标宋简体" w:eastAsia="方正小标宋简体" w:hAnsi="宋体" w:cs="宋体"/>
          <w:kern w:val="0"/>
          <w:sz w:val="36"/>
          <w:szCs w:val="36"/>
        </w:rPr>
        <w:t>2</w:t>
      </w:r>
      <w:r w:rsidR="008A5F29" w:rsidRPr="00CC6D6A">
        <w:rPr>
          <w:rFonts w:ascii="方正小标宋简体" w:eastAsia="方正小标宋简体" w:hAnsi="宋体" w:cs="宋体"/>
          <w:kern w:val="0"/>
          <w:sz w:val="36"/>
          <w:szCs w:val="36"/>
        </w:rPr>
        <w:t>1</w:t>
      </w:r>
      <w:r w:rsidRPr="00CC6D6A">
        <w:rPr>
          <w:rFonts w:ascii="方正小标宋简体" w:eastAsia="方正小标宋简体" w:hAnsi="宋体" w:cs="宋体" w:hint="eastAsia"/>
          <w:kern w:val="0"/>
          <w:sz w:val="36"/>
          <w:szCs w:val="36"/>
        </w:rPr>
        <w:t>年北京市住院医师规范化培训</w:t>
      </w:r>
    </w:p>
    <w:p w:rsidR="00215AC0" w:rsidRPr="00CC6D6A" w:rsidRDefault="00215AC0" w:rsidP="00CC6D6A">
      <w:pPr>
        <w:widowControl/>
        <w:spacing w:line="572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CC6D6A">
        <w:rPr>
          <w:rFonts w:ascii="方正小标宋简体" w:eastAsia="方正小标宋简体" w:hAnsi="宋体" w:cs="宋体" w:hint="eastAsia"/>
          <w:kern w:val="0"/>
          <w:sz w:val="36"/>
          <w:szCs w:val="36"/>
        </w:rPr>
        <w:t>结业考核网上报名须知</w:t>
      </w:r>
    </w:p>
    <w:p w:rsidR="00D73626" w:rsidRDefault="00D73626" w:rsidP="00CC6D6A">
      <w:pPr>
        <w:pStyle w:val="ab"/>
        <w:snapToGrid w:val="0"/>
        <w:spacing w:line="572" w:lineRule="exact"/>
        <w:ind w:firstLineChars="200" w:firstLine="632"/>
        <w:rPr>
          <w:rFonts w:ascii="仿宋_GB2312" w:eastAsia="仿宋_GB2312"/>
          <w:sz w:val="32"/>
          <w:szCs w:val="32"/>
        </w:rPr>
      </w:pPr>
    </w:p>
    <w:p w:rsidR="00215AC0" w:rsidRPr="00A34F41" w:rsidRDefault="00215AC0" w:rsidP="00CC6D6A">
      <w:pPr>
        <w:pStyle w:val="ab"/>
        <w:snapToGrid w:val="0"/>
        <w:spacing w:line="572" w:lineRule="exact"/>
        <w:ind w:firstLineChars="200" w:firstLine="632"/>
        <w:rPr>
          <w:rFonts w:ascii="仿宋_GB2312" w:eastAsia="仿宋_GB2312"/>
          <w:sz w:val="32"/>
          <w:szCs w:val="32"/>
        </w:rPr>
      </w:pPr>
      <w:r w:rsidRPr="00A34F41">
        <w:rPr>
          <w:rFonts w:ascii="仿宋_GB2312" w:eastAsia="仿宋_GB2312" w:hint="eastAsia"/>
          <w:sz w:val="32"/>
          <w:szCs w:val="32"/>
        </w:rPr>
        <w:t>网上报名采取单位组织</w:t>
      </w:r>
      <w:r w:rsidR="009708DC">
        <w:rPr>
          <w:rFonts w:ascii="仿宋_GB2312" w:eastAsia="仿宋_GB2312" w:hint="eastAsia"/>
          <w:sz w:val="32"/>
          <w:szCs w:val="32"/>
        </w:rPr>
        <w:t>、</w:t>
      </w:r>
      <w:r w:rsidRPr="00A34F41">
        <w:rPr>
          <w:rFonts w:ascii="仿宋_GB2312" w:eastAsia="仿宋_GB2312" w:hint="eastAsia"/>
          <w:sz w:val="32"/>
          <w:szCs w:val="32"/>
        </w:rPr>
        <w:t>个人操作相结合的方式进行。各有关单位和考生应严格按照本通知的要求，务必在各环节截止时间前完成相关工作，届时系统将自动关闭相应功能，逾期将视为自动放弃，不予受理。</w:t>
      </w:r>
    </w:p>
    <w:p w:rsidR="00215AC0" w:rsidRPr="00A34F41" w:rsidRDefault="00215AC0" w:rsidP="00CC6D6A">
      <w:pPr>
        <w:pStyle w:val="ab"/>
        <w:snapToGrid w:val="0"/>
        <w:spacing w:line="572" w:lineRule="exact"/>
        <w:ind w:firstLineChars="200" w:firstLine="632"/>
        <w:rPr>
          <w:rFonts w:ascii="黑体" w:eastAsia="黑体" w:hAnsi="黑体"/>
          <w:sz w:val="32"/>
          <w:szCs w:val="32"/>
        </w:rPr>
      </w:pPr>
      <w:r w:rsidRPr="00A34F41">
        <w:rPr>
          <w:rFonts w:ascii="黑体" w:eastAsia="黑体" w:hAnsi="黑体" w:hint="eastAsia"/>
          <w:sz w:val="32"/>
          <w:szCs w:val="32"/>
        </w:rPr>
        <w:t>一、考生个人网上报名</w:t>
      </w:r>
    </w:p>
    <w:p w:rsidR="00215AC0" w:rsidRPr="009708DC" w:rsidRDefault="00215AC0" w:rsidP="00CC6D6A">
      <w:pPr>
        <w:pStyle w:val="ab"/>
        <w:snapToGrid w:val="0"/>
        <w:spacing w:line="572" w:lineRule="exact"/>
        <w:ind w:firstLineChars="200" w:firstLine="632"/>
        <w:rPr>
          <w:rFonts w:ascii="楷体" w:eastAsia="楷体" w:hAnsi="楷体"/>
          <w:sz w:val="32"/>
          <w:szCs w:val="32"/>
        </w:rPr>
      </w:pPr>
      <w:r w:rsidRPr="009708DC">
        <w:rPr>
          <w:rFonts w:ascii="楷体" w:eastAsia="楷体" w:hAnsi="楷体" w:hint="eastAsia"/>
          <w:sz w:val="32"/>
          <w:szCs w:val="32"/>
        </w:rPr>
        <w:t>（一）报名时间：</w:t>
      </w:r>
    </w:p>
    <w:p w:rsidR="00215AC0" w:rsidRPr="00A34F41" w:rsidRDefault="001F330F" w:rsidP="00CC6D6A">
      <w:pPr>
        <w:pStyle w:val="ab"/>
        <w:snapToGrid w:val="0"/>
        <w:spacing w:line="572" w:lineRule="exact"/>
        <w:ind w:firstLineChars="200" w:firstLine="632"/>
        <w:rPr>
          <w:rFonts w:ascii="仿宋_GB2312" w:eastAsia="仿宋_GB2312"/>
          <w:sz w:val="32"/>
          <w:szCs w:val="32"/>
        </w:rPr>
      </w:pPr>
      <w:r w:rsidRPr="009B6591">
        <w:rPr>
          <w:rFonts w:ascii="仿宋_GB2312" w:eastAsia="仿宋_GB2312"/>
          <w:sz w:val="32"/>
          <w:szCs w:val="32"/>
        </w:rPr>
        <w:t>2021</w:t>
      </w:r>
      <w:r w:rsidRPr="009B6591">
        <w:rPr>
          <w:rFonts w:ascii="仿宋_GB2312" w:eastAsia="仿宋_GB2312" w:hint="eastAsia"/>
          <w:sz w:val="32"/>
          <w:szCs w:val="32"/>
        </w:rPr>
        <w:t>年</w:t>
      </w:r>
      <w:r w:rsidRPr="009B6591">
        <w:rPr>
          <w:rFonts w:ascii="仿宋_GB2312" w:eastAsia="仿宋_GB2312"/>
          <w:sz w:val="32"/>
          <w:szCs w:val="32"/>
        </w:rPr>
        <w:t>3</w:t>
      </w:r>
      <w:r w:rsidRPr="009B6591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</w:t>
      </w:r>
      <w:r w:rsidRPr="009B6591">
        <w:rPr>
          <w:rFonts w:ascii="仿宋_GB2312" w:eastAsia="仿宋_GB2312"/>
          <w:sz w:val="32"/>
          <w:szCs w:val="32"/>
        </w:rPr>
        <w:t>2</w:t>
      </w:r>
      <w:r w:rsidRPr="009B6591">
        <w:rPr>
          <w:rFonts w:ascii="仿宋_GB2312" w:eastAsia="仿宋_GB2312" w:hint="eastAsia"/>
          <w:sz w:val="32"/>
          <w:szCs w:val="32"/>
        </w:rPr>
        <w:t>日8</w:t>
      </w:r>
      <w:r w:rsidRPr="009B6591">
        <w:rPr>
          <w:rFonts w:ascii="仿宋_GB2312" w:eastAsia="仿宋_GB2312"/>
          <w:sz w:val="32"/>
          <w:szCs w:val="32"/>
        </w:rPr>
        <w:t>:00</w:t>
      </w:r>
      <w:r w:rsidRPr="009B6591">
        <w:rPr>
          <w:rFonts w:ascii="仿宋_GB2312" w:eastAsia="仿宋_GB2312" w:hint="eastAsia"/>
          <w:sz w:val="32"/>
          <w:szCs w:val="32"/>
        </w:rPr>
        <w:t>至</w:t>
      </w:r>
      <w:r w:rsidRPr="009B6591">
        <w:rPr>
          <w:rFonts w:ascii="仿宋_GB2312" w:eastAsia="仿宋_GB2312"/>
          <w:sz w:val="32"/>
          <w:szCs w:val="32"/>
        </w:rPr>
        <w:t>3</w:t>
      </w:r>
      <w:r w:rsidRPr="009B6591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</w:t>
      </w:r>
      <w:r w:rsidRPr="009B6591">
        <w:rPr>
          <w:rFonts w:ascii="仿宋_GB2312" w:eastAsia="仿宋_GB2312"/>
          <w:sz w:val="32"/>
          <w:szCs w:val="32"/>
        </w:rPr>
        <w:t>9</w:t>
      </w:r>
      <w:r w:rsidRPr="009B6591">
        <w:rPr>
          <w:rFonts w:ascii="仿宋_GB2312" w:eastAsia="仿宋_GB2312" w:hint="eastAsia"/>
          <w:sz w:val="32"/>
          <w:szCs w:val="32"/>
        </w:rPr>
        <w:t>日24</w:t>
      </w:r>
      <w:r w:rsidRPr="009B6591">
        <w:rPr>
          <w:rFonts w:ascii="仿宋_GB2312" w:eastAsia="仿宋_GB2312"/>
          <w:sz w:val="32"/>
          <w:szCs w:val="32"/>
        </w:rPr>
        <w:t>:00</w:t>
      </w:r>
    </w:p>
    <w:p w:rsidR="00215AC0" w:rsidRPr="009708DC" w:rsidRDefault="00215AC0" w:rsidP="00CC6D6A">
      <w:pPr>
        <w:widowControl/>
        <w:snapToGrid w:val="0"/>
        <w:spacing w:line="572" w:lineRule="exact"/>
        <w:ind w:firstLineChars="200" w:firstLine="632"/>
        <w:rPr>
          <w:rFonts w:ascii="楷体" w:eastAsia="楷体" w:hAnsi="楷体"/>
          <w:szCs w:val="32"/>
        </w:rPr>
      </w:pPr>
      <w:r w:rsidRPr="009708DC">
        <w:rPr>
          <w:rFonts w:ascii="楷体" w:eastAsia="楷体" w:hAnsi="楷体" w:hint="eastAsia"/>
          <w:szCs w:val="32"/>
        </w:rPr>
        <w:t>（二）网上报名步骤</w:t>
      </w:r>
    </w:p>
    <w:p w:rsidR="00215AC0" w:rsidRPr="00A34F41" w:rsidRDefault="00215AC0" w:rsidP="00CC6D6A">
      <w:pPr>
        <w:widowControl/>
        <w:snapToGrid w:val="0"/>
        <w:spacing w:line="572" w:lineRule="exact"/>
        <w:ind w:firstLineChars="200" w:firstLine="634"/>
        <w:rPr>
          <w:rFonts w:ascii="仿宋_GB2312"/>
          <w:b/>
          <w:szCs w:val="32"/>
        </w:rPr>
      </w:pPr>
      <w:r w:rsidRPr="00A34F41">
        <w:rPr>
          <w:rFonts w:ascii="仿宋_GB2312" w:hint="eastAsia"/>
          <w:b/>
          <w:szCs w:val="32"/>
        </w:rPr>
        <w:t>第一步：凭“用户编号”和个人密码，进入个人页面。</w:t>
      </w:r>
    </w:p>
    <w:p w:rsidR="00215AC0" w:rsidRPr="00A34F41" w:rsidRDefault="00215AC0" w:rsidP="00CC6D6A">
      <w:pPr>
        <w:widowControl/>
        <w:snapToGrid w:val="0"/>
        <w:spacing w:line="572" w:lineRule="exact"/>
        <w:ind w:firstLineChars="200" w:firstLine="632"/>
        <w:rPr>
          <w:rFonts w:ascii="仿宋_GB2312"/>
          <w:szCs w:val="32"/>
        </w:rPr>
      </w:pPr>
      <w:r w:rsidRPr="00A34F41">
        <w:rPr>
          <w:rFonts w:ascii="仿宋_GB2312" w:hint="eastAsia"/>
          <w:szCs w:val="32"/>
        </w:rPr>
        <w:t>1.已在“北京市毕业后医学教育管理系统”（原“北京市卫生人力资源管理住院医师规范化培训管理系统”以下简称“管理系统”，网址：</w:t>
      </w:r>
      <w:r w:rsidR="009708DC">
        <w:rPr>
          <w:rFonts w:ascii="仿宋_GB2312" w:hint="eastAsia"/>
          <w:szCs w:val="32"/>
        </w:rPr>
        <w:t>https：/</w:t>
      </w:r>
      <w:r w:rsidR="009708DC">
        <w:rPr>
          <w:rFonts w:ascii="仿宋_GB2312"/>
          <w:szCs w:val="32"/>
        </w:rPr>
        <w:t>/</w:t>
      </w:r>
      <w:r w:rsidRPr="00A34F41">
        <w:rPr>
          <w:rFonts w:ascii="仿宋_GB2312" w:hint="eastAsia"/>
          <w:szCs w:val="32"/>
        </w:rPr>
        <w:t>bjzyy.wsglw.net）注册并被培训基地录取的住院医师，请用“用户编号”（2014-2015年学员）或“用户名”（2016年及以后学员）和密码登陆。</w:t>
      </w:r>
    </w:p>
    <w:p w:rsidR="00215AC0" w:rsidRPr="00A34F41" w:rsidRDefault="00215AC0" w:rsidP="00CC6D6A">
      <w:pPr>
        <w:widowControl/>
        <w:snapToGrid w:val="0"/>
        <w:spacing w:line="572" w:lineRule="exact"/>
        <w:ind w:firstLineChars="200" w:firstLine="632"/>
        <w:rPr>
          <w:rFonts w:ascii="仿宋_GB2312"/>
          <w:szCs w:val="32"/>
        </w:rPr>
      </w:pPr>
      <w:r w:rsidRPr="00A34F41">
        <w:rPr>
          <w:rFonts w:ascii="仿宋_GB2312" w:hint="eastAsia"/>
          <w:szCs w:val="32"/>
        </w:rPr>
        <w:t>2.已在“管理系统”注册并被培训基地录取的北京市医教协同培养的研究生，请用“用户名”和密码登陆。</w:t>
      </w:r>
    </w:p>
    <w:p w:rsidR="00215AC0" w:rsidRPr="00A34F41" w:rsidRDefault="00215AC0" w:rsidP="00CC6D6A">
      <w:pPr>
        <w:widowControl/>
        <w:snapToGrid w:val="0"/>
        <w:spacing w:line="572" w:lineRule="exact"/>
        <w:ind w:firstLineChars="200" w:firstLine="632"/>
        <w:rPr>
          <w:rFonts w:ascii="仿宋_GB2312"/>
          <w:szCs w:val="32"/>
        </w:rPr>
      </w:pPr>
      <w:r w:rsidRPr="00A34F41">
        <w:rPr>
          <w:rFonts w:ascii="仿宋_GB2312" w:hint="eastAsia"/>
          <w:szCs w:val="32"/>
        </w:rPr>
        <w:lastRenderedPageBreak/>
        <w:t>3.未在“管理系统”注册的住院医师和北京市医教协同培养的研究生，首先点击“管理系统”首页中“学员注册”按钮，注册成功后登录。</w:t>
      </w:r>
    </w:p>
    <w:p w:rsidR="00215AC0" w:rsidRPr="00A34F41" w:rsidRDefault="00215AC0" w:rsidP="00CC6D6A">
      <w:pPr>
        <w:widowControl/>
        <w:snapToGrid w:val="0"/>
        <w:spacing w:line="572" w:lineRule="exact"/>
        <w:ind w:firstLineChars="200" w:firstLine="634"/>
        <w:rPr>
          <w:rFonts w:ascii="仿宋_GB2312"/>
          <w:b/>
          <w:szCs w:val="32"/>
        </w:rPr>
      </w:pPr>
      <w:r w:rsidRPr="00A34F41">
        <w:rPr>
          <w:rFonts w:ascii="仿宋_GB2312" w:hint="eastAsia"/>
          <w:b/>
          <w:szCs w:val="32"/>
        </w:rPr>
        <w:t>第二步：进行“学员信息维护”。</w:t>
      </w:r>
    </w:p>
    <w:p w:rsidR="00215AC0" w:rsidRPr="00A34F41" w:rsidRDefault="00215AC0" w:rsidP="00CC6D6A">
      <w:pPr>
        <w:widowControl/>
        <w:snapToGrid w:val="0"/>
        <w:spacing w:line="572" w:lineRule="exact"/>
        <w:ind w:firstLineChars="200" w:firstLine="632"/>
        <w:rPr>
          <w:rFonts w:ascii="仿宋_GB2312"/>
          <w:b/>
          <w:szCs w:val="32"/>
        </w:rPr>
      </w:pPr>
      <w:r w:rsidRPr="00A34F41">
        <w:rPr>
          <w:rFonts w:ascii="仿宋_GB2312" w:hint="eastAsia"/>
          <w:szCs w:val="32"/>
        </w:rPr>
        <w:t>已在“管理系统”注册的学员在“考试系统”中的“学员信息”模块进行“学员信息维护”，完善相关信息，</w:t>
      </w:r>
      <w:r w:rsidRPr="00A34F41">
        <w:rPr>
          <w:rFonts w:ascii="仿宋_GB2312" w:hint="eastAsia"/>
          <w:b/>
          <w:szCs w:val="32"/>
        </w:rPr>
        <w:t>并确定“医师资格证书”信息完整。</w:t>
      </w:r>
    </w:p>
    <w:p w:rsidR="00215AC0" w:rsidRPr="00A34F41" w:rsidRDefault="00215AC0" w:rsidP="00CC6D6A">
      <w:pPr>
        <w:widowControl/>
        <w:snapToGrid w:val="0"/>
        <w:spacing w:line="572" w:lineRule="exact"/>
        <w:ind w:firstLineChars="200" w:firstLine="632"/>
        <w:rPr>
          <w:rFonts w:ascii="仿宋_GB2312"/>
          <w:szCs w:val="32"/>
        </w:rPr>
      </w:pPr>
      <w:r w:rsidRPr="00A34F41">
        <w:rPr>
          <w:rFonts w:ascii="仿宋_GB2312" w:hint="eastAsia"/>
          <w:szCs w:val="32"/>
        </w:rPr>
        <w:t>新注册学员在“考试系统”中的“学员信息”模块进行“学员信息维护”（请确保信息填写完整，否则影响系统审核），维护完成后在“学员报名”模块中进行报名。</w:t>
      </w:r>
    </w:p>
    <w:p w:rsidR="00215AC0" w:rsidRPr="00A34F41" w:rsidRDefault="00215AC0" w:rsidP="00CC6D6A">
      <w:pPr>
        <w:widowControl/>
        <w:snapToGrid w:val="0"/>
        <w:spacing w:line="572" w:lineRule="exact"/>
        <w:ind w:firstLineChars="200" w:firstLine="634"/>
        <w:rPr>
          <w:rFonts w:ascii="仿宋_GB2312"/>
          <w:b/>
          <w:szCs w:val="32"/>
        </w:rPr>
      </w:pPr>
      <w:r w:rsidRPr="00A34F41">
        <w:rPr>
          <w:rFonts w:ascii="仿宋_GB2312" w:hint="eastAsia"/>
          <w:b/>
          <w:szCs w:val="32"/>
        </w:rPr>
        <w:t>第三步：</w:t>
      </w:r>
      <w:r w:rsidRPr="00772CFA">
        <w:rPr>
          <w:rFonts w:ascii="仿宋_GB2312" w:hint="eastAsia"/>
          <w:b/>
          <w:szCs w:val="32"/>
        </w:rPr>
        <w:t>上传</w:t>
      </w:r>
      <w:r w:rsidRPr="00772CFA">
        <w:rPr>
          <w:rFonts w:ascii="仿宋_GB2312"/>
          <w:b/>
          <w:szCs w:val="32"/>
        </w:rPr>
        <w:t>轮转经历</w:t>
      </w:r>
      <w:r w:rsidR="00025624" w:rsidRPr="00772CFA">
        <w:rPr>
          <w:rFonts w:ascii="仿宋_GB2312" w:hint="eastAsia"/>
          <w:b/>
          <w:szCs w:val="32"/>
        </w:rPr>
        <w:t>和自主学习</w:t>
      </w:r>
      <w:r w:rsidR="00F5334B" w:rsidRPr="00772CFA">
        <w:rPr>
          <w:rFonts w:ascii="仿宋_GB2312" w:hint="eastAsia"/>
          <w:b/>
          <w:szCs w:val="32"/>
        </w:rPr>
        <w:t>总结内容</w:t>
      </w:r>
    </w:p>
    <w:p w:rsidR="00215AC0" w:rsidRPr="00EE1A07" w:rsidRDefault="00215AC0" w:rsidP="00CC6D6A">
      <w:pPr>
        <w:widowControl/>
        <w:snapToGrid w:val="0"/>
        <w:spacing w:line="572" w:lineRule="exact"/>
        <w:ind w:firstLineChars="200" w:firstLine="632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2018年</w:t>
      </w:r>
      <w:r>
        <w:rPr>
          <w:rFonts w:ascii="仿宋_GB2312"/>
          <w:szCs w:val="32"/>
        </w:rPr>
        <w:t>以前招录的</w:t>
      </w:r>
      <w:r w:rsidRPr="00A34F41">
        <w:rPr>
          <w:rFonts w:ascii="仿宋_GB2312"/>
          <w:szCs w:val="32"/>
        </w:rPr>
        <w:t>学员</w:t>
      </w:r>
      <w:r w:rsidRPr="00A34F41">
        <w:rPr>
          <w:rFonts w:ascii="仿宋_GB2312" w:hint="eastAsia"/>
          <w:szCs w:val="32"/>
        </w:rPr>
        <w:t>在</w:t>
      </w:r>
      <w:r w:rsidRPr="00A34F41">
        <w:rPr>
          <w:rFonts w:ascii="仿宋_GB2312"/>
          <w:szCs w:val="32"/>
        </w:rPr>
        <w:t>“</w:t>
      </w:r>
      <w:r w:rsidRPr="00A34F41">
        <w:rPr>
          <w:rFonts w:ascii="仿宋_GB2312" w:hint="eastAsia"/>
          <w:szCs w:val="32"/>
        </w:rPr>
        <w:t>轮转</w:t>
      </w:r>
      <w:r w:rsidRPr="00A34F41">
        <w:rPr>
          <w:rFonts w:ascii="仿宋_GB2312"/>
          <w:szCs w:val="32"/>
        </w:rPr>
        <w:t>经历</w:t>
      </w:r>
      <w:r w:rsidRPr="00A34F41">
        <w:rPr>
          <w:rFonts w:ascii="仿宋_GB2312" w:hint="eastAsia"/>
          <w:szCs w:val="32"/>
        </w:rPr>
        <w:t>上传</w:t>
      </w:r>
      <w:r w:rsidRPr="00A34F41">
        <w:rPr>
          <w:rFonts w:ascii="仿宋_GB2312"/>
          <w:szCs w:val="32"/>
        </w:rPr>
        <w:t>”</w:t>
      </w:r>
      <w:r w:rsidRPr="00A34F41">
        <w:rPr>
          <w:rFonts w:ascii="仿宋_GB2312" w:hint="eastAsia"/>
          <w:szCs w:val="32"/>
        </w:rPr>
        <w:t>中上传《培训登记手册》</w:t>
      </w:r>
      <w:r w:rsidR="00FC3E4A">
        <w:rPr>
          <w:rFonts w:ascii="仿宋_GB2312" w:hint="eastAsia"/>
          <w:szCs w:val="32"/>
        </w:rPr>
        <w:t>扫描件</w:t>
      </w:r>
      <w:r w:rsidR="005E7C4A">
        <w:rPr>
          <w:rFonts w:ascii="仿宋_GB2312" w:hint="eastAsia"/>
          <w:szCs w:val="32"/>
        </w:rPr>
        <w:t>（</w:t>
      </w:r>
      <w:r w:rsidR="003B733C">
        <w:rPr>
          <w:rFonts w:ascii="仿宋_GB2312" w:hint="eastAsia"/>
          <w:szCs w:val="32"/>
        </w:rPr>
        <w:t>纸质</w:t>
      </w:r>
      <w:r w:rsidR="003B733C">
        <w:rPr>
          <w:rFonts w:ascii="仿宋_GB2312"/>
          <w:szCs w:val="32"/>
        </w:rPr>
        <w:t>版</w:t>
      </w:r>
      <w:r w:rsidR="005E7C4A">
        <w:rPr>
          <w:rFonts w:ascii="仿宋_GB2312"/>
          <w:szCs w:val="32"/>
        </w:rPr>
        <w:t>手册</w:t>
      </w:r>
      <w:r w:rsidR="005E7C4A">
        <w:rPr>
          <w:rFonts w:ascii="仿宋_GB2312" w:hint="eastAsia"/>
          <w:szCs w:val="32"/>
        </w:rPr>
        <w:t>培训</w:t>
      </w:r>
      <w:r w:rsidR="005E7C4A">
        <w:rPr>
          <w:rFonts w:ascii="仿宋_GB2312"/>
          <w:szCs w:val="32"/>
        </w:rPr>
        <w:t>内容填写至</w:t>
      </w:r>
      <w:r w:rsidR="005E7C4A">
        <w:rPr>
          <w:rFonts w:ascii="仿宋_GB2312" w:hint="eastAsia"/>
          <w:szCs w:val="32"/>
        </w:rPr>
        <w:t>2018年8月；2018年9月</w:t>
      </w:r>
      <w:r w:rsidR="005E7C4A">
        <w:rPr>
          <w:rFonts w:ascii="仿宋_GB2312"/>
          <w:szCs w:val="32"/>
        </w:rPr>
        <w:t>开始在</w:t>
      </w:r>
      <w:r w:rsidR="005E7C4A">
        <w:rPr>
          <w:rFonts w:ascii="仿宋_GB2312"/>
          <w:szCs w:val="32"/>
        </w:rPr>
        <w:t>“</w:t>
      </w:r>
      <w:r w:rsidR="005E7C4A">
        <w:rPr>
          <w:rFonts w:ascii="仿宋_GB2312" w:hint="eastAsia"/>
          <w:szCs w:val="32"/>
        </w:rPr>
        <w:t>轮转</w:t>
      </w:r>
      <w:r w:rsidR="005E7C4A">
        <w:rPr>
          <w:rFonts w:ascii="仿宋_GB2312"/>
          <w:szCs w:val="32"/>
        </w:rPr>
        <w:t>系统</w:t>
      </w:r>
      <w:r w:rsidR="005E7C4A">
        <w:rPr>
          <w:rFonts w:ascii="仿宋_GB2312"/>
          <w:szCs w:val="32"/>
        </w:rPr>
        <w:t>”</w:t>
      </w:r>
      <w:r w:rsidR="005E7C4A">
        <w:rPr>
          <w:rFonts w:ascii="仿宋_GB2312" w:hint="eastAsia"/>
          <w:szCs w:val="32"/>
        </w:rPr>
        <w:t>填写</w:t>
      </w:r>
      <w:r w:rsidR="005E7C4A">
        <w:rPr>
          <w:rFonts w:ascii="仿宋_GB2312"/>
          <w:szCs w:val="32"/>
        </w:rPr>
        <w:t>培训内容</w:t>
      </w:r>
      <w:r w:rsidR="005E7C4A">
        <w:rPr>
          <w:rFonts w:ascii="仿宋_GB2312" w:hint="eastAsia"/>
          <w:szCs w:val="32"/>
        </w:rPr>
        <w:t>）；</w:t>
      </w:r>
      <w:r w:rsidR="00C73DE3">
        <w:rPr>
          <w:rFonts w:ascii="仿宋_GB2312" w:hint="eastAsia"/>
          <w:szCs w:val="32"/>
        </w:rPr>
        <w:t>2018年</w:t>
      </w:r>
      <w:r w:rsidR="00694E08">
        <w:rPr>
          <w:rFonts w:ascii="仿宋_GB2312" w:hint="eastAsia"/>
          <w:szCs w:val="32"/>
        </w:rPr>
        <w:t>及</w:t>
      </w:r>
      <w:r w:rsidR="00694E08">
        <w:rPr>
          <w:rFonts w:ascii="仿宋_GB2312"/>
          <w:szCs w:val="32"/>
        </w:rPr>
        <w:t>以后</w:t>
      </w:r>
      <w:r w:rsidR="00C73DE3">
        <w:rPr>
          <w:rFonts w:ascii="仿宋_GB2312"/>
          <w:szCs w:val="32"/>
        </w:rPr>
        <w:t>招录的</w:t>
      </w:r>
      <w:r w:rsidR="00C73DE3" w:rsidRPr="00A34F41">
        <w:rPr>
          <w:rFonts w:ascii="仿宋_GB2312"/>
          <w:szCs w:val="32"/>
        </w:rPr>
        <w:t>学员</w:t>
      </w:r>
      <w:r w:rsidR="005E7C4A">
        <w:rPr>
          <w:rFonts w:ascii="仿宋_GB2312" w:hint="eastAsia"/>
          <w:szCs w:val="32"/>
        </w:rPr>
        <w:t>在“</w:t>
      </w:r>
      <w:r w:rsidR="005E7C4A">
        <w:rPr>
          <w:rFonts w:ascii="仿宋_GB2312"/>
          <w:szCs w:val="32"/>
        </w:rPr>
        <w:t>轮转系统</w:t>
      </w:r>
      <w:r w:rsidR="005E7C4A">
        <w:rPr>
          <w:rFonts w:ascii="仿宋_GB2312" w:hint="eastAsia"/>
          <w:szCs w:val="32"/>
        </w:rPr>
        <w:t>”</w:t>
      </w:r>
      <w:r w:rsidR="005E7C4A">
        <w:rPr>
          <w:rFonts w:ascii="仿宋_GB2312"/>
          <w:szCs w:val="32"/>
        </w:rPr>
        <w:t>里</w:t>
      </w:r>
      <w:r w:rsidR="005E7C4A">
        <w:rPr>
          <w:rFonts w:ascii="仿宋_GB2312" w:hint="eastAsia"/>
          <w:szCs w:val="32"/>
        </w:rPr>
        <w:t>填写培训</w:t>
      </w:r>
      <w:r w:rsidR="005E7C4A">
        <w:rPr>
          <w:rFonts w:ascii="仿宋_GB2312"/>
          <w:szCs w:val="32"/>
        </w:rPr>
        <w:t>内容</w:t>
      </w:r>
      <w:r w:rsidR="00025624">
        <w:rPr>
          <w:rFonts w:ascii="仿宋_GB2312" w:hint="eastAsia"/>
          <w:szCs w:val="32"/>
        </w:rPr>
        <w:t>；</w:t>
      </w:r>
      <w:r w:rsidR="005E7C4A">
        <w:rPr>
          <w:rFonts w:ascii="仿宋_GB2312" w:hint="eastAsia"/>
          <w:szCs w:val="32"/>
        </w:rPr>
        <w:t>所有</w:t>
      </w:r>
      <w:r w:rsidR="005E7C4A">
        <w:rPr>
          <w:rFonts w:ascii="仿宋_GB2312"/>
          <w:szCs w:val="32"/>
        </w:rPr>
        <w:t>学员</w:t>
      </w:r>
      <w:r w:rsidR="005E7C4A" w:rsidRPr="00A34F41">
        <w:rPr>
          <w:rFonts w:ascii="仿宋_GB2312" w:hint="eastAsia"/>
          <w:szCs w:val="32"/>
        </w:rPr>
        <w:t>在</w:t>
      </w:r>
      <w:r w:rsidR="005E7C4A" w:rsidRPr="00A34F41">
        <w:rPr>
          <w:rFonts w:ascii="仿宋_GB2312"/>
          <w:szCs w:val="32"/>
        </w:rPr>
        <w:t>“</w:t>
      </w:r>
      <w:r w:rsidR="005E7C4A" w:rsidRPr="00A34F41">
        <w:rPr>
          <w:rFonts w:ascii="仿宋_GB2312" w:hint="eastAsia"/>
          <w:szCs w:val="32"/>
        </w:rPr>
        <w:t>轮转</w:t>
      </w:r>
      <w:r w:rsidR="005E7C4A" w:rsidRPr="00A34F41">
        <w:rPr>
          <w:rFonts w:ascii="仿宋_GB2312"/>
          <w:szCs w:val="32"/>
        </w:rPr>
        <w:t>经历</w:t>
      </w:r>
      <w:r w:rsidR="005E7C4A" w:rsidRPr="00A34F41">
        <w:rPr>
          <w:rFonts w:ascii="仿宋_GB2312" w:hint="eastAsia"/>
          <w:szCs w:val="32"/>
        </w:rPr>
        <w:t>上传</w:t>
      </w:r>
      <w:r w:rsidR="005E7C4A" w:rsidRPr="00A34F41">
        <w:rPr>
          <w:rFonts w:ascii="仿宋_GB2312"/>
          <w:szCs w:val="32"/>
        </w:rPr>
        <w:t>”</w:t>
      </w:r>
      <w:r w:rsidR="005E7C4A" w:rsidRPr="00A34F41">
        <w:rPr>
          <w:rFonts w:ascii="仿宋_GB2312" w:hint="eastAsia"/>
          <w:szCs w:val="32"/>
        </w:rPr>
        <w:t>中上传《培训考核手册》扫描</w:t>
      </w:r>
      <w:r w:rsidR="005E7C4A" w:rsidRPr="00A34F41">
        <w:rPr>
          <w:rFonts w:ascii="仿宋_GB2312"/>
          <w:szCs w:val="32"/>
        </w:rPr>
        <w:t>件</w:t>
      </w:r>
      <w:r w:rsidR="00F5334B">
        <w:rPr>
          <w:rFonts w:ascii="仿宋_GB2312" w:hint="eastAsia"/>
          <w:szCs w:val="32"/>
        </w:rPr>
        <w:t>；所有学员在“</w:t>
      </w:r>
      <w:r w:rsidR="00F5334B">
        <w:rPr>
          <w:rFonts w:ascii="仿宋_GB2312"/>
          <w:szCs w:val="32"/>
        </w:rPr>
        <w:t>轮转系统</w:t>
      </w:r>
      <w:r w:rsidR="00F5334B">
        <w:rPr>
          <w:rFonts w:ascii="仿宋_GB2312" w:hint="eastAsia"/>
          <w:szCs w:val="32"/>
        </w:rPr>
        <w:t>”或</w:t>
      </w:r>
      <w:r w:rsidR="00F5334B" w:rsidRPr="00A34F41">
        <w:rPr>
          <w:rFonts w:ascii="仿宋_GB2312"/>
          <w:szCs w:val="32"/>
        </w:rPr>
        <w:t>“</w:t>
      </w:r>
      <w:r w:rsidR="00F5334B" w:rsidRPr="00A34F41">
        <w:rPr>
          <w:rFonts w:ascii="仿宋_GB2312" w:hint="eastAsia"/>
          <w:szCs w:val="32"/>
        </w:rPr>
        <w:t>轮转</w:t>
      </w:r>
      <w:r w:rsidR="00F5334B" w:rsidRPr="00A34F41">
        <w:rPr>
          <w:rFonts w:ascii="仿宋_GB2312"/>
          <w:szCs w:val="32"/>
        </w:rPr>
        <w:t>经历</w:t>
      </w:r>
      <w:r w:rsidR="00F5334B" w:rsidRPr="00A34F41">
        <w:rPr>
          <w:rFonts w:ascii="仿宋_GB2312" w:hint="eastAsia"/>
          <w:szCs w:val="32"/>
        </w:rPr>
        <w:t>上传</w:t>
      </w:r>
      <w:r w:rsidR="00F5334B" w:rsidRPr="00A34F41">
        <w:rPr>
          <w:rFonts w:ascii="仿宋_GB2312"/>
          <w:szCs w:val="32"/>
        </w:rPr>
        <w:t>”</w:t>
      </w:r>
      <w:r w:rsidR="00F5334B">
        <w:rPr>
          <w:rFonts w:ascii="仿宋_GB2312" w:hint="eastAsia"/>
          <w:szCs w:val="32"/>
        </w:rPr>
        <w:t>中上传</w:t>
      </w:r>
      <w:r w:rsidR="00025624">
        <w:rPr>
          <w:rFonts w:ascii="仿宋_GB2312" w:hint="eastAsia"/>
          <w:szCs w:val="32"/>
        </w:rPr>
        <w:t>新冠肺炎疫情期间自主学习</w:t>
      </w:r>
      <w:r w:rsidR="000939F0">
        <w:rPr>
          <w:rFonts w:ascii="仿宋_GB2312" w:hint="eastAsia"/>
          <w:szCs w:val="32"/>
        </w:rPr>
        <w:t>书面要求</w:t>
      </w:r>
      <w:r w:rsidR="00F5334B">
        <w:rPr>
          <w:rFonts w:ascii="仿宋_GB2312" w:hint="eastAsia"/>
          <w:szCs w:val="32"/>
        </w:rPr>
        <w:t>内容</w:t>
      </w:r>
      <w:r w:rsidR="00025624">
        <w:rPr>
          <w:rFonts w:ascii="仿宋_GB2312" w:hint="eastAsia"/>
          <w:szCs w:val="32"/>
        </w:rPr>
        <w:t>。</w:t>
      </w:r>
    </w:p>
    <w:p w:rsidR="00215AC0" w:rsidRPr="00A34F41" w:rsidRDefault="00215AC0" w:rsidP="00CC6D6A">
      <w:pPr>
        <w:widowControl/>
        <w:snapToGrid w:val="0"/>
        <w:spacing w:line="572" w:lineRule="exact"/>
        <w:ind w:firstLineChars="200" w:firstLine="634"/>
        <w:rPr>
          <w:rFonts w:ascii="仿宋_GB2312"/>
          <w:b/>
          <w:szCs w:val="32"/>
        </w:rPr>
      </w:pPr>
      <w:r w:rsidRPr="00A34F41">
        <w:rPr>
          <w:rFonts w:ascii="仿宋_GB2312" w:hint="eastAsia"/>
          <w:b/>
          <w:szCs w:val="32"/>
        </w:rPr>
        <w:t>第</w:t>
      </w:r>
      <w:r w:rsidRPr="00A34F41">
        <w:rPr>
          <w:rFonts w:ascii="仿宋_GB2312"/>
          <w:b/>
          <w:szCs w:val="32"/>
        </w:rPr>
        <w:t>四步：</w:t>
      </w:r>
      <w:r w:rsidRPr="00A34F41">
        <w:rPr>
          <w:rFonts w:ascii="仿宋_GB2312" w:hint="eastAsia"/>
          <w:b/>
          <w:szCs w:val="32"/>
        </w:rPr>
        <w:t>网上报名</w:t>
      </w:r>
    </w:p>
    <w:p w:rsidR="00215AC0" w:rsidRDefault="00215AC0" w:rsidP="00CC6D6A">
      <w:pPr>
        <w:spacing w:line="572" w:lineRule="exact"/>
        <w:ind w:firstLineChars="200" w:firstLine="632"/>
        <w:rPr>
          <w:rFonts w:ascii="仿宋_GB2312"/>
          <w:szCs w:val="32"/>
        </w:rPr>
      </w:pPr>
      <w:r w:rsidRPr="00A34F41">
        <w:rPr>
          <w:rFonts w:ascii="仿宋_GB2312" w:hint="eastAsia"/>
          <w:szCs w:val="32"/>
        </w:rPr>
        <w:t>选择“考试系统</w:t>
      </w:r>
      <w:r w:rsidR="00BE2471">
        <w:rPr>
          <w:rFonts w:ascii="仿宋_GB2312" w:hint="eastAsia"/>
          <w:szCs w:val="32"/>
        </w:rPr>
        <w:t>”</w:t>
      </w:r>
      <w:r w:rsidRPr="00A34F41">
        <w:rPr>
          <w:rFonts w:ascii="仿宋_GB2312" w:hint="eastAsia"/>
          <w:szCs w:val="32"/>
        </w:rPr>
        <w:t>中的“学员报名”模块进行报名，需要同时进行结业理论报名和临床实践能力考核网上报名（</w:t>
      </w:r>
      <w:r w:rsidRPr="001F330F">
        <w:rPr>
          <w:rFonts w:ascii="仿宋_GB2312" w:hint="eastAsia"/>
          <w:szCs w:val="32"/>
        </w:rPr>
        <w:t>201</w:t>
      </w:r>
      <w:r w:rsidR="009708DC" w:rsidRPr="001F330F">
        <w:rPr>
          <w:rFonts w:ascii="仿宋_GB2312"/>
          <w:szCs w:val="32"/>
        </w:rPr>
        <w:t>9</w:t>
      </w:r>
      <w:r w:rsidRPr="001F330F">
        <w:rPr>
          <w:rFonts w:ascii="仿宋_GB2312" w:hint="eastAsia"/>
          <w:szCs w:val="32"/>
        </w:rPr>
        <w:t>年及</w:t>
      </w:r>
      <w:r w:rsidRPr="001F330F">
        <w:rPr>
          <w:rFonts w:ascii="仿宋_GB2312"/>
          <w:szCs w:val="32"/>
        </w:rPr>
        <w:t>以后</w:t>
      </w:r>
      <w:r w:rsidRPr="001F330F">
        <w:rPr>
          <w:rFonts w:ascii="仿宋_GB2312" w:hint="eastAsia"/>
          <w:szCs w:val="32"/>
        </w:rPr>
        <w:t>结业考核不通过者需报名未通过的科目</w:t>
      </w:r>
      <w:r w:rsidR="009708DC" w:rsidRPr="001F330F">
        <w:rPr>
          <w:rFonts w:ascii="仿宋_GB2312"/>
          <w:szCs w:val="32"/>
        </w:rPr>
        <w:t>)</w:t>
      </w:r>
      <w:r w:rsidRPr="001F330F">
        <w:rPr>
          <w:rFonts w:ascii="仿宋_GB2312" w:hint="eastAsia"/>
          <w:szCs w:val="32"/>
        </w:rPr>
        <w:t>。</w:t>
      </w:r>
    </w:p>
    <w:p w:rsidR="001F330F" w:rsidRPr="001F330F" w:rsidRDefault="001F330F" w:rsidP="00CC6D6A">
      <w:pPr>
        <w:spacing w:line="572" w:lineRule="exact"/>
        <w:ind w:firstLineChars="200" w:firstLine="632"/>
        <w:rPr>
          <w:rFonts w:ascii="仿宋_GB2312" w:hint="eastAsia"/>
          <w:szCs w:val="32"/>
        </w:rPr>
      </w:pPr>
    </w:p>
    <w:p w:rsidR="00215AC0" w:rsidRPr="001F330F" w:rsidRDefault="00215AC0" w:rsidP="00CC6D6A">
      <w:pPr>
        <w:widowControl/>
        <w:snapToGrid w:val="0"/>
        <w:spacing w:line="572" w:lineRule="exact"/>
        <w:ind w:firstLineChars="200" w:firstLine="632"/>
        <w:rPr>
          <w:rFonts w:ascii="黑体" w:eastAsia="黑体" w:hAnsi="黑体"/>
          <w:szCs w:val="32"/>
        </w:rPr>
      </w:pPr>
      <w:r w:rsidRPr="001F330F">
        <w:rPr>
          <w:rFonts w:ascii="黑体" w:eastAsia="黑体" w:hAnsi="黑体" w:hint="eastAsia"/>
          <w:szCs w:val="32"/>
        </w:rPr>
        <w:lastRenderedPageBreak/>
        <w:t>二、报名单位网上资格审核和上报</w:t>
      </w:r>
    </w:p>
    <w:p w:rsidR="00215AC0" w:rsidRPr="001F330F" w:rsidRDefault="00215AC0" w:rsidP="00CC6D6A">
      <w:pPr>
        <w:widowControl/>
        <w:snapToGrid w:val="0"/>
        <w:spacing w:line="572" w:lineRule="exact"/>
        <w:ind w:firstLineChars="200" w:firstLine="632"/>
        <w:rPr>
          <w:rFonts w:ascii="仿宋_GB2312"/>
          <w:szCs w:val="32"/>
        </w:rPr>
      </w:pPr>
      <w:r w:rsidRPr="001F330F">
        <w:rPr>
          <w:rFonts w:ascii="仿宋_GB2312" w:hint="eastAsia"/>
          <w:szCs w:val="32"/>
        </w:rPr>
        <w:t>（一）</w:t>
      </w:r>
      <w:r w:rsidR="001F330F" w:rsidRPr="009B6591">
        <w:rPr>
          <w:rFonts w:ascii="仿宋_GB2312" w:hint="eastAsia"/>
          <w:szCs w:val="32"/>
        </w:rPr>
        <w:t>时间</w:t>
      </w:r>
      <w:r w:rsidR="001F330F" w:rsidRPr="009B6591">
        <w:rPr>
          <w:rFonts w:ascii="仿宋_GB2312"/>
          <w:szCs w:val="32"/>
        </w:rPr>
        <w:t>:2021</w:t>
      </w:r>
      <w:r w:rsidR="001F330F" w:rsidRPr="009B6591">
        <w:rPr>
          <w:rFonts w:ascii="仿宋_GB2312" w:hint="eastAsia"/>
          <w:szCs w:val="32"/>
        </w:rPr>
        <w:t>年</w:t>
      </w:r>
      <w:r w:rsidR="001F330F" w:rsidRPr="009B6591">
        <w:rPr>
          <w:rFonts w:ascii="仿宋_GB2312"/>
          <w:szCs w:val="32"/>
        </w:rPr>
        <w:t>3</w:t>
      </w:r>
      <w:r w:rsidR="001F330F" w:rsidRPr="009B6591">
        <w:rPr>
          <w:rFonts w:ascii="仿宋_GB2312" w:hint="eastAsia"/>
          <w:szCs w:val="32"/>
        </w:rPr>
        <w:t>月</w:t>
      </w:r>
      <w:r w:rsidR="001F330F">
        <w:rPr>
          <w:rFonts w:ascii="仿宋_GB2312" w:hint="eastAsia"/>
          <w:szCs w:val="32"/>
        </w:rPr>
        <w:t>1</w:t>
      </w:r>
      <w:r w:rsidR="001F330F" w:rsidRPr="009B6591">
        <w:rPr>
          <w:rFonts w:ascii="仿宋_GB2312"/>
          <w:szCs w:val="32"/>
        </w:rPr>
        <w:t>3</w:t>
      </w:r>
      <w:r w:rsidR="001F330F" w:rsidRPr="009B6591">
        <w:rPr>
          <w:rFonts w:ascii="仿宋_GB2312" w:hint="eastAsia"/>
          <w:szCs w:val="32"/>
        </w:rPr>
        <w:t>日</w:t>
      </w:r>
      <w:r w:rsidR="001F330F" w:rsidRPr="009B6591">
        <w:rPr>
          <w:rFonts w:ascii="仿宋_GB2312"/>
          <w:szCs w:val="32"/>
        </w:rPr>
        <w:t>8:00</w:t>
      </w:r>
      <w:r w:rsidR="001F330F" w:rsidRPr="009B6591">
        <w:rPr>
          <w:rFonts w:ascii="仿宋_GB2312" w:hint="eastAsia"/>
          <w:szCs w:val="32"/>
        </w:rPr>
        <w:t>至</w:t>
      </w:r>
      <w:r w:rsidR="001F330F" w:rsidRPr="009B6591">
        <w:rPr>
          <w:rFonts w:ascii="仿宋_GB2312"/>
          <w:szCs w:val="32"/>
        </w:rPr>
        <w:t>3</w:t>
      </w:r>
      <w:r w:rsidR="001F330F" w:rsidRPr="009B6591">
        <w:rPr>
          <w:rFonts w:ascii="仿宋_GB2312" w:hint="eastAsia"/>
          <w:szCs w:val="32"/>
        </w:rPr>
        <w:t>月</w:t>
      </w:r>
      <w:r w:rsidR="001F330F">
        <w:rPr>
          <w:rFonts w:ascii="仿宋_GB2312"/>
          <w:szCs w:val="32"/>
        </w:rPr>
        <w:t>2</w:t>
      </w:r>
      <w:r w:rsidR="001F330F" w:rsidRPr="009B6591">
        <w:rPr>
          <w:rFonts w:ascii="仿宋_GB2312"/>
          <w:szCs w:val="32"/>
        </w:rPr>
        <w:t>0</w:t>
      </w:r>
      <w:r w:rsidR="001F330F" w:rsidRPr="009B6591">
        <w:rPr>
          <w:rFonts w:ascii="仿宋_GB2312" w:hint="eastAsia"/>
          <w:szCs w:val="32"/>
        </w:rPr>
        <w:t>日</w:t>
      </w:r>
      <w:r w:rsidR="001F330F" w:rsidRPr="009B6591">
        <w:rPr>
          <w:rFonts w:ascii="仿宋_GB2312"/>
          <w:szCs w:val="32"/>
        </w:rPr>
        <w:t>24:00</w:t>
      </w:r>
      <w:bookmarkStart w:id="0" w:name="_GoBack"/>
      <w:bookmarkEnd w:id="0"/>
    </w:p>
    <w:p w:rsidR="00215AC0" w:rsidRPr="00A34F41" w:rsidRDefault="00215AC0" w:rsidP="00CC6D6A">
      <w:pPr>
        <w:widowControl/>
        <w:snapToGrid w:val="0"/>
        <w:spacing w:line="572" w:lineRule="exact"/>
        <w:ind w:firstLineChars="200" w:firstLine="632"/>
        <w:rPr>
          <w:rFonts w:ascii="仿宋_GB2312"/>
          <w:szCs w:val="32"/>
        </w:rPr>
      </w:pPr>
      <w:r w:rsidRPr="001F330F">
        <w:rPr>
          <w:rFonts w:ascii="仿宋_GB2312" w:hint="eastAsia"/>
          <w:szCs w:val="32"/>
        </w:rPr>
        <w:t>（二）学员网上报名</w:t>
      </w:r>
      <w:r w:rsidR="004A3AA9" w:rsidRPr="001F330F">
        <w:rPr>
          <w:rFonts w:ascii="仿宋_GB2312" w:hint="eastAsia"/>
          <w:szCs w:val="32"/>
        </w:rPr>
        <w:t>后</w:t>
      </w:r>
      <w:r w:rsidRPr="001F330F">
        <w:rPr>
          <w:rFonts w:ascii="仿宋_GB2312" w:hint="eastAsia"/>
          <w:szCs w:val="32"/>
        </w:rPr>
        <w:t>，各单位管理部门应登录系统对网上注册信息和报名信息</w:t>
      </w:r>
      <w:r w:rsidR="004A3AA9" w:rsidRPr="001F330F">
        <w:rPr>
          <w:rFonts w:ascii="仿宋_GB2312" w:hint="eastAsia"/>
          <w:szCs w:val="32"/>
        </w:rPr>
        <w:t>及时</w:t>
      </w:r>
      <w:r w:rsidRPr="001F330F">
        <w:rPr>
          <w:rFonts w:ascii="仿宋_GB2312" w:hint="eastAsia"/>
          <w:szCs w:val="32"/>
        </w:rPr>
        <w:t>进行审核。</w:t>
      </w:r>
    </w:p>
    <w:p w:rsidR="00215AC0" w:rsidRPr="00A34F41" w:rsidRDefault="00215AC0" w:rsidP="00CC6D6A">
      <w:pPr>
        <w:widowControl/>
        <w:snapToGrid w:val="0"/>
        <w:spacing w:line="572" w:lineRule="exact"/>
        <w:ind w:firstLineChars="200" w:firstLine="632"/>
        <w:rPr>
          <w:rFonts w:ascii="仿宋_GB2312"/>
          <w:szCs w:val="32"/>
        </w:rPr>
      </w:pPr>
      <w:r w:rsidRPr="00A34F41">
        <w:rPr>
          <w:rFonts w:ascii="仿宋_GB2312" w:hint="eastAsia"/>
          <w:szCs w:val="32"/>
        </w:rPr>
        <w:t>（三）医院网上审核操作步骤</w:t>
      </w:r>
    </w:p>
    <w:p w:rsidR="00215AC0" w:rsidRPr="00A34F41" w:rsidRDefault="00215AC0" w:rsidP="00E5352E">
      <w:pPr>
        <w:widowControl/>
        <w:snapToGrid w:val="0"/>
        <w:spacing w:line="572" w:lineRule="exact"/>
        <w:ind w:firstLineChars="200" w:firstLine="632"/>
        <w:rPr>
          <w:rFonts w:ascii="仿宋_GB2312"/>
          <w:szCs w:val="32"/>
        </w:rPr>
      </w:pPr>
      <w:r w:rsidRPr="00A34F41">
        <w:rPr>
          <w:rFonts w:ascii="仿宋_GB2312" w:hint="eastAsia"/>
          <w:szCs w:val="32"/>
        </w:rPr>
        <w:t>报名单位凭医院帐号和密码登录“管理系统”（网址：</w:t>
      </w:r>
      <w:r w:rsidR="00E5352E">
        <w:rPr>
          <w:rFonts w:ascii="仿宋_GB2312" w:hint="eastAsia"/>
          <w:szCs w:val="32"/>
        </w:rPr>
        <w:t>h</w:t>
      </w:r>
      <w:r w:rsidR="00E5352E">
        <w:rPr>
          <w:rFonts w:ascii="仿宋_GB2312"/>
          <w:szCs w:val="32"/>
        </w:rPr>
        <w:t>ttps://</w:t>
      </w:r>
      <w:r w:rsidRPr="00A34F41">
        <w:rPr>
          <w:rFonts w:ascii="仿宋_GB2312" w:hint="eastAsia"/>
          <w:szCs w:val="32"/>
        </w:rPr>
        <w:t>bjzyy.wsglw.net），对本单位报名学员的资格进行初审并点击“审核通过”的学员即完成上报。操作过程如遇到技术相关问题请仔细阅读“医院使用说明”。</w:t>
      </w:r>
    </w:p>
    <w:p w:rsidR="00215AC0" w:rsidRPr="00A34F41" w:rsidRDefault="00215AC0" w:rsidP="00CC6D6A">
      <w:pPr>
        <w:widowControl/>
        <w:snapToGrid w:val="0"/>
        <w:spacing w:line="572" w:lineRule="exact"/>
        <w:ind w:firstLineChars="200" w:firstLine="632"/>
        <w:rPr>
          <w:rFonts w:ascii="黑体" w:eastAsia="黑体" w:hAnsi="黑体"/>
          <w:szCs w:val="32"/>
        </w:rPr>
      </w:pPr>
      <w:r w:rsidRPr="00A34F41">
        <w:rPr>
          <w:rFonts w:ascii="黑体" w:eastAsia="黑体" w:hAnsi="黑体" w:hint="eastAsia"/>
          <w:szCs w:val="32"/>
        </w:rPr>
        <w:t>三、注意事项</w:t>
      </w:r>
    </w:p>
    <w:p w:rsidR="00215AC0" w:rsidRPr="00A34F41" w:rsidRDefault="00215AC0" w:rsidP="00CC6D6A">
      <w:pPr>
        <w:widowControl/>
        <w:snapToGrid w:val="0"/>
        <w:spacing w:line="572" w:lineRule="exact"/>
        <w:ind w:firstLineChars="200" w:firstLine="634"/>
        <w:rPr>
          <w:rFonts w:ascii="仿宋_GB2312"/>
          <w:szCs w:val="32"/>
        </w:rPr>
      </w:pPr>
      <w:r w:rsidRPr="00A34F41">
        <w:rPr>
          <w:rFonts w:ascii="仿宋_GB2312" w:hint="eastAsia"/>
          <w:b/>
          <w:szCs w:val="32"/>
        </w:rPr>
        <w:t>（一）考生应确保姓名、证件类别、证件号码、医师资格证书编码、报名专业、手机号码等所填个人信息的真实性和准确性，如有错误，可能导致报名失败，责任自负。</w:t>
      </w:r>
    </w:p>
    <w:p w:rsidR="00215AC0" w:rsidRPr="00A34F41" w:rsidRDefault="00215AC0" w:rsidP="00CC6D6A">
      <w:pPr>
        <w:widowControl/>
        <w:snapToGrid w:val="0"/>
        <w:spacing w:line="572" w:lineRule="exact"/>
        <w:ind w:firstLineChars="200" w:firstLine="632"/>
        <w:rPr>
          <w:rFonts w:ascii="仿宋_GB2312"/>
          <w:szCs w:val="32"/>
        </w:rPr>
      </w:pPr>
      <w:r w:rsidRPr="00A34F41">
        <w:rPr>
          <w:rFonts w:ascii="仿宋_GB2312" w:hint="eastAsia"/>
          <w:szCs w:val="32"/>
        </w:rPr>
        <w:t>（二）网上报名如遇技术操作问题，请及时与华医医学教育中心（华医网）客户服务部联系，联系电话：</w:t>
      </w:r>
      <w:r w:rsidRPr="00A34F41">
        <w:rPr>
          <w:rFonts w:ascii="仿宋_GB2312"/>
          <w:szCs w:val="32"/>
        </w:rPr>
        <w:t>4008880052</w:t>
      </w:r>
      <w:r w:rsidRPr="00A34F41">
        <w:rPr>
          <w:rFonts w:ascii="仿宋_GB2312" w:hint="eastAsia"/>
          <w:szCs w:val="32"/>
        </w:rPr>
        <w:t>（工作日拨打）。</w:t>
      </w:r>
    </w:p>
    <w:p w:rsidR="005B13BD" w:rsidRDefault="005B13BD" w:rsidP="00CC6D6A">
      <w:pPr>
        <w:spacing w:line="572" w:lineRule="exact"/>
        <w:rPr>
          <w:rFonts w:ascii="黑体" w:eastAsia="黑体" w:hAnsi="宋体"/>
          <w:szCs w:val="32"/>
        </w:rPr>
      </w:pPr>
    </w:p>
    <w:p w:rsidR="005B13BD" w:rsidRDefault="005B13BD" w:rsidP="00CC6D6A">
      <w:pPr>
        <w:spacing w:line="572" w:lineRule="exact"/>
        <w:rPr>
          <w:rFonts w:ascii="黑体" w:eastAsia="黑体" w:hAnsi="宋体"/>
          <w:szCs w:val="32"/>
        </w:rPr>
      </w:pPr>
    </w:p>
    <w:p w:rsidR="00D73626" w:rsidRDefault="00D73626" w:rsidP="00CC6D6A">
      <w:pPr>
        <w:spacing w:line="572" w:lineRule="exact"/>
        <w:rPr>
          <w:rFonts w:ascii="黑体" w:eastAsia="黑体" w:hAnsi="宋体"/>
          <w:szCs w:val="32"/>
        </w:rPr>
      </w:pPr>
    </w:p>
    <w:sectPr w:rsidR="00D73626" w:rsidSect="00CC6D6A">
      <w:pgSz w:w="11906" w:h="16838" w:code="9"/>
      <w:pgMar w:top="2098" w:right="1474" w:bottom="1985" w:left="1588" w:header="851" w:footer="992" w:gutter="0"/>
      <w:pgNumType w:fmt="numberInDash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33D0" w:rsidRDefault="001B33D0">
      <w:r>
        <w:separator/>
      </w:r>
    </w:p>
  </w:endnote>
  <w:endnote w:type="continuationSeparator" w:id="0">
    <w:p w:rsidR="001B33D0" w:rsidRDefault="001B3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33D0" w:rsidRDefault="001B33D0">
      <w:r>
        <w:separator/>
      </w:r>
    </w:p>
  </w:footnote>
  <w:footnote w:type="continuationSeparator" w:id="0">
    <w:p w:rsidR="001B33D0" w:rsidRDefault="001B33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555FE"/>
    <w:multiLevelType w:val="hybridMultilevel"/>
    <w:tmpl w:val="E28A7150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1" w15:restartNumberingAfterBreak="0">
    <w:nsid w:val="082E71A6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2" w15:restartNumberingAfterBreak="0">
    <w:nsid w:val="1BD27130"/>
    <w:multiLevelType w:val="hybridMultilevel"/>
    <w:tmpl w:val="F96AE7C0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3" w15:restartNumberingAfterBreak="0">
    <w:nsid w:val="27E068A2"/>
    <w:multiLevelType w:val="hybridMultilevel"/>
    <w:tmpl w:val="1264FF3E"/>
    <w:lvl w:ilvl="0" w:tplc="153871C6">
      <w:start w:val="1"/>
      <w:numFmt w:val="bullet"/>
      <w:lvlText w:val=""/>
      <w:lvlJc w:val="left"/>
      <w:pPr>
        <w:ind w:left="720" w:hanging="360"/>
      </w:pPr>
      <w:rPr>
        <w:rFonts w:ascii="Wingdings" w:eastAsia="宋体" w:hAnsi="Wingdings" w:cs="宋体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2ADF65DC"/>
    <w:multiLevelType w:val="hybridMultilevel"/>
    <w:tmpl w:val="47FE4502"/>
    <w:lvl w:ilvl="0" w:tplc="D82EEDF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 w15:restartNumberingAfterBreak="0">
    <w:nsid w:val="2CEE6086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6" w15:restartNumberingAfterBreak="0">
    <w:nsid w:val="2EB17A05"/>
    <w:multiLevelType w:val="hybridMultilevel"/>
    <w:tmpl w:val="38406C8E"/>
    <w:lvl w:ilvl="0" w:tplc="DF8EEAC6">
      <w:start w:val="1"/>
      <w:numFmt w:val="decimal"/>
      <w:lvlText w:val="%1."/>
      <w:lvlJc w:val="left"/>
      <w:pPr>
        <w:ind w:left="1577" w:hanging="94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7" w15:restartNumberingAfterBreak="0">
    <w:nsid w:val="381D7375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8" w15:restartNumberingAfterBreak="0">
    <w:nsid w:val="39053E20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9" w15:restartNumberingAfterBreak="0">
    <w:nsid w:val="3D9E15D0"/>
    <w:multiLevelType w:val="hybridMultilevel"/>
    <w:tmpl w:val="F96AE7C0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10" w15:restartNumberingAfterBreak="0">
    <w:nsid w:val="48244969"/>
    <w:multiLevelType w:val="hybridMultilevel"/>
    <w:tmpl w:val="E28A7150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11" w15:restartNumberingAfterBreak="0">
    <w:nsid w:val="491157DB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abstractNum w:abstractNumId="12" w15:restartNumberingAfterBreak="0">
    <w:nsid w:val="5F96381C"/>
    <w:multiLevelType w:val="hybridMultilevel"/>
    <w:tmpl w:val="C8A03CCE"/>
    <w:lvl w:ilvl="0" w:tplc="1D4C53C2">
      <w:start w:val="1"/>
      <w:numFmt w:val="bullet"/>
      <w:lvlText w:val=""/>
      <w:lvlJc w:val="left"/>
      <w:pPr>
        <w:ind w:left="360" w:hanging="360"/>
      </w:pPr>
      <w:rPr>
        <w:rFonts w:ascii="Wingdings" w:eastAsia="宋体" w:hAnsi="Wingdings" w:cs="宋体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8A84F02"/>
    <w:multiLevelType w:val="hybridMultilevel"/>
    <w:tmpl w:val="F96AE7C0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14" w15:restartNumberingAfterBreak="0">
    <w:nsid w:val="6BAF5E82"/>
    <w:multiLevelType w:val="hybridMultilevel"/>
    <w:tmpl w:val="22C8A6A4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15" w15:restartNumberingAfterBreak="0">
    <w:nsid w:val="70400505"/>
    <w:multiLevelType w:val="hybridMultilevel"/>
    <w:tmpl w:val="F96AE7C0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16" w15:restartNumberingAfterBreak="0">
    <w:nsid w:val="725B5C0D"/>
    <w:multiLevelType w:val="hybridMultilevel"/>
    <w:tmpl w:val="72FA6D94"/>
    <w:lvl w:ilvl="0" w:tplc="04090017">
      <w:start w:val="1"/>
      <w:numFmt w:val="chineseCountingThousand"/>
      <w:lvlText w:val="(%1)"/>
      <w:lvlJc w:val="left"/>
      <w:pPr>
        <w:ind w:left="1124" w:hanging="420"/>
      </w:pPr>
      <w:rPr>
        <w:rFonts w:cs="Times New Roman"/>
      </w:rPr>
    </w:lvl>
    <w:lvl w:ilvl="1" w:tplc="58A2BC8E">
      <w:start w:val="1"/>
      <w:numFmt w:val="decimal"/>
      <w:lvlText w:val="%2、"/>
      <w:lvlJc w:val="left"/>
      <w:pPr>
        <w:ind w:left="1844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96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4" w:hanging="420"/>
      </w:pPr>
      <w:rPr>
        <w:rFonts w:cs="Times New Roman"/>
      </w:rPr>
    </w:lvl>
  </w:abstractNum>
  <w:abstractNum w:abstractNumId="17" w15:restartNumberingAfterBreak="0">
    <w:nsid w:val="75453246"/>
    <w:multiLevelType w:val="hybridMultilevel"/>
    <w:tmpl w:val="E28A7150"/>
    <w:lvl w:ilvl="0" w:tplc="04090017">
      <w:start w:val="1"/>
      <w:numFmt w:val="chineseCountingThousand"/>
      <w:lvlText w:val="(%1)"/>
      <w:lvlJc w:val="left"/>
      <w:pPr>
        <w:ind w:left="1052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  <w:rPr>
        <w:rFonts w:cs="Times New Roman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8"/>
  </w:num>
  <w:num w:numId="4">
    <w:abstractNumId w:val="6"/>
  </w:num>
  <w:num w:numId="5">
    <w:abstractNumId w:val="11"/>
  </w:num>
  <w:num w:numId="6">
    <w:abstractNumId w:val="1"/>
  </w:num>
  <w:num w:numId="7">
    <w:abstractNumId w:val="7"/>
  </w:num>
  <w:num w:numId="8">
    <w:abstractNumId w:val="5"/>
  </w:num>
  <w:num w:numId="9">
    <w:abstractNumId w:val="10"/>
  </w:num>
  <w:num w:numId="10">
    <w:abstractNumId w:val="17"/>
  </w:num>
  <w:num w:numId="11">
    <w:abstractNumId w:val="0"/>
  </w:num>
  <w:num w:numId="12">
    <w:abstractNumId w:val="14"/>
  </w:num>
  <w:num w:numId="13">
    <w:abstractNumId w:val="16"/>
  </w:num>
  <w:num w:numId="14">
    <w:abstractNumId w:val="9"/>
  </w:num>
  <w:num w:numId="15">
    <w:abstractNumId w:val="15"/>
  </w:num>
  <w:num w:numId="16">
    <w:abstractNumId w:val="13"/>
  </w:num>
  <w:num w:numId="17">
    <w:abstractNumId w:val="2"/>
  </w:num>
  <w:num w:numId="18">
    <w:abstractNumId w:val="12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5E6"/>
    <w:rsid w:val="00003E53"/>
    <w:rsid w:val="0000474E"/>
    <w:rsid w:val="00006EC1"/>
    <w:rsid w:val="00010FF9"/>
    <w:rsid w:val="00011088"/>
    <w:rsid w:val="00011C34"/>
    <w:rsid w:val="000140D9"/>
    <w:rsid w:val="000149A3"/>
    <w:rsid w:val="000207CA"/>
    <w:rsid w:val="000238C1"/>
    <w:rsid w:val="00025070"/>
    <w:rsid w:val="00025624"/>
    <w:rsid w:val="00026AE3"/>
    <w:rsid w:val="00031BD3"/>
    <w:rsid w:val="00032FC0"/>
    <w:rsid w:val="000332D0"/>
    <w:rsid w:val="00034680"/>
    <w:rsid w:val="0003623B"/>
    <w:rsid w:val="0004447D"/>
    <w:rsid w:val="0004682C"/>
    <w:rsid w:val="000475C5"/>
    <w:rsid w:val="00047B45"/>
    <w:rsid w:val="000502ED"/>
    <w:rsid w:val="00052746"/>
    <w:rsid w:val="000573C8"/>
    <w:rsid w:val="00064CF0"/>
    <w:rsid w:val="000668FD"/>
    <w:rsid w:val="00067406"/>
    <w:rsid w:val="00071BAC"/>
    <w:rsid w:val="000724A6"/>
    <w:rsid w:val="000739F3"/>
    <w:rsid w:val="00073F2C"/>
    <w:rsid w:val="00077185"/>
    <w:rsid w:val="00077C32"/>
    <w:rsid w:val="00080339"/>
    <w:rsid w:val="000845DB"/>
    <w:rsid w:val="00086A15"/>
    <w:rsid w:val="0008739D"/>
    <w:rsid w:val="00087A44"/>
    <w:rsid w:val="000905DF"/>
    <w:rsid w:val="0009267C"/>
    <w:rsid w:val="000939F0"/>
    <w:rsid w:val="00096DD7"/>
    <w:rsid w:val="00097739"/>
    <w:rsid w:val="000A13D4"/>
    <w:rsid w:val="000A1663"/>
    <w:rsid w:val="000A6500"/>
    <w:rsid w:val="000B02DC"/>
    <w:rsid w:val="000B0A79"/>
    <w:rsid w:val="000B2684"/>
    <w:rsid w:val="000B2B73"/>
    <w:rsid w:val="000B4C09"/>
    <w:rsid w:val="000B6A28"/>
    <w:rsid w:val="000C189E"/>
    <w:rsid w:val="000C2FBD"/>
    <w:rsid w:val="000C4124"/>
    <w:rsid w:val="000C4882"/>
    <w:rsid w:val="000C5F3B"/>
    <w:rsid w:val="000C697C"/>
    <w:rsid w:val="000D0AE2"/>
    <w:rsid w:val="000D0FBE"/>
    <w:rsid w:val="000D1118"/>
    <w:rsid w:val="000D224C"/>
    <w:rsid w:val="000D5929"/>
    <w:rsid w:val="000D7181"/>
    <w:rsid w:val="000E1910"/>
    <w:rsid w:val="000E33F9"/>
    <w:rsid w:val="000E3532"/>
    <w:rsid w:val="000E5C2E"/>
    <w:rsid w:val="000E6903"/>
    <w:rsid w:val="000E6B9E"/>
    <w:rsid w:val="000E6CA2"/>
    <w:rsid w:val="000E6D71"/>
    <w:rsid w:val="000E791A"/>
    <w:rsid w:val="000E7EBE"/>
    <w:rsid w:val="000F2977"/>
    <w:rsid w:val="000F58CE"/>
    <w:rsid w:val="000F77B8"/>
    <w:rsid w:val="00100219"/>
    <w:rsid w:val="001114C2"/>
    <w:rsid w:val="001115A9"/>
    <w:rsid w:val="00113355"/>
    <w:rsid w:val="00114BF1"/>
    <w:rsid w:val="00115BB1"/>
    <w:rsid w:val="00120E74"/>
    <w:rsid w:val="001230A2"/>
    <w:rsid w:val="00124C80"/>
    <w:rsid w:val="00127022"/>
    <w:rsid w:val="00140BBD"/>
    <w:rsid w:val="00140FA7"/>
    <w:rsid w:val="00146114"/>
    <w:rsid w:val="00146CB3"/>
    <w:rsid w:val="00152ECA"/>
    <w:rsid w:val="00154BA8"/>
    <w:rsid w:val="0015582A"/>
    <w:rsid w:val="00157E29"/>
    <w:rsid w:val="001662C0"/>
    <w:rsid w:val="00166636"/>
    <w:rsid w:val="0016796A"/>
    <w:rsid w:val="00173A02"/>
    <w:rsid w:val="001746D2"/>
    <w:rsid w:val="0017712D"/>
    <w:rsid w:val="0018016D"/>
    <w:rsid w:val="00180779"/>
    <w:rsid w:val="00185D6A"/>
    <w:rsid w:val="00185F48"/>
    <w:rsid w:val="00186094"/>
    <w:rsid w:val="00186ACE"/>
    <w:rsid w:val="001909AB"/>
    <w:rsid w:val="0019270D"/>
    <w:rsid w:val="00192D48"/>
    <w:rsid w:val="00193D1B"/>
    <w:rsid w:val="00194BC1"/>
    <w:rsid w:val="00195296"/>
    <w:rsid w:val="00195BCE"/>
    <w:rsid w:val="001A2082"/>
    <w:rsid w:val="001A5D11"/>
    <w:rsid w:val="001A6216"/>
    <w:rsid w:val="001A7304"/>
    <w:rsid w:val="001B1611"/>
    <w:rsid w:val="001B33D0"/>
    <w:rsid w:val="001B439E"/>
    <w:rsid w:val="001B4634"/>
    <w:rsid w:val="001B52D8"/>
    <w:rsid w:val="001B53F1"/>
    <w:rsid w:val="001C36FD"/>
    <w:rsid w:val="001C4BE4"/>
    <w:rsid w:val="001C4C00"/>
    <w:rsid w:val="001C7591"/>
    <w:rsid w:val="001C779B"/>
    <w:rsid w:val="001D2F03"/>
    <w:rsid w:val="001D4631"/>
    <w:rsid w:val="001D6FC8"/>
    <w:rsid w:val="001D7C9E"/>
    <w:rsid w:val="001E4185"/>
    <w:rsid w:val="001E4641"/>
    <w:rsid w:val="001E4940"/>
    <w:rsid w:val="001E5B58"/>
    <w:rsid w:val="001F01A4"/>
    <w:rsid w:val="001F1173"/>
    <w:rsid w:val="001F2F00"/>
    <w:rsid w:val="001F330F"/>
    <w:rsid w:val="001F54DB"/>
    <w:rsid w:val="00201176"/>
    <w:rsid w:val="00203810"/>
    <w:rsid w:val="00204035"/>
    <w:rsid w:val="00205174"/>
    <w:rsid w:val="00205E19"/>
    <w:rsid w:val="0020663B"/>
    <w:rsid w:val="0021200E"/>
    <w:rsid w:val="00215AC0"/>
    <w:rsid w:val="00216809"/>
    <w:rsid w:val="00216CD8"/>
    <w:rsid w:val="00216FA3"/>
    <w:rsid w:val="002216AA"/>
    <w:rsid w:val="002234DA"/>
    <w:rsid w:val="00227ACA"/>
    <w:rsid w:val="002312A3"/>
    <w:rsid w:val="00232664"/>
    <w:rsid w:val="0023285A"/>
    <w:rsid w:val="00232A16"/>
    <w:rsid w:val="00232D69"/>
    <w:rsid w:val="00233E8D"/>
    <w:rsid w:val="0023644B"/>
    <w:rsid w:val="00237402"/>
    <w:rsid w:val="00237E23"/>
    <w:rsid w:val="00241FBB"/>
    <w:rsid w:val="00244138"/>
    <w:rsid w:val="00245270"/>
    <w:rsid w:val="00251A7D"/>
    <w:rsid w:val="00255381"/>
    <w:rsid w:val="00255961"/>
    <w:rsid w:val="00256199"/>
    <w:rsid w:val="00260FB5"/>
    <w:rsid w:val="002648AE"/>
    <w:rsid w:val="002676C6"/>
    <w:rsid w:val="002730B8"/>
    <w:rsid w:val="00273A0F"/>
    <w:rsid w:val="00275FE2"/>
    <w:rsid w:val="002808D9"/>
    <w:rsid w:val="00283A10"/>
    <w:rsid w:val="00285F55"/>
    <w:rsid w:val="00293AF4"/>
    <w:rsid w:val="00293F28"/>
    <w:rsid w:val="00294A1D"/>
    <w:rsid w:val="002A0A33"/>
    <w:rsid w:val="002A4DB8"/>
    <w:rsid w:val="002A69B3"/>
    <w:rsid w:val="002B2FE8"/>
    <w:rsid w:val="002B3114"/>
    <w:rsid w:val="002B320C"/>
    <w:rsid w:val="002B4873"/>
    <w:rsid w:val="002B5442"/>
    <w:rsid w:val="002B787E"/>
    <w:rsid w:val="002C2573"/>
    <w:rsid w:val="002C2C07"/>
    <w:rsid w:val="002C43BB"/>
    <w:rsid w:val="002C5904"/>
    <w:rsid w:val="002C7213"/>
    <w:rsid w:val="002C77FE"/>
    <w:rsid w:val="002C7DBB"/>
    <w:rsid w:val="002D5D6A"/>
    <w:rsid w:val="002D6EB7"/>
    <w:rsid w:val="002D7F67"/>
    <w:rsid w:val="002E0F6E"/>
    <w:rsid w:val="002E473F"/>
    <w:rsid w:val="002E4BDB"/>
    <w:rsid w:val="002E59FD"/>
    <w:rsid w:val="002E67CF"/>
    <w:rsid w:val="002E7141"/>
    <w:rsid w:val="002F1BC7"/>
    <w:rsid w:val="002F2571"/>
    <w:rsid w:val="00300356"/>
    <w:rsid w:val="0030153C"/>
    <w:rsid w:val="00303680"/>
    <w:rsid w:val="003046EC"/>
    <w:rsid w:val="0031257C"/>
    <w:rsid w:val="00313FA9"/>
    <w:rsid w:val="003147D9"/>
    <w:rsid w:val="003149F7"/>
    <w:rsid w:val="00314EEB"/>
    <w:rsid w:val="003169DE"/>
    <w:rsid w:val="00324A02"/>
    <w:rsid w:val="00324BAF"/>
    <w:rsid w:val="003255CF"/>
    <w:rsid w:val="00327956"/>
    <w:rsid w:val="003306BE"/>
    <w:rsid w:val="00333360"/>
    <w:rsid w:val="00334A3E"/>
    <w:rsid w:val="00334CB8"/>
    <w:rsid w:val="00335FDE"/>
    <w:rsid w:val="00340AEF"/>
    <w:rsid w:val="00341F8B"/>
    <w:rsid w:val="003422DB"/>
    <w:rsid w:val="00343636"/>
    <w:rsid w:val="00343884"/>
    <w:rsid w:val="00343F2B"/>
    <w:rsid w:val="003454D2"/>
    <w:rsid w:val="003463D7"/>
    <w:rsid w:val="0035222A"/>
    <w:rsid w:val="00352439"/>
    <w:rsid w:val="0035640D"/>
    <w:rsid w:val="003628CD"/>
    <w:rsid w:val="003651C2"/>
    <w:rsid w:val="003661DD"/>
    <w:rsid w:val="003703FB"/>
    <w:rsid w:val="00370849"/>
    <w:rsid w:val="00372E94"/>
    <w:rsid w:val="00373579"/>
    <w:rsid w:val="00374951"/>
    <w:rsid w:val="00375EDC"/>
    <w:rsid w:val="00376267"/>
    <w:rsid w:val="003771FE"/>
    <w:rsid w:val="00383CBA"/>
    <w:rsid w:val="00383F59"/>
    <w:rsid w:val="00385912"/>
    <w:rsid w:val="00390EB8"/>
    <w:rsid w:val="00394897"/>
    <w:rsid w:val="003A232B"/>
    <w:rsid w:val="003A493E"/>
    <w:rsid w:val="003A4ED7"/>
    <w:rsid w:val="003A4F98"/>
    <w:rsid w:val="003B1F7F"/>
    <w:rsid w:val="003B733C"/>
    <w:rsid w:val="003C1C9F"/>
    <w:rsid w:val="003C7D08"/>
    <w:rsid w:val="003D049D"/>
    <w:rsid w:val="003D1A94"/>
    <w:rsid w:val="003D1C4D"/>
    <w:rsid w:val="003D3A63"/>
    <w:rsid w:val="003D3E18"/>
    <w:rsid w:val="003D6617"/>
    <w:rsid w:val="003D7ECF"/>
    <w:rsid w:val="003E197A"/>
    <w:rsid w:val="003E4C7C"/>
    <w:rsid w:val="003E5568"/>
    <w:rsid w:val="003E62B7"/>
    <w:rsid w:val="003E672D"/>
    <w:rsid w:val="003E7B77"/>
    <w:rsid w:val="003F0309"/>
    <w:rsid w:val="003F0B83"/>
    <w:rsid w:val="003F136A"/>
    <w:rsid w:val="003F14CD"/>
    <w:rsid w:val="003F5212"/>
    <w:rsid w:val="003F6880"/>
    <w:rsid w:val="004007CB"/>
    <w:rsid w:val="0040081A"/>
    <w:rsid w:val="004060E8"/>
    <w:rsid w:val="004065E0"/>
    <w:rsid w:val="00411B73"/>
    <w:rsid w:val="00415F52"/>
    <w:rsid w:val="00416AC4"/>
    <w:rsid w:val="00416FBC"/>
    <w:rsid w:val="00417CA5"/>
    <w:rsid w:val="00417CCA"/>
    <w:rsid w:val="00420206"/>
    <w:rsid w:val="00420259"/>
    <w:rsid w:val="004219F5"/>
    <w:rsid w:val="00425813"/>
    <w:rsid w:val="00427F35"/>
    <w:rsid w:val="0043034F"/>
    <w:rsid w:val="00431AE3"/>
    <w:rsid w:val="00431B00"/>
    <w:rsid w:val="004332FE"/>
    <w:rsid w:val="00436017"/>
    <w:rsid w:val="0043682E"/>
    <w:rsid w:val="00441943"/>
    <w:rsid w:val="00442470"/>
    <w:rsid w:val="00443996"/>
    <w:rsid w:val="00443F2F"/>
    <w:rsid w:val="00444EB6"/>
    <w:rsid w:val="00451176"/>
    <w:rsid w:val="00451D9C"/>
    <w:rsid w:val="00455FBC"/>
    <w:rsid w:val="0045620D"/>
    <w:rsid w:val="00457938"/>
    <w:rsid w:val="004643A3"/>
    <w:rsid w:val="00467F17"/>
    <w:rsid w:val="004741DA"/>
    <w:rsid w:val="00476644"/>
    <w:rsid w:val="004801B2"/>
    <w:rsid w:val="00480793"/>
    <w:rsid w:val="004820FE"/>
    <w:rsid w:val="004855FD"/>
    <w:rsid w:val="004874F2"/>
    <w:rsid w:val="00490796"/>
    <w:rsid w:val="00491AC0"/>
    <w:rsid w:val="004A07AF"/>
    <w:rsid w:val="004A0898"/>
    <w:rsid w:val="004A3AA9"/>
    <w:rsid w:val="004A6C12"/>
    <w:rsid w:val="004B1E8A"/>
    <w:rsid w:val="004B3ADE"/>
    <w:rsid w:val="004B4926"/>
    <w:rsid w:val="004B6DFA"/>
    <w:rsid w:val="004C2073"/>
    <w:rsid w:val="004C40BF"/>
    <w:rsid w:val="004C4D80"/>
    <w:rsid w:val="004C5B76"/>
    <w:rsid w:val="004C6C09"/>
    <w:rsid w:val="004D07CE"/>
    <w:rsid w:val="004D2685"/>
    <w:rsid w:val="004D285F"/>
    <w:rsid w:val="004D2EE4"/>
    <w:rsid w:val="004D30FD"/>
    <w:rsid w:val="004D4417"/>
    <w:rsid w:val="004D446D"/>
    <w:rsid w:val="004E05B6"/>
    <w:rsid w:val="004E0F1D"/>
    <w:rsid w:val="004E2D2A"/>
    <w:rsid w:val="004E4D79"/>
    <w:rsid w:val="004E5892"/>
    <w:rsid w:val="004E66C7"/>
    <w:rsid w:val="004F19AC"/>
    <w:rsid w:val="004F26F1"/>
    <w:rsid w:val="004F63CF"/>
    <w:rsid w:val="004F701A"/>
    <w:rsid w:val="004F726F"/>
    <w:rsid w:val="00512EAE"/>
    <w:rsid w:val="00513E75"/>
    <w:rsid w:val="00516D19"/>
    <w:rsid w:val="00517105"/>
    <w:rsid w:val="00523F17"/>
    <w:rsid w:val="00525C96"/>
    <w:rsid w:val="00536A2A"/>
    <w:rsid w:val="00541EC8"/>
    <w:rsid w:val="0054247C"/>
    <w:rsid w:val="005436F1"/>
    <w:rsid w:val="00543A61"/>
    <w:rsid w:val="00544B84"/>
    <w:rsid w:val="0054524A"/>
    <w:rsid w:val="00545BF1"/>
    <w:rsid w:val="005512AE"/>
    <w:rsid w:val="00552F27"/>
    <w:rsid w:val="00554336"/>
    <w:rsid w:val="005575DF"/>
    <w:rsid w:val="00563E46"/>
    <w:rsid w:val="00565478"/>
    <w:rsid w:val="005663AE"/>
    <w:rsid w:val="0057090B"/>
    <w:rsid w:val="00570C3E"/>
    <w:rsid w:val="00577210"/>
    <w:rsid w:val="005802E2"/>
    <w:rsid w:val="005820ED"/>
    <w:rsid w:val="00583DC4"/>
    <w:rsid w:val="00584C42"/>
    <w:rsid w:val="005851BA"/>
    <w:rsid w:val="00585A06"/>
    <w:rsid w:val="0059046B"/>
    <w:rsid w:val="00594E7E"/>
    <w:rsid w:val="0059585F"/>
    <w:rsid w:val="0059704A"/>
    <w:rsid w:val="005A07B7"/>
    <w:rsid w:val="005A1A65"/>
    <w:rsid w:val="005A1F9F"/>
    <w:rsid w:val="005A5140"/>
    <w:rsid w:val="005A5941"/>
    <w:rsid w:val="005A5FD5"/>
    <w:rsid w:val="005B13BD"/>
    <w:rsid w:val="005B4413"/>
    <w:rsid w:val="005B49E8"/>
    <w:rsid w:val="005B507E"/>
    <w:rsid w:val="005B7BCE"/>
    <w:rsid w:val="005C0EBE"/>
    <w:rsid w:val="005C733A"/>
    <w:rsid w:val="005D058A"/>
    <w:rsid w:val="005D3E5C"/>
    <w:rsid w:val="005D592C"/>
    <w:rsid w:val="005D69EE"/>
    <w:rsid w:val="005D6A61"/>
    <w:rsid w:val="005D7484"/>
    <w:rsid w:val="005E1130"/>
    <w:rsid w:val="005E4FA1"/>
    <w:rsid w:val="005E6380"/>
    <w:rsid w:val="005E7C4A"/>
    <w:rsid w:val="005F00C3"/>
    <w:rsid w:val="005F2E56"/>
    <w:rsid w:val="005F6579"/>
    <w:rsid w:val="005F7DB6"/>
    <w:rsid w:val="0060050B"/>
    <w:rsid w:val="00600E4C"/>
    <w:rsid w:val="00600F96"/>
    <w:rsid w:val="006069C4"/>
    <w:rsid w:val="00610F85"/>
    <w:rsid w:val="006146C6"/>
    <w:rsid w:val="0061496A"/>
    <w:rsid w:val="00627904"/>
    <w:rsid w:val="00631105"/>
    <w:rsid w:val="00636219"/>
    <w:rsid w:val="00636D44"/>
    <w:rsid w:val="00640D2E"/>
    <w:rsid w:val="006423B1"/>
    <w:rsid w:val="0064571E"/>
    <w:rsid w:val="006471FD"/>
    <w:rsid w:val="006474D7"/>
    <w:rsid w:val="00653A20"/>
    <w:rsid w:val="00656C2C"/>
    <w:rsid w:val="0066027B"/>
    <w:rsid w:val="00660B31"/>
    <w:rsid w:val="00661D36"/>
    <w:rsid w:val="00664A10"/>
    <w:rsid w:val="00664A5C"/>
    <w:rsid w:val="00670D6B"/>
    <w:rsid w:val="00671A97"/>
    <w:rsid w:val="00671FAD"/>
    <w:rsid w:val="00676505"/>
    <w:rsid w:val="00676AD1"/>
    <w:rsid w:val="006779D0"/>
    <w:rsid w:val="00681E05"/>
    <w:rsid w:val="00686693"/>
    <w:rsid w:val="00691E59"/>
    <w:rsid w:val="00694E08"/>
    <w:rsid w:val="00695481"/>
    <w:rsid w:val="00695EA2"/>
    <w:rsid w:val="006A063C"/>
    <w:rsid w:val="006A14AC"/>
    <w:rsid w:val="006A249A"/>
    <w:rsid w:val="006A42E0"/>
    <w:rsid w:val="006A5665"/>
    <w:rsid w:val="006A6E48"/>
    <w:rsid w:val="006A78C2"/>
    <w:rsid w:val="006A7F54"/>
    <w:rsid w:val="006B301D"/>
    <w:rsid w:val="006B324A"/>
    <w:rsid w:val="006B50E4"/>
    <w:rsid w:val="006B77E7"/>
    <w:rsid w:val="006C1949"/>
    <w:rsid w:val="006C267D"/>
    <w:rsid w:val="006C3A8D"/>
    <w:rsid w:val="006C4E89"/>
    <w:rsid w:val="006C6E10"/>
    <w:rsid w:val="006C7CC5"/>
    <w:rsid w:val="006C7D6A"/>
    <w:rsid w:val="006D2019"/>
    <w:rsid w:val="006D2255"/>
    <w:rsid w:val="006D36F6"/>
    <w:rsid w:val="006D4236"/>
    <w:rsid w:val="006D6146"/>
    <w:rsid w:val="006E3815"/>
    <w:rsid w:val="006E5936"/>
    <w:rsid w:val="006F202B"/>
    <w:rsid w:val="00701A2F"/>
    <w:rsid w:val="00704E0E"/>
    <w:rsid w:val="00706458"/>
    <w:rsid w:val="0070715F"/>
    <w:rsid w:val="007077AC"/>
    <w:rsid w:val="007100A1"/>
    <w:rsid w:val="00710A5C"/>
    <w:rsid w:val="00711BF3"/>
    <w:rsid w:val="0071325A"/>
    <w:rsid w:val="00715925"/>
    <w:rsid w:val="007164DA"/>
    <w:rsid w:val="0072063D"/>
    <w:rsid w:val="00720688"/>
    <w:rsid w:val="0072184D"/>
    <w:rsid w:val="0072205D"/>
    <w:rsid w:val="00723703"/>
    <w:rsid w:val="007242D9"/>
    <w:rsid w:val="0072524A"/>
    <w:rsid w:val="0072712B"/>
    <w:rsid w:val="0073163A"/>
    <w:rsid w:val="00732EB6"/>
    <w:rsid w:val="007338FF"/>
    <w:rsid w:val="00734ABC"/>
    <w:rsid w:val="007364C1"/>
    <w:rsid w:val="00736676"/>
    <w:rsid w:val="00740872"/>
    <w:rsid w:val="007419D5"/>
    <w:rsid w:val="007435CC"/>
    <w:rsid w:val="00746B08"/>
    <w:rsid w:val="007475E6"/>
    <w:rsid w:val="00747960"/>
    <w:rsid w:val="0075130F"/>
    <w:rsid w:val="00756022"/>
    <w:rsid w:val="0075668B"/>
    <w:rsid w:val="0076353E"/>
    <w:rsid w:val="00765ED3"/>
    <w:rsid w:val="00766007"/>
    <w:rsid w:val="00766468"/>
    <w:rsid w:val="00767B63"/>
    <w:rsid w:val="00770241"/>
    <w:rsid w:val="00770970"/>
    <w:rsid w:val="00772CFA"/>
    <w:rsid w:val="007750D7"/>
    <w:rsid w:val="0077539B"/>
    <w:rsid w:val="0077675C"/>
    <w:rsid w:val="00777F76"/>
    <w:rsid w:val="00781F72"/>
    <w:rsid w:val="00785122"/>
    <w:rsid w:val="007872CD"/>
    <w:rsid w:val="00790237"/>
    <w:rsid w:val="00791EE8"/>
    <w:rsid w:val="007931C9"/>
    <w:rsid w:val="00793BE4"/>
    <w:rsid w:val="00793C34"/>
    <w:rsid w:val="007941B4"/>
    <w:rsid w:val="00797E79"/>
    <w:rsid w:val="00797E90"/>
    <w:rsid w:val="007A0379"/>
    <w:rsid w:val="007A3E59"/>
    <w:rsid w:val="007A4CAB"/>
    <w:rsid w:val="007A6923"/>
    <w:rsid w:val="007B069C"/>
    <w:rsid w:val="007B1887"/>
    <w:rsid w:val="007B1895"/>
    <w:rsid w:val="007B5703"/>
    <w:rsid w:val="007B5C8E"/>
    <w:rsid w:val="007B6D50"/>
    <w:rsid w:val="007B6FC3"/>
    <w:rsid w:val="007B768B"/>
    <w:rsid w:val="007C0DE1"/>
    <w:rsid w:val="007C0F56"/>
    <w:rsid w:val="007C1204"/>
    <w:rsid w:val="007C1345"/>
    <w:rsid w:val="007C3433"/>
    <w:rsid w:val="007C7176"/>
    <w:rsid w:val="007D11B3"/>
    <w:rsid w:val="007D3CC9"/>
    <w:rsid w:val="007D5D2F"/>
    <w:rsid w:val="007E0BB5"/>
    <w:rsid w:val="007E1096"/>
    <w:rsid w:val="007E5240"/>
    <w:rsid w:val="007E66D4"/>
    <w:rsid w:val="007E7E1F"/>
    <w:rsid w:val="007F0929"/>
    <w:rsid w:val="007F1528"/>
    <w:rsid w:val="007F1AB5"/>
    <w:rsid w:val="007F5276"/>
    <w:rsid w:val="007F5A80"/>
    <w:rsid w:val="00800E3C"/>
    <w:rsid w:val="00801A01"/>
    <w:rsid w:val="00804B22"/>
    <w:rsid w:val="00806C74"/>
    <w:rsid w:val="00807681"/>
    <w:rsid w:val="008102C3"/>
    <w:rsid w:val="00813530"/>
    <w:rsid w:val="0081642D"/>
    <w:rsid w:val="00816EE4"/>
    <w:rsid w:val="0082282F"/>
    <w:rsid w:val="00822AC0"/>
    <w:rsid w:val="00823587"/>
    <w:rsid w:val="008274F4"/>
    <w:rsid w:val="008275A9"/>
    <w:rsid w:val="00834E29"/>
    <w:rsid w:val="00835313"/>
    <w:rsid w:val="008361DD"/>
    <w:rsid w:val="00844618"/>
    <w:rsid w:val="008462AA"/>
    <w:rsid w:val="008539CB"/>
    <w:rsid w:val="008550FA"/>
    <w:rsid w:val="00860772"/>
    <w:rsid w:val="00861079"/>
    <w:rsid w:val="008615CF"/>
    <w:rsid w:val="008673EC"/>
    <w:rsid w:val="00871BAE"/>
    <w:rsid w:val="00871E41"/>
    <w:rsid w:val="00872EDF"/>
    <w:rsid w:val="008763E1"/>
    <w:rsid w:val="00877386"/>
    <w:rsid w:val="00880464"/>
    <w:rsid w:val="00880502"/>
    <w:rsid w:val="00880856"/>
    <w:rsid w:val="008812FF"/>
    <w:rsid w:val="00884FC3"/>
    <w:rsid w:val="00885C8A"/>
    <w:rsid w:val="00887A15"/>
    <w:rsid w:val="008949ED"/>
    <w:rsid w:val="008A1248"/>
    <w:rsid w:val="008A2F27"/>
    <w:rsid w:val="008A4418"/>
    <w:rsid w:val="008A4C5E"/>
    <w:rsid w:val="008A5F29"/>
    <w:rsid w:val="008A6BAD"/>
    <w:rsid w:val="008A793F"/>
    <w:rsid w:val="008B321E"/>
    <w:rsid w:val="008D2DF5"/>
    <w:rsid w:val="008D3D91"/>
    <w:rsid w:val="008D40F1"/>
    <w:rsid w:val="008D731D"/>
    <w:rsid w:val="008E062E"/>
    <w:rsid w:val="008E0AEF"/>
    <w:rsid w:val="008E388F"/>
    <w:rsid w:val="008E43C8"/>
    <w:rsid w:val="008F2130"/>
    <w:rsid w:val="008F2E1D"/>
    <w:rsid w:val="008F38CB"/>
    <w:rsid w:val="008F442E"/>
    <w:rsid w:val="008F51A0"/>
    <w:rsid w:val="008F7AC3"/>
    <w:rsid w:val="00901EDE"/>
    <w:rsid w:val="00902CE2"/>
    <w:rsid w:val="00904449"/>
    <w:rsid w:val="009074C6"/>
    <w:rsid w:val="00907659"/>
    <w:rsid w:val="00910030"/>
    <w:rsid w:val="009155B3"/>
    <w:rsid w:val="0092069B"/>
    <w:rsid w:val="00920747"/>
    <w:rsid w:val="00920768"/>
    <w:rsid w:val="00920888"/>
    <w:rsid w:val="00921800"/>
    <w:rsid w:val="009222CB"/>
    <w:rsid w:val="00922BBF"/>
    <w:rsid w:val="009251F8"/>
    <w:rsid w:val="009264BF"/>
    <w:rsid w:val="009315B3"/>
    <w:rsid w:val="00932BA4"/>
    <w:rsid w:val="00940507"/>
    <w:rsid w:val="0094087A"/>
    <w:rsid w:val="0094222A"/>
    <w:rsid w:val="00950BF8"/>
    <w:rsid w:val="009511CE"/>
    <w:rsid w:val="00951CCD"/>
    <w:rsid w:val="0095554C"/>
    <w:rsid w:val="009639C0"/>
    <w:rsid w:val="00965267"/>
    <w:rsid w:val="00965BA2"/>
    <w:rsid w:val="00967732"/>
    <w:rsid w:val="009708DC"/>
    <w:rsid w:val="00972B93"/>
    <w:rsid w:val="00974C49"/>
    <w:rsid w:val="00980BFE"/>
    <w:rsid w:val="009811DC"/>
    <w:rsid w:val="00981B9E"/>
    <w:rsid w:val="009871D7"/>
    <w:rsid w:val="009904ED"/>
    <w:rsid w:val="009946A4"/>
    <w:rsid w:val="00994D30"/>
    <w:rsid w:val="00995972"/>
    <w:rsid w:val="00997E20"/>
    <w:rsid w:val="009A178F"/>
    <w:rsid w:val="009A2AED"/>
    <w:rsid w:val="009A42E1"/>
    <w:rsid w:val="009B03D7"/>
    <w:rsid w:val="009B6153"/>
    <w:rsid w:val="009B7E23"/>
    <w:rsid w:val="009C12C0"/>
    <w:rsid w:val="009C354B"/>
    <w:rsid w:val="009C6DCC"/>
    <w:rsid w:val="009C7320"/>
    <w:rsid w:val="009D207B"/>
    <w:rsid w:val="009D3C6C"/>
    <w:rsid w:val="009D49E4"/>
    <w:rsid w:val="009D4A68"/>
    <w:rsid w:val="009D4BC3"/>
    <w:rsid w:val="009D5662"/>
    <w:rsid w:val="009E137A"/>
    <w:rsid w:val="009E17E2"/>
    <w:rsid w:val="009E1A5D"/>
    <w:rsid w:val="009E46A4"/>
    <w:rsid w:val="009E5FD8"/>
    <w:rsid w:val="009E7861"/>
    <w:rsid w:val="009F2AA7"/>
    <w:rsid w:val="009F41D9"/>
    <w:rsid w:val="009F64CC"/>
    <w:rsid w:val="009F74BA"/>
    <w:rsid w:val="00A00FD9"/>
    <w:rsid w:val="00A01EB8"/>
    <w:rsid w:val="00A04B26"/>
    <w:rsid w:val="00A0738B"/>
    <w:rsid w:val="00A115BC"/>
    <w:rsid w:val="00A1160A"/>
    <w:rsid w:val="00A12D94"/>
    <w:rsid w:val="00A13012"/>
    <w:rsid w:val="00A13D8C"/>
    <w:rsid w:val="00A15BC0"/>
    <w:rsid w:val="00A170A9"/>
    <w:rsid w:val="00A21D89"/>
    <w:rsid w:val="00A22E38"/>
    <w:rsid w:val="00A25B7B"/>
    <w:rsid w:val="00A26575"/>
    <w:rsid w:val="00A26C12"/>
    <w:rsid w:val="00A26E1D"/>
    <w:rsid w:val="00A36890"/>
    <w:rsid w:val="00A3691C"/>
    <w:rsid w:val="00A40AFF"/>
    <w:rsid w:val="00A424A5"/>
    <w:rsid w:val="00A42DF3"/>
    <w:rsid w:val="00A465DD"/>
    <w:rsid w:val="00A477DD"/>
    <w:rsid w:val="00A47874"/>
    <w:rsid w:val="00A52F01"/>
    <w:rsid w:val="00A54E9C"/>
    <w:rsid w:val="00A57AF1"/>
    <w:rsid w:val="00A57E0D"/>
    <w:rsid w:val="00A603B8"/>
    <w:rsid w:val="00A623E8"/>
    <w:rsid w:val="00A64B47"/>
    <w:rsid w:val="00A65324"/>
    <w:rsid w:val="00A664B7"/>
    <w:rsid w:val="00A733CF"/>
    <w:rsid w:val="00A81239"/>
    <w:rsid w:val="00A823CD"/>
    <w:rsid w:val="00A85A86"/>
    <w:rsid w:val="00A85C2A"/>
    <w:rsid w:val="00A910A4"/>
    <w:rsid w:val="00A91F5B"/>
    <w:rsid w:val="00A92443"/>
    <w:rsid w:val="00A9290C"/>
    <w:rsid w:val="00A95818"/>
    <w:rsid w:val="00AA1C35"/>
    <w:rsid w:val="00AA2C69"/>
    <w:rsid w:val="00AA5144"/>
    <w:rsid w:val="00AA60B4"/>
    <w:rsid w:val="00AA64D6"/>
    <w:rsid w:val="00AB1052"/>
    <w:rsid w:val="00AB1F6F"/>
    <w:rsid w:val="00AB2126"/>
    <w:rsid w:val="00AB24B8"/>
    <w:rsid w:val="00AB2953"/>
    <w:rsid w:val="00AB2AA1"/>
    <w:rsid w:val="00AB4E9D"/>
    <w:rsid w:val="00AC1708"/>
    <w:rsid w:val="00AC460A"/>
    <w:rsid w:val="00AC5707"/>
    <w:rsid w:val="00AC654D"/>
    <w:rsid w:val="00AD06BE"/>
    <w:rsid w:val="00AD0955"/>
    <w:rsid w:val="00AD3388"/>
    <w:rsid w:val="00AD34FE"/>
    <w:rsid w:val="00AD55C7"/>
    <w:rsid w:val="00AE15F7"/>
    <w:rsid w:val="00AE1B23"/>
    <w:rsid w:val="00AE3832"/>
    <w:rsid w:val="00AE51A8"/>
    <w:rsid w:val="00AE7213"/>
    <w:rsid w:val="00AF10D3"/>
    <w:rsid w:val="00AF5166"/>
    <w:rsid w:val="00AF5340"/>
    <w:rsid w:val="00AF5879"/>
    <w:rsid w:val="00B00A51"/>
    <w:rsid w:val="00B0218E"/>
    <w:rsid w:val="00B039F0"/>
    <w:rsid w:val="00B06CBB"/>
    <w:rsid w:val="00B06DCD"/>
    <w:rsid w:val="00B06F69"/>
    <w:rsid w:val="00B07DD4"/>
    <w:rsid w:val="00B20E8D"/>
    <w:rsid w:val="00B20F23"/>
    <w:rsid w:val="00B2310E"/>
    <w:rsid w:val="00B27FAF"/>
    <w:rsid w:val="00B30813"/>
    <w:rsid w:val="00B30D5A"/>
    <w:rsid w:val="00B31E6E"/>
    <w:rsid w:val="00B33C92"/>
    <w:rsid w:val="00B361D4"/>
    <w:rsid w:val="00B4081F"/>
    <w:rsid w:val="00B41076"/>
    <w:rsid w:val="00B41715"/>
    <w:rsid w:val="00B4235A"/>
    <w:rsid w:val="00B502B2"/>
    <w:rsid w:val="00B50528"/>
    <w:rsid w:val="00B50802"/>
    <w:rsid w:val="00B53F0D"/>
    <w:rsid w:val="00B568F7"/>
    <w:rsid w:val="00B60EB4"/>
    <w:rsid w:val="00B64FB8"/>
    <w:rsid w:val="00B66167"/>
    <w:rsid w:val="00B67C72"/>
    <w:rsid w:val="00B707CD"/>
    <w:rsid w:val="00B716FB"/>
    <w:rsid w:val="00B726E4"/>
    <w:rsid w:val="00B728EB"/>
    <w:rsid w:val="00B730C2"/>
    <w:rsid w:val="00B75D41"/>
    <w:rsid w:val="00B76CE2"/>
    <w:rsid w:val="00B802EB"/>
    <w:rsid w:val="00B81A88"/>
    <w:rsid w:val="00B85CF7"/>
    <w:rsid w:val="00B85FF5"/>
    <w:rsid w:val="00B90F04"/>
    <w:rsid w:val="00B9259D"/>
    <w:rsid w:val="00B96B89"/>
    <w:rsid w:val="00BA0B0D"/>
    <w:rsid w:val="00BA579D"/>
    <w:rsid w:val="00BB2A54"/>
    <w:rsid w:val="00BB3483"/>
    <w:rsid w:val="00BB42FB"/>
    <w:rsid w:val="00BB45E2"/>
    <w:rsid w:val="00BB5470"/>
    <w:rsid w:val="00BB6851"/>
    <w:rsid w:val="00BB7351"/>
    <w:rsid w:val="00BB7D50"/>
    <w:rsid w:val="00BC3ADD"/>
    <w:rsid w:val="00BC3E1E"/>
    <w:rsid w:val="00BC4DD2"/>
    <w:rsid w:val="00BC604D"/>
    <w:rsid w:val="00BC681C"/>
    <w:rsid w:val="00BC697D"/>
    <w:rsid w:val="00BC72DD"/>
    <w:rsid w:val="00BD0905"/>
    <w:rsid w:val="00BD2FA9"/>
    <w:rsid w:val="00BD48FF"/>
    <w:rsid w:val="00BD5464"/>
    <w:rsid w:val="00BD69E3"/>
    <w:rsid w:val="00BE2471"/>
    <w:rsid w:val="00BE3737"/>
    <w:rsid w:val="00BE4977"/>
    <w:rsid w:val="00BE7A19"/>
    <w:rsid w:val="00BF2213"/>
    <w:rsid w:val="00BF4903"/>
    <w:rsid w:val="00BF4F51"/>
    <w:rsid w:val="00BF6600"/>
    <w:rsid w:val="00C003CD"/>
    <w:rsid w:val="00C0166E"/>
    <w:rsid w:val="00C0261F"/>
    <w:rsid w:val="00C05515"/>
    <w:rsid w:val="00C12943"/>
    <w:rsid w:val="00C14EAA"/>
    <w:rsid w:val="00C17FC7"/>
    <w:rsid w:val="00C20CAA"/>
    <w:rsid w:val="00C229D9"/>
    <w:rsid w:val="00C2347F"/>
    <w:rsid w:val="00C23EF8"/>
    <w:rsid w:val="00C251D4"/>
    <w:rsid w:val="00C2601C"/>
    <w:rsid w:val="00C27836"/>
    <w:rsid w:val="00C306F1"/>
    <w:rsid w:val="00C30E7C"/>
    <w:rsid w:val="00C31D88"/>
    <w:rsid w:val="00C3287C"/>
    <w:rsid w:val="00C35EDD"/>
    <w:rsid w:val="00C360E3"/>
    <w:rsid w:val="00C406FB"/>
    <w:rsid w:val="00C43C64"/>
    <w:rsid w:val="00C43CEA"/>
    <w:rsid w:val="00C44192"/>
    <w:rsid w:val="00C45853"/>
    <w:rsid w:val="00C461AC"/>
    <w:rsid w:val="00C47D0E"/>
    <w:rsid w:val="00C5068C"/>
    <w:rsid w:val="00C5122F"/>
    <w:rsid w:val="00C52B04"/>
    <w:rsid w:val="00C53FF0"/>
    <w:rsid w:val="00C54A64"/>
    <w:rsid w:val="00C55446"/>
    <w:rsid w:val="00C61FF2"/>
    <w:rsid w:val="00C62AF2"/>
    <w:rsid w:val="00C62C2C"/>
    <w:rsid w:val="00C630EE"/>
    <w:rsid w:val="00C65236"/>
    <w:rsid w:val="00C71088"/>
    <w:rsid w:val="00C73DE3"/>
    <w:rsid w:val="00C73E80"/>
    <w:rsid w:val="00C74DE3"/>
    <w:rsid w:val="00C8479E"/>
    <w:rsid w:val="00C851F4"/>
    <w:rsid w:val="00C85FFC"/>
    <w:rsid w:val="00C86E93"/>
    <w:rsid w:val="00C90CBF"/>
    <w:rsid w:val="00C9510B"/>
    <w:rsid w:val="00C951F0"/>
    <w:rsid w:val="00C952D4"/>
    <w:rsid w:val="00C96ACE"/>
    <w:rsid w:val="00C972B7"/>
    <w:rsid w:val="00CA43D4"/>
    <w:rsid w:val="00CA4603"/>
    <w:rsid w:val="00CA5322"/>
    <w:rsid w:val="00CA6211"/>
    <w:rsid w:val="00CA7C06"/>
    <w:rsid w:val="00CB29B6"/>
    <w:rsid w:val="00CB3D2A"/>
    <w:rsid w:val="00CB525F"/>
    <w:rsid w:val="00CB68E9"/>
    <w:rsid w:val="00CC0CFE"/>
    <w:rsid w:val="00CC39FB"/>
    <w:rsid w:val="00CC651E"/>
    <w:rsid w:val="00CC6D6A"/>
    <w:rsid w:val="00CD071F"/>
    <w:rsid w:val="00CD0C49"/>
    <w:rsid w:val="00CE16ED"/>
    <w:rsid w:val="00CE3E74"/>
    <w:rsid w:val="00CE3FEE"/>
    <w:rsid w:val="00CE5E5C"/>
    <w:rsid w:val="00CE6640"/>
    <w:rsid w:val="00CE6FC6"/>
    <w:rsid w:val="00CE7899"/>
    <w:rsid w:val="00CF42D8"/>
    <w:rsid w:val="00D00E2A"/>
    <w:rsid w:val="00D0304F"/>
    <w:rsid w:val="00D10863"/>
    <w:rsid w:val="00D11C34"/>
    <w:rsid w:val="00D11DF5"/>
    <w:rsid w:val="00D12EA4"/>
    <w:rsid w:val="00D14D63"/>
    <w:rsid w:val="00D14EA2"/>
    <w:rsid w:val="00D15496"/>
    <w:rsid w:val="00D177FE"/>
    <w:rsid w:val="00D20B7C"/>
    <w:rsid w:val="00D2192B"/>
    <w:rsid w:val="00D239F1"/>
    <w:rsid w:val="00D23CF2"/>
    <w:rsid w:val="00D23EF4"/>
    <w:rsid w:val="00D267A5"/>
    <w:rsid w:val="00D31683"/>
    <w:rsid w:val="00D32BC0"/>
    <w:rsid w:val="00D34520"/>
    <w:rsid w:val="00D363BF"/>
    <w:rsid w:val="00D406E3"/>
    <w:rsid w:val="00D4373C"/>
    <w:rsid w:val="00D469B3"/>
    <w:rsid w:val="00D51378"/>
    <w:rsid w:val="00D56213"/>
    <w:rsid w:val="00D6157A"/>
    <w:rsid w:val="00D63E31"/>
    <w:rsid w:val="00D64D1A"/>
    <w:rsid w:val="00D65830"/>
    <w:rsid w:val="00D66F09"/>
    <w:rsid w:val="00D67CBB"/>
    <w:rsid w:val="00D71089"/>
    <w:rsid w:val="00D73626"/>
    <w:rsid w:val="00D73962"/>
    <w:rsid w:val="00D763E3"/>
    <w:rsid w:val="00D84721"/>
    <w:rsid w:val="00D910A8"/>
    <w:rsid w:val="00D92867"/>
    <w:rsid w:val="00D952D6"/>
    <w:rsid w:val="00D95C9D"/>
    <w:rsid w:val="00D96454"/>
    <w:rsid w:val="00DA15ED"/>
    <w:rsid w:val="00DA1815"/>
    <w:rsid w:val="00DA1E91"/>
    <w:rsid w:val="00DA3413"/>
    <w:rsid w:val="00DA4EFA"/>
    <w:rsid w:val="00DA78C7"/>
    <w:rsid w:val="00DB402F"/>
    <w:rsid w:val="00DB48CF"/>
    <w:rsid w:val="00DB658C"/>
    <w:rsid w:val="00DB7B39"/>
    <w:rsid w:val="00DD0F3F"/>
    <w:rsid w:val="00DD1084"/>
    <w:rsid w:val="00DD70FD"/>
    <w:rsid w:val="00DE1403"/>
    <w:rsid w:val="00DE38D0"/>
    <w:rsid w:val="00DE5A8A"/>
    <w:rsid w:val="00DE692D"/>
    <w:rsid w:val="00DF071E"/>
    <w:rsid w:val="00DF0E88"/>
    <w:rsid w:val="00DF1B51"/>
    <w:rsid w:val="00DF42B8"/>
    <w:rsid w:val="00DF601C"/>
    <w:rsid w:val="00E02600"/>
    <w:rsid w:val="00E04209"/>
    <w:rsid w:val="00E07378"/>
    <w:rsid w:val="00E0749F"/>
    <w:rsid w:val="00E11FAE"/>
    <w:rsid w:val="00E1251C"/>
    <w:rsid w:val="00E12A42"/>
    <w:rsid w:val="00E15930"/>
    <w:rsid w:val="00E16FB9"/>
    <w:rsid w:val="00E17680"/>
    <w:rsid w:val="00E17852"/>
    <w:rsid w:val="00E21CF4"/>
    <w:rsid w:val="00E21E6E"/>
    <w:rsid w:val="00E23FFE"/>
    <w:rsid w:val="00E24243"/>
    <w:rsid w:val="00E25B33"/>
    <w:rsid w:val="00E26555"/>
    <w:rsid w:val="00E26AA7"/>
    <w:rsid w:val="00E26FAB"/>
    <w:rsid w:val="00E27090"/>
    <w:rsid w:val="00E324FE"/>
    <w:rsid w:val="00E32A3D"/>
    <w:rsid w:val="00E36AD7"/>
    <w:rsid w:val="00E37408"/>
    <w:rsid w:val="00E37D12"/>
    <w:rsid w:val="00E410DB"/>
    <w:rsid w:val="00E4367E"/>
    <w:rsid w:val="00E4467C"/>
    <w:rsid w:val="00E46203"/>
    <w:rsid w:val="00E50670"/>
    <w:rsid w:val="00E5110D"/>
    <w:rsid w:val="00E5352E"/>
    <w:rsid w:val="00E54D4C"/>
    <w:rsid w:val="00E57BB3"/>
    <w:rsid w:val="00E674C9"/>
    <w:rsid w:val="00E67D02"/>
    <w:rsid w:val="00E702F2"/>
    <w:rsid w:val="00E7154E"/>
    <w:rsid w:val="00E718A9"/>
    <w:rsid w:val="00E71CAA"/>
    <w:rsid w:val="00E73E5F"/>
    <w:rsid w:val="00E770B5"/>
    <w:rsid w:val="00E80F7B"/>
    <w:rsid w:val="00E83031"/>
    <w:rsid w:val="00E83586"/>
    <w:rsid w:val="00E8752A"/>
    <w:rsid w:val="00E87748"/>
    <w:rsid w:val="00E87820"/>
    <w:rsid w:val="00E91800"/>
    <w:rsid w:val="00E94C7D"/>
    <w:rsid w:val="00E95803"/>
    <w:rsid w:val="00E96533"/>
    <w:rsid w:val="00EA214F"/>
    <w:rsid w:val="00EA26BC"/>
    <w:rsid w:val="00EA2AF7"/>
    <w:rsid w:val="00EA4597"/>
    <w:rsid w:val="00EA6D98"/>
    <w:rsid w:val="00EB2946"/>
    <w:rsid w:val="00EB2DE4"/>
    <w:rsid w:val="00EB5158"/>
    <w:rsid w:val="00EC4759"/>
    <w:rsid w:val="00EC59A7"/>
    <w:rsid w:val="00EC64DB"/>
    <w:rsid w:val="00ED1843"/>
    <w:rsid w:val="00ED2D3F"/>
    <w:rsid w:val="00ED402B"/>
    <w:rsid w:val="00ED59D0"/>
    <w:rsid w:val="00ED7878"/>
    <w:rsid w:val="00ED7994"/>
    <w:rsid w:val="00ED7CD4"/>
    <w:rsid w:val="00EE10D8"/>
    <w:rsid w:val="00EE1A07"/>
    <w:rsid w:val="00EE3D09"/>
    <w:rsid w:val="00EE5285"/>
    <w:rsid w:val="00EF48D6"/>
    <w:rsid w:val="00EF692F"/>
    <w:rsid w:val="00EF7434"/>
    <w:rsid w:val="00F037FB"/>
    <w:rsid w:val="00F0402F"/>
    <w:rsid w:val="00F06413"/>
    <w:rsid w:val="00F0795B"/>
    <w:rsid w:val="00F10EC4"/>
    <w:rsid w:val="00F1383B"/>
    <w:rsid w:val="00F17A49"/>
    <w:rsid w:val="00F17ABC"/>
    <w:rsid w:val="00F20992"/>
    <w:rsid w:val="00F21D6B"/>
    <w:rsid w:val="00F2399A"/>
    <w:rsid w:val="00F24F38"/>
    <w:rsid w:val="00F258D8"/>
    <w:rsid w:val="00F37F17"/>
    <w:rsid w:val="00F4009B"/>
    <w:rsid w:val="00F40F40"/>
    <w:rsid w:val="00F4209E"/>
    <w:rsid w:val="00F50B9C"/>
    <w:rsid w:val="00F52FAA"/>
    <w:rsid w:val="00F5334B"/>
    <w:rsid w:val="00F53AC6"/>
    <w:rsid w:val="00F550A3"/>
    <w:rsid w:val="00F57E12"/>
    <w:rsid w:val="00F61547"/>
    <w:rsid w:val="00F61978"/>
    <w:rsid w:val="00F61B34"/>
    <w:rsid w:val="00F61D47"/>
    <w:rsid w:val="00F656F8"/>
    <w:rsid w:val="00F67BEE"/>
    <w:rsid w:val="00F7016F"/>
    <w:rsid w:val="00F73791"/>
    <w:rsid w:val="00F750FC"/>
    <w:rsid w:val="00F819ED"/>
    <w:rsid w:val="00F85140"/>
    <w:rsid w:val="00F855ED"/>
    <w:rsid w:val="00F8614A"/>
    <w:rsid w:val="00F8717D"/>
    <w:rsid w:val="00F872CB"/>
    <w:rsid w:val="00F91C24"/>
    <w:rsid w:val="00F923E0"/>
    <w:rsid w:val="00F95190"/>
    <w:rsid w:val="00F95511"/>
    <w:rsid w:val="00F961A3"/>
    <w:rsid w:val="00F96738"/>
    <w:rsid w:val="00FA1855"/>
    <w:rsid w:val="00FA2EE9"/>
    <w:rsid w:val="00FA3470"/>
    <w:rsid w:val="00FA44B5"/>
    <w:rsid w:val="00FA65AF"/>
    <w:rsid w:val="00FA6F5F"/>
    <w:rsid w:val="00FB11B2"/>
    <w:rsid w:val="00FB124A"/>
    <w:rsid w:val="00FB1281"/>
    <w:rsid w:val="00FB302F"/>
    <w:rsid w:val="00FB4BF3"/>
    <w:rsid w:val="00FB7E53"/>
    <w:rsid w:val="00FC0EBD"/>
    <w:rsid w:val="00FC39BE"/>
    <w:rsid w:val="00FC3E4A"/>
    <w:rsid w:val="00FD2B5E"/>
    <w:rsid w:val="00FD6775"/>
    <w:rsid w:val="00FE02CD"/>
    <w:rsid w:val="00FE0FC8"/>
    <w:rsid w:val="00FE21C5"/>
    <w:rsid w:val="00FE2493"/>
    <w:rsid w:val="00FE6997"/>
    <w:rsid w:val="00FF74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41A84B7"/>
  <w15:docId w15:val="{D4E2B1FE-E3FB-4102-8EF2-E19F46CE7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9B3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2A69B3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sid w:val="00436017"/>
    <w:rPr>
      <w:rFonts w:eastAsia="仿宋_GB2312" w:cs="Times New Roman"/>
      <w:sz w:val="18"/>
    </w:rPr>
  </w:style>
  <w:style w:type="character" w:styleId="a5">
    <w:name w:val="page number"/>
    <w:uiPriority w:val="99"/>
    <w:qFormat/>
    <w:rsid w:val="002A69B3"/>
    <w:rPr>
      <w:rFonts w:cs="Times New Roman"/>
    </w:rPr>
  </w:style>
  <w:style w:type="paragraph" w:styleId="a6">
    <w:name w:val="header"/>
    <w:basedOn w:val="a"/>
    <w:link w:val="a7"/>
    <w:uiPriority w:val="99"/>
    <w:rsid w:val="002A6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7">
    <w:name w:val="页眉 字符"/>
    <w:link w:val="a6"/>
    <w:uiPriority w:val="99"/>
    <w:semiHidden/>
    <w:locked/>
    <w:rsid w:val="00436017"/>
    <w:rPr>
      <w:rFonts w:eastAsia="仿宋_GB2312" w:cs="Times New Roman"/>
      <w:sz w:val="18"/>
    </w:rPr>
  </w:style>
  <w:style w:type="table" w:styleId="a8">
    <w:name w:val="Table Grid"/>
    <w:basedOn w:val="a1"/>
    <w:uiPriority w:val="99"/>
    <w:rsid w:val="00E8782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aa"/>
    <w:uiPriority w:val="99"/>
    <w:rsid w:val="00CA7C06"/>
    <w:pPr>
      <w:ind w:leftChars="2500" w:left="100"/>
    </w:pPr>
  </w:style>
  <w:style w:type="character" w:customStyle="1" w:styleId="aa">
    <w:name w:val="日期 字符"/>
    <w:link w:val="a9"/>
    <w:uiPriority w:val="99"/>
    <w:semiHidden/>
    <w:locked/>
    <w:rsid w:val="00C360E3"/>
    <w:rPr>
      <w:rFonts w:eastAsia="仿宋_GB2312" w:cs="Times New Roman"/>
      <w:sz w:val="24"/>
      <w:szCs w:val="24"/>
    </w:rPr>
  </w:style>
  <w:style w:type="paragraph" w:styleId="ab">
    <w:name w:val="Normal (Web)"/>
    <w:basedOn w:val="a"/>
    <w:uiPriority w:val="99"/>
    <w:qFormat/>
    <w:rsid w:val="00A26E1D"/>
    <w:rPr>
      <w:rFonts w:eastAsia="宋体"/>
      <w:sz w:val="24"/>
    </w:rPr>
  </w:style>
  <w:style w:type="paragraph" w:styleId="ac">
    <w:name w:val="Balloon Text"/>
    <w:basedOn w:val="a"/>
    <w:link w:val="ad"/>
    <w:uiPriority w:val="99"/>
    <w:semiHidden/>
    <w:rsid w:val="00B716FB"/>
    <w:rPr>
      <w:sz w:val="18"/>
      <w:szCs w:val="18"/>
    </w:rPr>
  </w:style>
  <w:style w:type="character" w:customStyle="1" w:styleId="ad">
    <w:name w:val="批注框文本 字符"/>
    <w:link w:val="ac"/>
    <w:uiPriority w:val="99"/>
    <w:semiHidden/>
    <w:locked/>
    <w:rsid w:val="00B716FB"/>
    <w:rPr>
      <w:rFonts w:eastAsia="仿宋_GB2312" w:cs="Times New Roman"/>
      <w:kern w:val="2"/>
      <w:sz w:val="18"/>
      <w:szCs w:val="18"/>
    </w:rPr>
  </w:style>
  <w:style w:type="paragraph" w:customStyle="1" w:styleId="Char">
    <w:name w:val="Char"/>
    <w:basedOn w:val="a"/>
    <w:rsid w:val="00565478"/>
    <w:rPr>
      <w:rFonts w:ascii="宋体" w:eastAsia="宋体" w:hAnsi="宋体" w:cs="Courier New"/>
      <w:szCs w:val="32"/>
    </w:rPr>
  </w:style>
  <w:style w:type="paragraph" w:styleId="ae">
    <w:name w:val="List Paragraph"/>
    <w:basedOn w:val="a"/>
    <w:uiPriority w:val="34"/>
    <w:qFormat/>
    <w:rsid w:val="00661D36"/>
    <w:pPr>
      <w:ind w:firstLineChars="200" w:firstLine="420"/>
    </w:pPr>
  </w:style>
  <w:style w:type="character" w:styleId="af">
    <w:name w:val="Hyperlink"/>
    <w:basedOn w:val="a0"/>
    <w:uiPriority w:val="99"/>
    <w:unhideWhenUsed/>
    <w:rsid w:val="00ED79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003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6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Desktop\&#21457;&#25991;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726F5B-C8C4-4210-A0C5-BCEBCE5EC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发文.dot</Template>
  <TotalTime>165</TotalTime>
  <Pages>3</Pages>
  <Words>190</Words>
  <Characters>1084</Characters>
  <Application>Microsoft Office Word</Application>
  <DocSecurity>0</DocSecurity>
  <Lines>9</Lines>
  <Paragraphs>2</Paragraphs>
  <ScaleCrop>false</ScaleCrop>
  <Company>cg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dell</cp:lastModifiedBy>
  <cp:revision>85</cp:revision>
  <cp:lastPrinted>2017-02-14T01:09:00Z</cp:lastPrinted>
  <dcterms:created xsi:type="dcterms:W3CDTF">2020-04-28T01:15:00Z</dcterms:created>
  <dcterms:modified xsi:type="dcterms:W3CDTF">2021-03-10T07:54:00Z</dcterms:modified>
</cp:coreProperties>
</file>