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DE8" w:rsidRDefault="00C51DE8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</w:p>
    <w:p w:rsidR="00C51DE8" w:rsidRDefault="00C51DE8" w:rsidP="002B55B0">
      <w:pPr>
        <w:spacing w:line="560" w:lineRule="exact"/>
        <w:ind w:firstLineChars="550" w:firstLine="31680"/>
        <w:rPr>
          <w:rFonts w:ascii="宋体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传统医学医术确有专长考核申请表</w:t>
      </w:r>
    </w:p>
    <w:tbl>
      <w:tblPr>
        <w:tblW w:w="8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468"/>
        <w:gridCol w:w="318"/>
        <w:gridCol w:w="1707"/>
        <w:gridCol w:w="46"/>
      </w:tblGrid>
      <w:tr w:rsidR="00C51DE8">
        <w:trPr>
          <w:cantSplit/>
          <w:trHeight w:val="715"/>
        </w:trPr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0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339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Merge w:val="restart"/>
            <w:vAlign w:val="center"/>
          </w:tcPr>
          <w:p w:rsidR="00C51DE8" w:rsidRDefault="00C51DE8" w:rsidP="00C51DE8">
            <w:pPr>
              <w:spacing w:line="320" w:lineRule="exact"/>
              <w:ind w:firstLineChars="50" w:firstLine="3168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寸电子照片</w:t>
            </w:r>
          </w:p>
        </w:tc>
      </w:tr>
      <w:tr w:rsidR="00C51DE8">
        <w:trPr>
          <w:cantSplit/>
          <w:trHeight w:val="465"/>
        </w:trPr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生</w:t>
            </w:r>
          </w:p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0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080" w:type="dxa"/>
            <w:gridSpan w:val="2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生</w:t>
            </w:r>
          </w:p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点</w:t>
            </w:r>
          </w:p>
        </w:tc>
        <w:tc>
          <w:tcPr>
            <w:tcW w:w="1339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Merge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cantSplit/>
          <w:trHeight w:val="1185"/>
        </w:trPr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226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Merge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578"/>
        </w:trPr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440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539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14"/>
        </w:trPr>
        <w:tc>
          <w:tcPr>
            <w:tcW w:w="3600" w:type="dxa"/>
            <w:gridSpan w:val="6"/>
            <w:vAlign w:val="center"/>
          </w:tcPr>
          <w:p w:rsidR="00C51DE8" w:rsidRDefault="00C51DE8" w:rsidP="00C51DE8">
            <w:pPr>
              <w:spacing w:line="320" w:lineRule="exact"/>
              <w:ind w:firstLineChars="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059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13"/>
        </w:trPr>
        <w:tc>
          <w:tcPr>
            <w:tcW w:w="3600" w:type="dxa"/>
            <w:gridSpan w:val="6"/>
            <w:vAlign w:val="center"/>
          </w:tcPr>
          <w:p w:rsidR="00C51DE8" w:rsidRDefault="00C51DE8" w:rsidP="00C51DE8">
            <w:pPr>
              <w:spacing w:line="320" w:lineRule="exact"/>
              <w:ind w:firstLineChars="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059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868"/>
        </w:trPr>
        <w:tc>
          <w:tcPr>
            <w:tcW w:w="3600" w:type="dxa"/>
            <w:gridSpan w:val="6"/>
            <w:vAlign w:val="center"/>
          </w:tcPr>
          <w:p w:rsidR="00C51DE8" w:rsidRDefault="00C51DE8" w:rsidP="00C51DE8">
            <w:pPr>
              <w:spacing w:line="320" w:lineRule="exact"/>
              <w:ind w:firstLineChars="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C51DE8" w:rsidRDefault="00C51DE8" w:rsidP="00C51DE8">
            <w:pPr>
              <w:spacing w:line="320" w:lineRule="exact"/>
              <w:ind w:firstLineChars="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059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802"/>
        </w:trPr>
        <w:tc>
          <w:tcPr>
            <w:tcW w:w="1284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900" w:type="dxa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真</w:t>
            </w:r>
          </w:p>
        </w:tc>
        <w:tc>
          <w:tcPr>
            <w:tcW w:w="1067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</w:t>
            </w: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071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32"/>
        </w:trPr>
        <w:tc>
          <w:tcPr>
            <w:tcW w:w="8659" w:type="dxa"/>
            <w:gridSpan w:val="14"/>
            <w:vAlign w:val="center"/>
          </w:tcPr>
          <w:p w:rsidR="00C51DE8" w:rsidRDefault="00C51DE8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</w:tr>
      <w:tr w:rsidR="00C51DE8">
        <w:trPr>
          <w:trHeight w:val="942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1753" w:type="dxa"/>
            <w:gridSpan w:val="2"/>
            <w:vAlign w:val="center"/>
          </w:tcPr>
          <w:p w:rsidR="00C51DE8" w:rsidRDefault="00C51DE8" w:rsidP="00C51DE8">
            <w:pPr>
              <w:spacing w:line="280" w:lineRule="exact"/>
              <w:ind w:firstLineChars="3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C51DE8" w:rsidRDefault="00C51DE8" w:rsidP="00C51DE8">
            <w:pPr>
              <w:spacing w:line="280" w:lineRule="exact"/>
              <w:ind w:firstLineChars="1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C51DE8" w:rsidRDefault="00C51DE8" w:rsidP="00C51DE8">
            <w:pPr>
              <w:spacing w:line="280" w:lineRule="exact"/>
              <w:ind w:firstLineChars="3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C51DE8">
        <w:trPr>
          <w:trHeight w:val="62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2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2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567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17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58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4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>
        <w:trPr>
          <w:trHeight w:val="640"/>
        </w:trPr>
        <w:tc>
          <w:tcPr>
            <w:tcW w:w="1761" w:type="dxa"/>
            <w:gridSpan w:val="4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 w:rsidTr="00E876E7">
        <w:trPr>
          <w:gridAfter w:val="1"/>
          <w:wAfter w:w="46" w:type="dxa"/>
          <w:trHeight w:val="5289"/>
        </w:trPr>
        <w:tc>
          <w:tcPr>
            <w:tcW w:w="1366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本人技术专长述评</w:t>
            </w: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7247" w:type="dxa"/>
            <w:gridSpan w:val="10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 w:rsidR="00C51DE8" w:rsidTr="00E876E7">
        <w:trPr>
          <w:gridAfter w:val="1"/>
          <w:wAfter w:w="46" w:type="dxa"/>
          <w:trHeight w:val="2790"/>
        </w:trPr>
        <w:tc>
          <w:tcPr>
            <w:tcW w:w="1366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7247" w:type="dxa"/>
            <w:gridSpan w:val="10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7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/>
                <w:sz w:val="24"/>
              </w:rPr>
              <w:t xml:space="preserve">   </w:t>
            </w:r>
          </w:p>
          <w:p w:rsidR="00C51DE8" w:rsidRDefault="00C51DE8" w:rsidP="00C51DE8">
            <w:pPr>
              <w:spacing w:line="320" w:lineRule="exact"/>
              <w:ind w:firstLineChars="2600" w:firstLine="31680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4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51DE8" w:rsidTr="00E876E7">
        <w:trPr>
          <w:gridAfter w:val="1"/>
          <w:wAfter w:w="46" w:type="dxa"/>
          <w:trHeight w:val="3248"/>
        </w:trPr>
        <w:tc>
          <w:tcPr>
            <w:tcW w:w="1366" w:type="dxa"/>
            <w:gridSpan w:val="3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247" w:type="dxa"/>
            <w:gridSpan w:val="10"/>
            <w:vAlign w:val="center"/>
          </w:tcPr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  <w:p w:rsidR="00C51DE8" w:rsidRDefault="00C51DE8">
            <w:pPr>
              <w:spacing w:line="320" w:lineRule="exact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600" w:firstLine="31680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600" w:firstLine="31680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75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/>
                <w:sz w:val="24"/>
              </w:rPr>
              <w:t xml:space="preserve">   </w:t>
            </w:r>
          </w:p>
          <w:p w:rsidR="00C51DE8" w:rsidRDefault="00C51DE8" w:rsidP="00C51DE8">
            <w:pPr>
              <w:spacing w:line="320" w:lineRule="exact"/>
              <w:ind w:firstLineChars="2600" w:firstLine="31680"/>
              <w:rPr>
                <w:rFonts w:ascii="宋体"/>
                <w:sz w:val="24"/>
              </w:rPr>
            </w:pPr>
          </w:p>
          <w:p w:rsidR="00C51DE8" w:rsidRDefault="00C51DE8" w:rsidP="00C51DE8">
            <w:pPr>
              <w:spacing w:line="320" w:lineRule="exact"/>
              <w:ind w:firstLineChars="15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C51DE8" w:rsidRDefault="00C51DE8">
      <w:pPr>
        <w:spacing w:line="300" w:lineRule="exact"/>
        <w:jc w:val="left"/>
        <w:rPr>
          <w:rFonts w:ascii="宋体"/>
          <w:sz w:val="28"/>
          <w:szCs w:val="28"/>
        </w:rPr>
      </w:pPr>
    </w:p>
    <w:p w:rsidR="00C51DE8" w:rsidRDefault="00C51DE8" w:rsidP="002B55B0">
      <w:pPr>
        <w:spacing w:line="400" w:lineRule="exact"/>
        <w:ind w:firstLineChars="200" w:firstLine="31680"/>
        <w:jc w:val="left"/>
        <w:rPr>
          <w:rFonts w:ascii="宋体"/>
          <w:sz w:val="24"/>
          <w:szCs w:val="21"/>
        </w:rPr>
      </w:pPr>
      <w:r>
        <w:rPr>
          <w:rFonts w:ascii="宋体" w:hAnsi="宋体"/>
          <w:sz w:val="24"/>
          <w:szCs w:val="21"/>
        </w:rPr>
        <w:t>1</w:t>
      </w:r>
      <w:r>
        <w:rPr>
          <w:rFonts w:ascii="宋体" w:hAnsi="宋体" w:hint="eastAsia"/>
          <w:sz w:val="24"/>
          <w:szCs w:val="21"/>
        </w:rPr>
        <w:t>．表内的年月时间，一律用公历阿拉伯数字填写。</w:t>
      </w:r>
    </w:p>
    <w:p w:rsidR="00C51DE8" w:rsidRDefault="00C51DE8">
      <w:pPr>
        <w:spacing w:line="400" w:lineRule="exact"/>
        <w:jc w:val="left"/>
        <w:rPr>
          <w:rFonts w:ascii="宋体"/>
          <w:sz w:val="24"/>
          <w:szCs w:val="21"/>
        </w:rPr>
      </w:pPr>
      <w:r>
        <w:rPr>
          <w:rFonts w:ascii="宋体" w:hAnsi="宋体"/>
          <w:sz w:val="24"/>
          <w:szCs w:val="21"/>
        </w:rPr>
        <w:t xml:space="preserve">    2</w:t>
      </w:r>
      <w:r>
        <w:rPr>
          <w:rFonts w:ascii="宋体" w:hAnsi="宋体" w:hint="eastAsia"/>
          <w:sz w:val="24"/>
          <w:szCs w:val="21"/>
        </w:rPr>
        <w:t>．相片一律用近期一寸免冠正面半身照。</w:t>
      </w:r>
    </w:p>
    <w:p w:rsidR="00C51DE8" w:rsidRDefault="00C51DE8">
      <w:pPr>
        <w:spacing w:line="400" w:lineRule="exact"/>
        <w:jc w:val="left"/>
        <w:rPr>
          <w:rFonts w:ascii="宋体"/>
          <w:szCs w:val="21"/>
        </w:rPr>
      </w:pPr>
      <w:r>
        <w:rPr>
          <w:rFonts w:ascii="宋体" w:hAnsi="宋体"/>
          <w:sz w:val="24"/>
          <w:szCs w:val="21"/>
        </w:rPr>
        <w:t xml:space="preserve">    3</w:t>
      </w:r>
      <w:r>
        <w:rPr>
          <w:rFonts w:ascii="宋体" w:hAnsi="宋体" w:hint="eastAsia"/>
          <w:sz w:val="24"/>
          <w:szCs w:val="21"/>
        </w:rPr>
        <w:t>．个人简历应从小学写起。</w:t>
      </w:r>
    </w:p>
    <w:p w:rsidR="00C51DE8" w:rsidRDefault="00C51DE8"/>
    <w:p w:rsidR="00C51DE8" w:rsidRDefault="00C51DE8" w:rsidP="0096611D">
      <w:pPr>
        <w:pStyle w:val="NormalWeb"/>
        <w:spacing w:beforeLines="50" w:beforeAutospacing="0" w:after="0" w:afterAutospacing="0" w:line="360" w:lineRule="auto"/>
        <w:jc w:val="both"/>
        <w:rPr>
          <w:rFonts w:ascii="仿宋_GB2312" w:eastAsia="仿宋_GB2312"/>
          <w:sz w:val="32"/>
          <w:szCs w:val="32"/>
        </w:rPr>
      </w:pPr>
    </w:p>
    <w:p w:rsidR="00C51DE8" w:rsidRDefault="00C51DE8" w:rsidP="0096611D">
      <w:pPr>
        <w:pStyle w:val="NormalWeb"/>
        <w:spacing w:beforeLines="50" w:beforeAutospacing="0" w:after="0" w:afterAutospacing="0" w:line="360" w:lineRule="auto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 w:rsidR="00C51DE8" w:rsidRDefault="00C51DE8" w:rsidP="0096611D">
      <w:pPr>
        <w:pStyle w:val="NormalWeb"/>
        <w:spacing w:beforeLines="50" w:beforeAutospacing="0" w:after="0" w:afterAutospacing="0" w:line="6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传统医学医术确有专长考生临床</w:t>
      </w:r>
    </w:p>
    <w:p w:rsidR="00C51DE8" w:rsidRDefault="00C51DE8" w:rsidP="0096611D">
      <w:pPr>
        <w:pStyle w:val="NormalWeb"/>
        <w:spacing w:beforeLines="50" w:beforeAutospacing="0" w:after="0" w:afterAutospacing="0" w:line="6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b/>
          <w:sz w:val="44"/>
          <w:szCs w:val="44"/>
        </w:rPr>
        <w:t>实践年限证明</w:t>
      </w:r>
    </w:p>
    <w:p w:rsidR="00C51DE8" w:rsidRDefault="00C51DE8" w:rsidP="0096611D">
      <w:pPr>
        <w:pStyle w:val="NormalWeb"/>
        <w:spacing w:beforeLines="50" w:beforeAutospacing="0" w:after="0" w:afterAutospacing="0" w:line="360" w:lineRule="auto"/>
        <w:jc w:val="both"/>
        <w:rPr>
          <w:rFonts w:ascii="仿宋_GB2312" w:eastAsia="仿宋_GB2312"/>
          <w:sz w:val="32"/>
          <w:szCs w:val="32"/>
        </w:rPr>
      </w:pPr>
    </w:p>
    <w:p w:rsidR="00C51DE8" w:rsidRDefault="00C51DE8" w:rsidP="002B55B0">
      <w:pPr>
        <w:pStyle w:val="NormalWeb"/>
        <w:spacing w:beforeLines="50" w:beforeAutospacing="0" w:after="0" w:afterAutospacing="0" w:line="600" w:lineRule="exact"/>
        <w:ind w:right="32" w:firstLineChars="200" w:firstLine="3168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>
        <w:t>_______________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身份证号</w:t>
      </w:r>
      <w:r>
        <w:t>___________________________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，从</w:t>
      </w:r>
      <w:r>
        <w:t>_________</w:t>
      </w:r>
      <w:r>
        <w:rPr>
          <w:rFonts w:ascii="仿宋_GB2312" w:eastAsia="仿宋_GB2312" w:hint="eastAsia"/>
          <w:sz w:val="32"/>
          <w:szCs w:val="32"/>
        </w:rPr>
        <w:t>年</w:t>
      </w:r>
      <w:r>
        <w:t>________</w:t>
      </w:r>
      <w:r>
        <w:rPr>
          <w:rFonts w:ascii="仿宋_GB2312" w:eastAsia="仿宋_GB2312" w:hint="eastAsia"/>
          <w:sz w:val="32"/>
          <w:szCs w:val="32"/>
        </w:rPr>
        <w:t>月至</w:t>
      </w:r>
      <w:r>
        <w:t>_________</w:t>
      </w:r>
      <w:r>
        <w:rPr>
          <w:rFonts w:ascii="仿宋_GB2312" w:eastAsia="仿宋_GB2312" w:hint="eastAsia"/>
          <w:sz w:val="32"/>
          <w:szCs w:val="32"/>
        </w:rPr>
        <w:t>年</w:t>
      </w:r>
      <w:r>
        <w:t>________</w:t>
      </w:r>
      <w:r>
        <w:rPr>
          <w:rFonts w:ascii="仿宋_GB2312" w:eastAsia="仿宋_GB2312" w:hint="eastAsia"/>
          <w:sz w:val="32"/>
          <w:szCs w:val="32"/>
        </w:rPr>
        <w:t>月依法在</w:t>
      </w:r>
      <w:r>
        <w:t>___________________________</w:t>
      </w:r>
      <w:r>
        <w:rPr>
          <w:rFonts w:ascii="仿宋_GB2312" w:eastAsia="仿宋_GB2312" w:hint="eastAsia"/>
          <w:sz w:val="32"/>
          <w:szCs w:val="32"/>
        </w:rPr>
        <w:t>单位从事中医</w:t>
      </w:r>
      <w:r>
        <w:t>____________</w:t>
      </w:r>
      <w:r>
        <w:rPr>
          <w:rFonts w:ascii="仿宋_GB2312" w:eastAsia="仿宋_GB2312" w:hint="eastAsia"/>
          <w:sz w:val="32"/>
          <w:szCs w:val="32"/>
        </w:rPr>
        <w:t>科临床实践，特此证明。</w:t>
      </w:r>
    </w:p>
    <w:p w:rsidR="00C51DE8" w:rsidRDefault="00C51DE8" w:rsidP="0096611D">
      <w:pPr>
        <w:pStyle w:val="NormalWeb"/>
        <w:spacing w:beforeLines="50" w:beforeAutospacing="0" w:after="0" w:afterAutospacing="0" w:line="600" w:lineRule="exact"/>
        <w:rPr>
          <w:rFonts w:ascii="仿宋_GB2312" w:eastAsia="仿宋_GB2312"/>
          <w:sz w:val="32"/>
          <w:szCs w:val="32"/>
        </w:rPr>
      </w:pPr>
    </w:p>
    <w:p w:rsidR="00C51DE8" w:rsidRDefault="00C51DE8" w:rsidP="0090673C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医疗机构</w:t>
      </w:r>
    </w:p>
    <w:p w:rsidR="00C51DE8" w:rsidRDefault="00C51DE8" w:rsidP="0090673C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负责人（签字）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单位（盖章）</w:t>
      </w: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   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C51DE8" w:rsidRDefault="00C51DE8" w:rsidP="002B55B0">
      <w:pPr>
        <w:spacing w:line="600" w:lineRule="exact"/>
        <w:ind w:firstLineChars="200" w:firstLine="3168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县（市）区卫生健康局</w:t>
      </w:r>
    </w:p>
    <w:p w:rsidR="00C51DE8" w:rsidRDefault="00C51DE8" w:rsidP="0090673C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负责人（签字）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单位（盖章）</w:t>
      </w: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</w:p>
    <w:p w:rsidR="00C51DE8" w:rsidRDefault="00C51DE8" w:rsidP="0090673C">
      <w:pPr>
        <w:spacing w:line="600" w:lineRule="exact"/>
        <w:ind w:firstLine="645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                      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C51DE8" w:rsidRDefault="00C51DE8" w:rsidP="0090673C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_GoBack"/>
      <w:bookmarkEnd w:id="0"/>
    </w:p>
    <w:p w:rsidR="00C51DE8" w:rsidRDefault="00C51DE8" w:rsidP="0090673C">
      <w:pPr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/>
          <w:kern w:val="0"/>
          <w:sz w:val="32"/>
          <w:szCs w:val="32"/>
        </w:rPr>
        <w:t>3</w:t>
      </w:r>
    </w:p>
    <w:p w:rsidR="00C51DE8" w:rsidRDefault="00C51DE8" w:rsidP="002B55B0">
      <w:pPr>
        <w:spacing w:afterLines="50" w:line="560" w:lineRule="exact"/>
        <w:ind w:firstLineChars="800" w:firstLine="31680"/>
        <w:rPr>
          <w:rFonts w:ascii="宋体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掌握传统医学诊疗技术证明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4"/>
        <w:gridCol w:w="515"/>
        <w:gridCol w:w="3000"/>
        <w:gridCol w:w="1300"/>
        <w:gridCol w:w="2749"/>
      </w:tblGrid>
      <w:tr w:rsidR="00C51DE8" w:rsidTr="00AA7AA5">
        <w:trPr>
          <w:trHeight w:val="803"/>
        </w:trPr>
        <w:tc>
          <w:tcPr>
            <w:tcW w:w="867" w:type="pct"/>
            <w:gridSpan w:val="2"/>
          </w:tcPr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证明人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759" w:type="pct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2" w:type="pct"/>
          </w:tcPr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被证明人姓名</w:t>
            </w:r>
          </w:p>
        </w:tc>
        <w:tc>
          <w:tcPr>
            <w:tcW w:w="1612" w:type="pct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51DE8" w:rsidTr="00AA7AA5">
        <w:trPr>
          <w:trHeight w:val="1090"/>
        </w:trPr>
        <w:tc>
          <w:tcPr>
            <w:tcW w:w="867" w:type="pct"/>
            <w:gridSpan w:val="2"/>
          </w:tcPr>
          <w:p w:rsidR="00C51DE8" w:rsidRPr="00AA7AA5" w:rsidRDefault="00C51DE8" w:rsidP="005A44CA">
            <w:pPr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证明人所在单位及电话</w:t>
            </w:r>
          </w:p>
        </w:tc>
        <w:tc>
          <w:tcPr>
            <w:tcW w:w="1759" w:type="pct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2" w:type="pct"/>
          </w:tcPr>
          <w:p w:rsidR="00C51DE8" w:rsidRPr="00AA7AA5" w:rsidRDefault="00C51DE8" w:rsidP="0038763F">
            <w:pPr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证明人手机号码</w:t>
            </w:r>
          </w:p>
        </w:tc>
        <w:tc>
          <w:tcPr>
            <w:tcW w:w="1612" w:type="pct"/>
          </w:tcPr>
          <w:p w:rsidR="00C51DE8" w:rsidRPr="00AA7AA5" w:rsidRDefault="00C51DE8" w:rsidP="00686B13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51DE8" w:rsidTr="00AA7AA5">
        <w:trPr>
          <w:trHeight w:val="589"/>
        </w:trPr>
        <w:tc>
          <w:tcPr>
            <w:tcW w:w="2626" w:type="pct"/>
            <w:gridSpan w:val="3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证明人《医师资格证书》编号</w:t>
            </w:r>
          </w:p>
        </w:tc>
        <w:tc>
          <w:tcPr>
            <w:tcW w:w="2374" w:type="pct"/>
            <w:gridSpan w:val="2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51DE8" w:rsidTr="00AA7AA5">
        <w:trPr>
          <w:trHeight w:val="8209"/>
        </w:trPr>
        <w:tc>
          <w:tcPr>
            <w:tcW w:w="565" w:type="pct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被证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明人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技术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专长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评述</w:t>
            </w:r>
          </w:p>
        </w:tc>
        <w:tc>
          <w:tcPr>
            <w:tcW w:w="4435" w:type="pct"/>
            <w:gridSpan w:val="4"/>
          </w:tcPr>
          <w:p w:rsidR="00C51DE8" w:rsidRPr="00AA7AA5" w:rsidRDefault="00C51DE8">
            <w:pPr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:rsidR="00C51DE8" w:rsidTr="005A44CA">
        <w:trPr>
          <w:trHeight w:val="1533"/>
        </w:trPr>
        <w:tc>
          <w:tcPr>
            <w:tcW w:w="5000" w:type="pct"/>
            <w:gridSpan w:val="5"/>
          </w:tcPr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以上证明真实，如有虚假，我本人承担一切责任。</w:t>
            </w:r>
          </w:p>
          <w:p w:rsidR="00C51DE8" w:rsidRPr="00AA7AA5" w:rsidRDefault="00C51DE8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AA7AA5">
              <w:rPr>
                <w:rFonts w:ascii="宋体" w:hAnsi="宋体" w:cs="宋体" w:hint="eastAsia"/>
                <w:kern w:val="0"/>
                <w:sz w:val="24"/>
              </w:rPr>
              <w:t>证明人签字：</w:t>
            </w:r>
            <w:r w:rsidRPr="00AA7AA5">
              <w:rPr>
                <w:rFonts w:ascii="宋体" w:hAnsi="宋体" w:cs="宋体"/>
                <w:kern w:val="0"/>
                <w:sz w:val="24"/>
              </w:rPr>
              <w:t xml:space="preserve">                </w:t>
            </w:r>
            <w:r w:rsidRPr="00AA7AA5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Pr="00AA7AA5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AA7AA5">
              <w:rPr>
                <w:rFonts w:ascii="宋体" w:hAnsi="宋体" w:cs="宋体" w:hint="eastAsia"/>
                <w:kern w:val="0"/>
                <w:sz w:val="24"/>
              </w:rPr>
              <w:t>月</w:t>
            </w:r>
            <w:r w:rsidRPr="00AA7AA5">
              <w:rPr>
                <w:rFonts w:ascii="宋体" w:hAnsi="宋体" w:cs="宋体"/>
                <w:kern w:val="0"/>
                <w:sz w:val="24"/>
              </w:rPr>
              <w:t xml:space="preserve">   </w:t>
            </w:r>
            <w:r w:rsidRPr="00AA7AA5"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C51DE8" w:rsidRDefault="00C51DE8">
      <w:pPr>
        <w:ind w:firstLine="645"/>
        <w:rPr>
          <w:kern w:val="0"/>
        </w:rPr>
        <w:sectPr w:rsidR="00C51DE8">
          <w:footerReference w:type="default" r:id="rId6"/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C51DE8" w:rsidRDefault="00C51DE8">
      <w:pPr>
        <w:rPr>
          <w:kern w:val="0"/>
        </w:rPr>
      </w:pPr>
    </w:p>
    <w:sectPr w:rsidR="00C51DE8" w:rsidSect="008963D8"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DE8" w:rsidRDefault="00C51DE8" w:rsidP="008963D8">
      <w:r>
        <w:separator/>
      </w:r>
    </w:p>
  </w:endnote>
  <w:endnote w:type="continuationSeparator" w:id="0">
    <w:p w:rsidR="00C51DE8" w:rsidRDefault="00C51DE8" w:rsidP="00896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DE8" w:rsidRDefault="00C51DE8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C51DE8" w:rsidRDefault="00C51DE8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DE8" w:rsidRDefault="00C51DE8" w:rsidP="008963D8">
      <w:r>
        <w:separator/>
      </w:r>
    </w:p>
  </w:footnote>
  <w:footnote w:type="continuationSeparator" w:id="0">
    <w:p w:rsidR="00C51DE8" w:rsidRDefault="00C51DE8" w:rsidP="008963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04FD"/>
    <w:rsid w:val="00044876"/>
    <w:rsid w:val="00073319"/>
    <w:rsid w:val="000748CA"/>
    <w:rsid w:val="001217C6"/>
    <w:rsid w:val="001255A1"/>
    <w:rsid w:val="00146BB4"/>
    <w:rsid w:val="001A3B02"/>
    <w:rsid w:val="001D4AD1"/>
    <w:rsid w:val="001E333F"/>
    <w:rsid w:val="001E65BA"/>
    <w:rsid w:val="00261B17"/>
    <w:rsid w:val="002B55B0"/>
    <w:rsid w:val="0038763F"/>
    <w:rsid w:val="00400FAC"/>
    <w:rsid w:val="004572EC"/>
    <w:rsid w:val="00460F09"/>
    <w:rsid w:val="00522B7F"/>
    <w:rsid w:val="00562E9E"/>
    <w:rsid w:val="005814D7"/>
    <w:rsid w:val="00581700"/>
    <w:rsid w:val="005A34C5"/>
    <w:rsid w:val="005A44CA"/>
    <w:rsid w:val="005B4132"/>
    <w:rsid w:val="005D38EC"/>
    <w:rsid w:val="00622705"/>
    <w:rsid w:val="0063704D"/>
    <w:rsid w:val="006418C8"/>
    <w:rsid w:val="00681201"/>
    <w:rsid w:val="006851DA"/>
    <w:rsid w:val="00686B13"/>
    <w:rsid w:val="006A2F8E"/>
    <w:rsid w:val="0072020E"/>
    <w:rsid w:val="00765AE1"/>
    <w:rsid w:val="007A323C"/>
    <w:rsid w:val="007C6C23"/>
    <w:rsid w:val="00820C15"/>
    <w:rsid w:val="00823EB5"/>
    <w:rsid w:val="008727B3"/>
    <w:rsid w:val="008963D8"/>
    <w:rsid w:val="008A3622"/>
    <w:rsid w:val="008A6A7F"/>
    <w:rsid w:val="008B7B36"/>
    <w:rsid w:val="008C2189"/>
    <w:rsid w:val="008D06B4"/>
    <w:rsid w:val="008F1C65"/>
    <w:rsid w:val="0090673C"/>
    <w:rsid w:val="00911D96"/>
    <w:rsid w:val="00945BA5"/>
    <w:rsid w:val="00962C01"/>
    <w:rsid w:val="0096611D"/>
    <w:rsid w:val="00995DBA"/>
    <w:rsid w:val="009F6CD4"/>
    <w:rsid w:val="00A00686"/>
    <w:rsid w:val="00A3487C"/>
    <w:rsid w:val="00A435E2"/>
    <w:rsid w:val="00A80429"/>
    <w:rsid w:val="00AA7AA5"/>
    <w:rsid w:val="00AE7CEA"/>
    <w:rsid w:val="00AF4C29"/>
    <w:rsid w:val="00B075C7"/>
    <w:rsid w:val="00B7229D"/>
    <w:rsid w:val="00BD04FD"/>
    <w:rsid w:val="00BE2081"/>
    <w:rsid w:val="00C51DE8"/>
    <w:rsid w:val="00CB26A2"/>
    <w:rsid w:val="00D139D1"/>
    <w:rsid w:val="00D349E9"/>
    <w:rsid w:val="00D93F2E"/>
    <w:rsid w:val="00DC6AEB"/>
    <w:rsid w:val="00E076F6"/>
    <w:rsid w:val="00E54FB7"/>
    <w:rsid w:val="00E876E7"/>
    <w:rsid w:val="00E96267"/>
    <w:rsid w:val="00EA133D"/>
    <w:rsid w:val="00F14C7A"/>
    <w:rsid w:val="00F92809"/>
    <w:rsid w:val="00FB3FC4"/>
    <w:rsid w:val="18CA142A"/>
    <w:rsid w:val="1AD57B9A"/>
    <w:rsid w:val="3870047A"/>
    <w:rsid w:val="3C66141F"/>
    <w:rsid w:val="44D52C1B"/>
    <w:rsid w:val="662B6BC4"/>
    <w:rsid w:val="7C505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8963D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963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46BB4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8963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99"/>
    <w:rsid w:val="008963D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rsid w:val="00906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0673C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5</Pages>
  <Words>134</Words>
  <Characters>767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ASUS</dc:creator>
  <cp:keywords/>
  <dc:description/>
  <cp:lastModifiedBy>china</cp:lastModifiedBy>
  <cp:revision>4</cp:revision>
  <cp:lastPrinted>2020-12-15T08:10:00Z</cp:lastPrinted>
  <dcterms:created xsi:type="dcterms:W3CDTF">2020-12-15T08:11:00Z</dcterms:created>
  <dcterms:modified xsi:type="dcterms:W3CDTF">2020-12-15T08:11:00Z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2052-11.1.0.8980</vt:lpwstr>
  </property>
</Properties>
</file>