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560" w:lineRule="exact"/>
        <w:jc w:val="both"/>
        <w:rPr>
          <w:rFonts w:hint="eastAsia" w:ascii="黑体" w:hAnsi="黑体" w:eastAsia="黑体" w:cs="黑体"/>
          <w:b w:val="0"/>
          <w:bCs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FF0000"/>
          <w:kern w:val="2"/>
          <w:sz w:val="28"/>
          <w:szCs w:val="28"/>
          <w:lang w:val="en-US" w:eastAsia="zh-CN" w:bidi="ar-SA"/>
        </w:rPr>
        <w:t>网上报名提供材料模板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1：报名表</w:t>
      </w:r>
      <w:r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t>（可编辑电子版）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和县人民医院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/>
          <w:bCs w:val="0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2020年公开招聘派遣制工作人员</w:t>
      </w: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报名表</w:t>
      </w:r>
    </w:p>
    <w:tbl>
      <w:tblPr>
        <w:tblStyle w:val="6"/>
        <w:tblpPr w:leftFromText="180" w:rightFromText="180" w:vertAnchor="text" w:horzAnchor="page" w:tblpX="637" w:tblpY="146"/>
        <w:tblOverlap w:val="never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434"/>
        <w:gridCol w:w="115"/>
        <w:gridCol w:w="564"/>
        <w:gridCol w:w="962"/>
        <w:gridCol w:w="4"/>
        <w:gridCol w:w="342"/>
        <w:gridCol w:w="636"/>
        <w:gridCol w:w="2"/>
        <w:gridCol w:w="851"/>
        <w:gridCol w:w="740"/>
        <w:gridCol w:w="295"/>
        <w:gridCol w:w="243"/>
        <w:gridCol w:w="582"/>
        <w:gridCol w:w="189"/>
        <w:gridCol w:w="715"/>
        <w:gridCol w:w="2"/>
        <w:gridCol w:w="690"/>
        <w:gridCol w:w="387"/>
        <w:gridCol w:w="1"/>
        <w:gridCol w:w="635"/>
        <w:gridCol w:w="129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880" w:type="dxa"/>
            <w:gridSpan w:val="23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bCs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报考岗位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及代码：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张三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汉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1988.02</w:t>
            </w: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马鞍山</w:t>
            </w:r>
          </w:p>
        </w:tc>
        <w:tc>
          <w:tcPr>
            <w:tcW w:w="160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ge">
                    <wp:posOffset>13335</wp:posOffset>
                  </wp:positionV>
                  <wp:extent cx="941070" cy="1369695"/>
                  <wp:effectExtent l="0" t="0" r="0" b="0"/>
                  <wp:wrapNone/>
                  <wp:docPr id="4" name="图片 13" descr="e86a54ecf5029bea69ad327f52db8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3" descr="e86a54ecf5029bea69ad327f52db8f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1369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马鞍山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住地</w:t>
            </w:r>
          </w:p>
        </w:tc>
        <w:tc>
          <w:tcPr>
            <w:tcW w:w="2229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婚姻状况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身高</w:t>
            </w:r>
          </w:p>
        </w:tc>
        <w:tc>
          <w:tcPr>
            <w:tcW w:w="5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cm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体重</w:t>
            </w:r>
          </w:p>
        </w:tc>
        <w:tc>
          <w:tcPr>
            <w:tcW w:w="6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k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g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最高学历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3361" w:type="dxa"/>
            <w:gridSpan w:val="7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安徽工业大学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毕业日期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职称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就读院校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安徽工业大学（从最高学历开始写）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法学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从最近工作开始写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社会关系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与本人关系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父亲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母亲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配偶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9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有何特长</w:t>
            </w:r>
          </w:p>
        </w:tc>
        <w:tc>
          <w:tcPr>
            <w:tcW w:w="7919" w:type="dxa"/>
            <w:gridSpan w:val="1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2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个人简介</w:t>
            </w:r>
          </w:p>
        </w:tc>
        <w:tc>
          <w:tcPr>
            <w:tcW w:w="9560" w:type="dxa"/>
            <w:gridSpan w:val="21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2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560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通信地址</w:t>
            </w:r>
          </w:p>
        </w:tc>
        <w:tc>
          <w:tcPr>
            <w:tcW w:w="4754" w:type="dxa"/>
            <w:gridSpan w:val="1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填写现居住地址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邮编</w:t>
            </w:r>
          </w:p>
        </w:tc>
        <w:tc>
          <w:tcPr>
            <w:tcW w:w="140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15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14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本人承诺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本报名表所填写的信息准确无误，所提交的证件、资料真实有效，若有虚假，所产生的一切后果由本人承担。本人将及时关注马鞍山红海微信公众号所发布的相关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公告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信息内容。                     承诺人：（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审核意见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           审核人：（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567" w:right="720" w:bottom="567" w:left="720" w:header="0" w:footer="340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1：报名表</w:t>
      </w:r>
      <w:r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t>（签字影印件）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drawing>
          <wp:inline distT="0" distB="0" distL="114300" distR="114300">
            <wp:extent cx="6644640" cy="9435465"/>
            <wp:effectExtent l="0" t="0" r="0" b="0"/>
            <wp:docPr id="8" name="图片 1" descr="微信图片_20200615103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微信图片_2020061510383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943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sectPr>
          <w:pgSz w:w="11906" w:h="16838"/>
          <w:pgMar w:top="567" w:right="720" w:bottom="567" w:left="720" w:header="0" w:footer="340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2：报考诚信承诺书</w:t>
      </w:r>
      <w:r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t>（签字影印件）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ab/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348615</wp:posOffset>
            </wp:positionH>
            <wp:positionV relativeFrom="paragraph">
              <wp:posOffset>111760</wp:posOffset>
            </wp:positionV>
            <wp:extent cx="6004560" cy="8713470"/>
            <wp:effectExtent l="0" t="0" r="0" b="0"/>
            <wp:wrapNone/>
            <wp:docPr id="7" name="图片 21" descr="微信图片_20200615103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1" descr="微信图片_202006151038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04560" cy="871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三、有效居民身份证 影印件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ab/>
      </w: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1351280</wp:posOffset>
            </wp:positionH>
            <wp:positionV relativeFrom="page">
              <wp:posOffset>1782445</wp:posOffset>
            </wp:positionV>
            <wp:extent cx="3926205" cy="2401570"/>
            <wp:effectExtent l="0" t="0" r="0" b="0"/>
            <wp:wrapNone/>
            <wp:docPr id="5" name="图片 16" descr="895369e641433ac0585ce78427bdf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6" descr="895369e641433ac0585ce78427bdfa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2620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-620395</wp:posOffset>
            </wp:positionV>
            <wp:extent cx="2431415" cy="3952240"/>
            <wp:effectExtent l="0" t="0" r="0" b="0"/>
            <wp:wrapNone/>
            <wp:docPr id="1" name="图片 7" descr="f46d2821dbe1bdc2b3c4231b810b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f46d2821dbe1bdc2b3c4231b810be8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431415" cy="395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四、户口本（户主页+本人页）影印件</w:t>
      </w:r>
    </w:p>
    <w:p>
      <w:pPr>
        <w:jc w:val="center"/>
      </w:pPr>
    </w:p>
    <w:p>
      <w:pPr>
        <w:jc w:val="center"/>
        <w:rPr>
          <w:rFonts w:hint="eastAsia" w:eastAsia="宋体" w:cs="宋体"/>
          <w:b/>
          <w:bCs/>
          <w:sz w:val="36"/>
          <w:szCs w:val="36"/>
          <w:lang w:eastAsia="zh-CN"/>
        </w:rPr>
      </w:pPr>
      <w:r>
        <w:rPr>
          <w:rFonts w:hint="eastAsia" w:eastAsia="宋体" w:cs="宋体"/>
          <w:b/>
          <w:bCs/>
          <w:sz w:val="36"/>
          <w:szCs w:val="36"/>
          <w:lang w:eastAsia="zh-CN"/>
        </w:rPr>
        <w:drawing>
          <wp:inline distT="0" distB="0" distL="114300" distR="114300">
            <wp:extent cx="5238115" cy="8080375"/>
            <wp:effectExtent l="0" t="0" r="0" b="0"/>
            <wp:docPr id="9" name="图片 6" descr="de80459537a340ce988473b81f31d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de80459537a340ce988473b81f31d979"/>
                    <pic:cNvPicPr>
                      <a:picLocks noChangeAspect="1"/>
                    </pic:cNvPicPr>
                  </pic:nvPicPr>
                  <pic:blipFill>
                    <a:blip r:embed="rId11"/>
                    <a:srcRect t="13171" b="6876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808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eastAsia="宋体" w:cs="宋体"/>
          <w:b/>
          <w:bCs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五、学历以及学位证书影印件和教育部学籍在线验证报告（学信网）</w:t>
      </w:r>
    </w:p>
    <w:p>
      <w:pPr>
        <w:jc w:val="center"/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124460</wp:posOffset>
            </wp:positionV>
            <wp:extent cx="6325870" cy="8397240"/>
            <wp:effectExtent l="0" t="0" r="0" b="0"/>
            <wp:wrapNone/>
            <wp:docPr id="2" name="图片 10" descr="da2eae038685ed284b6163f0a9f2a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da2eae038685ed284b6163f0a9f2a9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25870" cy="839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sectPr>
          <w:pgSz w:w="11906" w:h="16838"/>
          <w:pgMar w:top="720" w:right="720" w:bottom="720" w:left="72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-855345</wp:posOffset>
            </wp:positionH>
            <wp:positionV relativeFrom="page">
              <wp:posOffset>2020570</wp:posOffset>
            </wp:positionV>
            <wp:extent cx="8306435" cy="6090285"/>
            <wp:effectExtent l="0" t="0" r="0" b="0"/>
            <wp:wrapNone/>
            <wp:docPr id="3" name="图片 11" descr="d72ad276977d9881563d27803625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d72ad276977d9881563d2780362526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06435" cy="609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768350</wp:posOffset>
            </wp:positionV>
            <wp:extent cx="6640830" cy="6243320"/>
            <wp:effectExtent l="0" t="0" r="0" b="0"/>
            <wp:wrapNone/>
            <wp:docPr id="6" name="图片 20" descr="1589013042(1)_meitu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 descr="1589013042(1)_meitu_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0830" cy="624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六、其他相关证书（证件）影印件</w:t>
      </w:r>
      <w:r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t>(根据实际情况提供）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b/>
          <w:bCs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o7RDcgBAACa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koieMWJ37+8f388/f51zey&#10;zPr0AWpMewyYmIYbP2Du7Ad0ZtqDijZ/kRDBOEKdLurKIRGRH62Wq1WFIYGx+YL47Ol5iJDupLck&#10;Gw2NOL6iKj/eQxpT55RczflbbUwZoXF/ORAze1jufewxW2nYDROhnW9PyKfHyTfU4aJTYj46FBb7&#10;S7MRZ2M3G4cQ9b4rW5TrQfhwSNhE6S1XGGGnwjiywm5ar7wTz+8l6+mX2v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GaO0Q3IAQAAmg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F2A"/>
    <w:rsid w:val="000103DA"/>
    <w:rsid w:val="00017040"/>
    <w:rsid w:val="00057166"/>
    <w:rsid w:val="000A5D42"/>
    <w:rsid w:val="000F28E6"/>
    <w:rsid w:val="00125926"/>
    <w:rsid w:val="001F7264"/>
    <w:rsid w:val="002949F4"/>
    <w:rsid w:val="0032306D"/>
    <w:rsid w:val="00375535"/>
    <w:rsid w:val="00485314"/>
    <w:rsid w:val="00485DF6"/>
    <w:rsid w:val="004A2E3C"/>
    <w:rsid w:val="004A4722"/>
    <w:rsid w:val="004F02BE"/>
    <w:rsid w:val="0054417D"/>
    <w:rsid w:val="00565285"/>
    <w:rsid w:val="00643BC5"/>
    <w:rsid w:val="006C08F7"/>
    <w:rsid w:val="006C17C9"/>
    <w:rsid w:val="006F2D2E"/>
    <w:rsid w:val="0077032F"/>
    <w:rsid w:val="007C3BA8"/>
    <w:rsid w:val="008869C4"/>
    <w:rsid w:val="00891255"/>
    <w:rsid w:val="008E3239"/>
    <w:rsid w:val="00A04E69"/>
    <w:rsid w:val="00A953DF"/>
    <w:rsid w:val="00B20F47"/>
    <w:rsid w:val="00B47D66"/>
    <w:rsid w:val="00CB1F2A"/>
    <w:rsid w:val="00D513B5"/>
    <w:rsid w:val="00D51FAC"/>
    <w:rsid w:val="00E15BED"/>
    <w:rsid w:val="00F815BD"/>
    <w:rsid w:val="03E10550"/>
    <w:rsid w:val="0B2C6B85"/>
    <w:rsid w:val="0BD2703B"/>
    <w:rsid w:val="0C457FF2"/>
    <w:rsid w:val="139D146D"/>
    <w:rsid w:val="13BA15A4"/>
    <w:rsid w:val="13FA4332"/>
    <w:rsid w:val="14EE3709"/>
    <w:rsid w:val="15086D70"/>
    <w:rsid w:val="1B6928D7"/>
    <w:rsid w:val="1FB95CFC"/>
    <w:rsid w:val="259339BE"/>
    <w:rsid w:val="267E7761"/>
    <w:rsid w:val="28326113"/>
    <w:rsid w:val="29337C22"/>
    <w:rsid w:val="2A393855"/>
    <w:rsid w:val="2B8A0CF7"/>
    <w:rsid w:val="2D3E6DCD"/>
    <w:rsid w:val="2F3E1FE8"/>
    <w:rsid w:val="301E53C8"/>
    <w:rsid w:val="33657589"/>
    <w:rsid w:val="3723361C"/>
    <w:rsid w:val="380D464E"/>
    <w:rsid w:val="49B418E4"/>
    <w:rsid w:val="536A5B2C"/>
    <w:rsid w:val="58E93DD3"/>
    <w:rsid w:val="591D63EB"/>
    <w:rsid w:val="59AF6A11"/>
    <w:rsid w:val="5C4428AB"/>
    <w:rsid w:val="5E304DCD"/>
    <w:rsid w:val="60530D13"/>
    <w:rsid w:val="61DB441B"/>
    <w:rsid w:val="643E4BB7"/>
    <w:rsid w:val="685C66CC"/>
    <w:rsid w:val="6D251E17"/>
    <w:rsid w:val="79020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cs="Calibri"/>
      <w:kern w:val="0"/>
      <w:sz w:val="24"/>
      <w:szCs w:val="24"/>
    </w:rPr>
  </w:style>
  <w:style w:type="character" w:customStyle="1" w:styleId="8">
    <w:name w:val="Header Char"/>
    <w:basedOn w:val="7"/>
    <w:link w:val="4"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qFormat/>
    <w:locked/>
    <w:uiPriority w:val="99"/>
    <w:rPr>
      <w:sz w:val="18"/>
      <w:szCs w:val="18"/>
    </w:rPr>
  </w:style>
  <w:style w:type="character" w:customStyle="1" w:styleId="10">
    <w:name w:val="Balloon Text Char"/>
    <w:basedOn w:val="7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HP</Company>
  <Pages>3</Pages>
  <Words>141</Words>
  <Characters>805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2020-02-26T07:11:00Z</dcterms:created>
  <dc:creator>hp</dc:creator>
  <cp:lastModifiedBy>啊仔同學</cp:lastModifiedBy>
  <cp:lastPrinted>2020-04-10T01:54:00Z</cp:lastPrinted>
  <dcterms:modified xsi:type="dcterms:W3CDTF">2020-11-17T09:44:15Z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