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136" w:rsidRDefault="00FD5136" w:rsidP="00A0715F">
      <w:pPr>
        <w:spacing w:line="600" w:lineRule="exact"/>
        <w:jc w:val="center"/>
        <w:rPr>
          <w:rFonts w:ascii="华文中宋" w:eastAsia="华文中宋" w:hAnsi="华文中宋"/>
          <w:b/>
          <w:bCs/>
          <w:color w:val="000000"/>
          <w:sz w:val="44"/>
          <w:szCs w:val="44"/>
        </w:rPr>
      </w:pPr>
      <w:r w:rsidRPr="00A0715F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中国中医科学院</w:t>
      </w:r>
      <w:r w:rsidRPr="00A0715F"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  <w:t>2020</w:t>
      </w:r>
      <w:r w:rsidRPr="00A0715F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年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博士</w:t>
      </w:r>
      <w:r w:rsidRPr="00A0715F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研究生</w:t>
      </w:r>
    </w:p>
    <w:p w:rsidR="00FD5136" w:rsidRPr="00A0715F" w:rsidRDefault="00FD5136" w:rsidP="00A0715F">
      <w:pPr>
        <w:spacing w:line="600" w:lineRule="exact"/>
        <w:jc w:val="center"/>
        <w:rPr>
          <w:rFonts w:ascii="华文中宋" w:eastAsia="华文中宋" w:hAnsi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招生考试</w:t>
      </w:r>
      <w:r w:rsidRPr="00A0715F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诚信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考试</w:t>
      </w:r>
      <w:r w:rsidRPr="00A0715F"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承诺书</w:t>
      </w:r>
    </w:p>
    <w:p w:rsidR="00FD5136" w:rsidRPr="00A0715F" w:rsidRDefault="00FD5136" w:rsidP="00A0715F">
      <w:pPr>
        <w:spacing w:line="600" w:lineRule="exact"/>
        <w:jc w:val="center"/>
        <w:rPr>
          <w:rFonts w:ascii="华文仿宋" w:eastAsia="华文仿宋" w:hAnsi="华文仿宋"/>
          <w:color w:val="000000"/>
          <w:sz w:val="32"/>
          <w:szCs w:val="32"/>
        </w:rPr>
      </w:pPr>
    </w:p>
    <w:p w:rsidR="00FD5136" w:rsidRDefault="00FD5136" w:rsidP="0016328D">
      <w:pPr>
        <w:spacing w:line="500" w:lineRule="exact"/>
        <w:ind w:firstLineChars="200" w:firstLine="31680"/>
        <w:jc w:val="left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本人</w:t>
      </w:r>
      <w:r>
        <w:rPr>
          <w:rFonts w:ascii="华文仿宋" w:eastAsia="华文仿宋" w:hAnsi="华文仿宋" w:cs="华文仿宋"/>
          <w:color w:val="000000"/>
          <w:kern w:val="0"/>
          <w:sz w:val="32"/>
          <w:szCs w:val="32"/>
          <w:u w:val="single"/>
        </w:rPr>
        <w:t xml:space="preserve">          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  <w:u w:val="single"/>
        </w:rPr>
        <w:t>（姓名）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，身份证号</w:t>
      </w:r>
      <w:r w:rsidRPr="00A0715F">
        <w:rPr>
          <w:rFonts w:ascii="华文仿宋" w:eastAsia="华文仿宋" w:hAnsi="华文仿宋" w:cs="华文仿宋"/>
          <w:color w:val="000000"/>
          <w:kern w:val="0"/>
          <w:sz w:val="32"/>
          <w:szCs w:val="32"/>
          <w:u w:val="single"/>
        </w:rPr>
        <w:t xml:space="preserve">               </w:t>
      </w:r>
      <w:r>
        <w:rPr>
          <w:rFonts w:ascii="华文仿宋" w:eastAsia="华文仿宋" w:hAnsi="华文仿宋" w:cs="华文仿宋"/>
          <w:color w:val="000000"/>
          <w:kern w:val="0"/>
          <w:sz w:val="32"/>
          <w:szCs w:val="32"/>
          <w:u w:val="single"/>
        </w:rPr>
        <w:t xml:space="preserve">  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是参加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中国中医科学院</w:t>
      </w:r>
      <w:r w:rsidRPr="004A0143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>2020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年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博士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研究生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招生考试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的考生。</w:t>
      </w:r>
    </w:p>
    <w:p w:rsidR="00FD5136" w:rsidRDefault="00FD5136" w:rsidP="0016328D">
      <w:pPr>
        <w:spacing w:line="500" w:lineRule="exact"/>
        <w:ind w:firstLineChars="200" w:firstLine="31680"/>
        <w:jc w:val="left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本人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已认真阅读《国家教育考试违规处理办法》《中国中医科学院</w:t>
      </w:r>
      <w:r w:rsidRPr="00A0715F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>2020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年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博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士研究生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招生考试初试工作方案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》等研究生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招生考试的</w:t>
      </w:r>
      <w:r w:rsidRPr="00A0715F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相关规定，知晓其中所有内容并愿意自觉遵守。</w:t>
      </w:r>
    </w:p>
    <w:p w:rsidR="00FD5136" w:rsidRPr="004A0143" w:rsidRDefault="00FD5136" w:rsidP="0016328D">
      <w:pPr>
        <w:spacing w:line="500" w:lineRule="exact"/>
        <w:ind w:firstLineChars="200" w:firstLine="31680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本人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了解并理解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中国中医科学院</w:t>
      </w:r>
      <w:r w:rsidRPr="004A0143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>2020</w:t>
      </w:r>
      <w:r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年关于博士研究生招生考试的相关规定，并郑重作出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如下承诺：</w:t>
      </w:r>
    </w:p>
    <w:p w:rsidR="00FD5136" w:rsidRPr="004A0143" w:rsidRDefault="00FD5136" w:rsidP="0016328D">
      <w:pPr>
        <w:pStyle w:val="NormalWeb"/>
        <w:shd w:val="clear" w:color="auto" w:fill="FFFFFF"/>
        <w:spacing w:before="0" w:beforeAutospacing="0" w:after="0" w:afterAutospacing="0" w:line="500" w:lineRule="exact"/>
        <w:ind w:firstLineChars="200" w:firstLine="31680"/>
        <w:rPr>
          <w:rFonts w:ascii="华文仿宋" w:eastAsia="华文仿宋" w:hAnsi="华文仿宋" w:cs="Times New Roman"/>
          <w:color w:val="000000"/>
          <w:sz w:val="32"/>
          <w:szCs w:val="32"/>
        </w:rPr>
      </w:pPr>
      <w:r>
        <w:rPr>
          <w:rFonts w:ascii="华文仿宋" w:eastAsia="华文仿宋" w:hAnsi="华文仿宋" w:cs="华文仿宋"/>
          <w:color w:val="000000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、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保证在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考试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过程中如实准确提交资格审核材料。如提供任何虚假、错误信息，本人自愿承担由此造成的一切后果。</w:t>
      </w:r>
    </w:p>
    <w:p w:rsidR="00FD5136" w:rsidRPr="004A0143" w:rsidRDefault="00FD5136" w:rsidP="0016328D">
      <w:pPr>
        <w:pStyle w:val="NormalWeb"/>
        <w:shd w:val="clear" w:color="auto" w:fill="FFFFFF"/>
        <w:spacing w:before="0" w:beforeAutospacing="0" w:after="0" w:afterAutospacing="0" w:line="500" w:lineRule="exact"/>
        <w:ind w:firstLineChars="200" w:firstLine="31680"/>
        <w:rPr>
          <w:rFonts w:ascii="华文仿宋" w:eastAsia="华文仿宋" w:hAnsi="华文仿宋" w:cs="Times New Roman"/>
          <w:color w:val="000000"/>
          <w:sz w:val="32"/>
          <w:szCs w:val="32"/>
        </w:rPr>
      </w:pPr>
      <w:r w:rsidRPr="004A0143">
        <w:rPr>
          <w:rFonts w:ascii="华文仿宋" w:eastAsia="华文仿宋" w:hAnsi="华文仿宋" w:cs="华文仿宋"/>
          <w:color w:val="000000"/>
          <w:sz w:val="32"/>
          <w:szCs w:val="32"/>
        </w:rPr>
        <w:t>2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．自觉服从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中国中医科学院及各培养单位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的统一安排，接受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其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管理、监督和检查。</w:t>
      </w:r>
    </w:p>
    <w:p w:rsidR="00FD5136" w:rsidRPr="004A0143" w:rsidRDefault="00FD5136" w:rsidP="0016328D">
      <w:pPr>
        <w:pStyle w:val="NormalWeb"/>
        <w:shd w:val="clear" w:color="auto" w:fill="FFFFFF"/>
        <w:spacing w:before="0" w:beforeAutospacing="0" w:after="0" w:afterAutospacing="0" w:line="500" w:lineRule="exact"/>
        <w:ind w:firstLineChars="200" w:firstLine="31680"/>
        <w:rPr>
          <w:rFonts w:ascii="华文仿宋" w:eastAsia="华文仿宋" w:hAnsi="华文仿宋" w:cs="Times New Roman"/>
          <w:color w:val="000000"/>
          <w:sz w:val="32"/>
          <w:szCs w:val="32"/>
        </w:rPr>
      </w:pPr>
      <w:r w:rsidRPr="004A0143">
        <w:rPr>
          <w:rFonts w:ascii="华文仿宋" w:eastAsia="华文仿宋" w:hAnsi="华文仿宋" w:cs="华文仿宋"/>
          <w:color w:val="000000"/>
          <w:sz w:val="32"/>
          <w:szCs w:val="32"/>
        </w:rPr>
        <w:t>3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．自觉遵守相关法律和考试纪律、规则，诚信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考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试，不违纪、作弊。</w:t>
      </w:r>
    </w:p>
    <w:p w:rsidR="00FD5136" w:rsidRPr="004A0143" w:rsidRDefault="00FD5136" w:rsidP="0016328D">
      <w:pPr>
        <w:pStyle w:val="NormalWeb"/>
        <w:shd w:val="clear" w:color="auto" w:fill="FFFFFF"/>
        <w:spacing w:before="0" w:beforeAutospacing="0" w:after="0" w:afterAutospacing="0" w:line="500" w:lineRule="exact"/>
        <w:ind w:firstLineChars="200" w:firstLine="31680"/>
        <w:rPr>
          <w:rFonts w:ascii="华文仿宋" w:eastAsia="华文仿宋" w:hAnsi="华文仿宋" w:cs="Times New Roman"/>
          <w:color w:val="000000"/>
          <w:sz w:val="32"/>
          <w:szCs w:val="32"/>
        </w:rPr>
      </w:pPr>
      <w:r w:rsidRPr="004A0143">
        <w:rPr>
          <w:rFonts w:ascii="华文仿宋" w:eastAsia="华文仿宋" w:hAnsi="华文仿宋" w:cs="华文仿宋"/>
          <w:color w:val="000000"/>
          <w:sz w:val="32"/>
          <w:szCs w:val="32"/>
        </w:rPr>
        <w:t>4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．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保证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考试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过程不录音录像，不保存和传播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考试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有关内容。</w:t>
      </w:r>
    </w:p>
    <w:p w:rsidR="00FD5136" w:rsidRPr="004A0143" w:rsidRDefault="00FD5136" w:rsidP="0016328D">
      <w:pPr>
        <w:pStyle w:val="NormalWeb"/>
        <w:shd w:val="clear" w:color="auto" w:fill="FFFFFF"/>
        <w:spacing w:before="0" w:beforeAutospacing="0" w:after="0" w:afterAutospacing="0" w:line="500" w:lineRule="exact"/>
        <w:ind w:firstLineChars="200" w:firstLine="31680"/>
        <w:rPr>
          <w:rFonts w:ascii="华文仿宋" w:eastAsia="华文仿宋" w:hAnsi="华文仿宋" w:cs="Times New Roman"/>
          <w:color w:val="000000"/>
          <w:sz w:val="32"/>
          <w:szCs w:val="32"/>
        </w:rPr>
      </w:pPr>
      <w:r>
        <w:rPr>
          <w:rFonts w:ascii="华文仿宋" w:eastAsia="华文仿宋" w:hAnsi="华文仿宋" w:cs="华文仿宋"/>
          <w:color w:val="000000"/>
          <w:sz w:val="32"/>
          <w:szCs w:val="32"/>
        </w:rPr>
        <w:t xml:space="preserve">5. </w:t>
      </w:r>
      <w:r>
        <w:rPr>
          <w:rFonts w:ascii="华文仿宋" w:eastAsia="华文仿宋" w:hAnsi="华文仿宋" w:cs="华文仿宋" w:hint="eastAsia"/>
          <w:color w:val="000000"/>
          <w:sz w:val="32"/>
          <w:szCs w:val="32"/>
        </w:rPr>
        <w:t>保证考试</w:t>
      </w:r>
      <w:r w:rsidRPr="004A0143">
        <w:rPr>
          <w:rFonts w:ascii="华文仿宋" w:eastAsia="华文仿宋" w:hAnsi="华文仿宋" w:cs="华文仿宋" w:hint="eastAsia"/>
          <w:color w:val="000000"/>
          <w:sz w:val="32"/>
          <w:szCs w:val="32"/>
        </w:rPr>
        <w:t>过程中不传谣、不造谣、不信谣。</w:t>
      </w:r>
    </w:p>
    <w:p w:rsidR="00FD5136" w:rsidRPr="004A0143" w:rsidRDefault="00FD5136" w:rsidP="0016328D">
      <w:pPr>
        <w:spacing w:line="500" w:lineRule="exact"/>
        <w:ind w:firstLineChars="200" w:firstLine="31680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若本人违背上述各项承诺，本人自愿承担由此造成的一切后果，自愿承担相应的法律责任。</w:t>
      </w:r>
    </w:p>
    <w:p w:rsidR="00FD5136" w:rsidRPr="004A0143" w:rsidRDefault="00FD5136" w:rsidP="002B7E49">
      <w:pPr>
        <w:spacing w:line="500" w:lineRule="exact"/>
        <w:rPr>
          <w:rFonts w:ascii="华文仿宋" w:eastAsia="华文仿宋" w:hAnsi="华文仿宋"/>
          <w:color w:val="000000"/>
          <w:kern w:val="0"/>
          <w:sz w:val="32"/>
          <w:szCs w:val="32"/>
        </w:rPr>
      </w:pPr>
    </w:p>
    <w:p w:rsidR="00FD5136" w:rsidRDefault="00FD5136" w:rsidP="0016328D">
      <w:pPr>
        <w:spacing w:line="500" w:lineRule="exact"/>
        <w:ind w:firstLineChars="1100" w:firstLine="31680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bookmarkStart w:id="0" w:name="_GoBack"/>
      <w:bookmarkEnd w:id="0"/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承诺人签名：</w:t>
      </w:r>
    </w:p>
    <w:p w:rsidR="00FD5136" w:rsidRDefault="00FD5136" w:rsidP="002B7E49">
      <w:pPr>
        <w:spacing w:line="500" w:lineRule="exact"/>
        <w:rPr>
          <w:rFonts w:ascii="华文仿宋" w:eastAsia="华文仿宋" w:hAnsi="华文仿宋"/>
          <w:color w:val="000000"/>
          <w:kern w:val="0"/>
          <w:sz w:val="32"/>
          <w:szCs w:val="32"/>
        </w:rPr>
      </w:pPr>
    </w:p>
    <w:p w:rsidR="00FD5136" w:rsidRPr="00A0715F" w:rsidRDefault="00FD5136" w:rsidP="00F504D7">
      <w:pPr>
        <w:spacing w:line="500" w:lineRule="exact"/>
        <w:ind w:firstLineChars="1800" w:firstLine="31680"/>
        <w:rPr>
          <w:rFonts w:ascii="华文仿宋" w:eastAsia="华文仿宋" w:hAnsi="华文仿宋"/>
          <w:color w:val="000000"/>
          <w:kern w:val="0"/>
          <w:sz w:val="32"/>
          <w:szCs w:val="32"/>
        </w:rPr>
      </w:pPr>
      <w:r w:rsidRPr="004A0143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>2020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年</w:t>
      </w:r>
      <w:r w:rsidRPr="004A0143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 xml:space="preserve">  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月</w:t>
      </w:r>
      <w:r w:rsidRPr="004A0143">
        <w:rPr>
          <w:rFonts w:ascii="华文仿宋" w:eastAsia="华文仿宋" w:hAnsi="华文仿宋" w:cs="华文仿宋"/>
          <w:color w:val="000000"/>
          <w:kern w:val="0"/>
          <w:sz w:val="32"/>
          <w:szCs w:val="32"/>
        </w:rPr>
        <w:t xml:space="preserve">   </w:t>
      </w:r>
      <w:r w:rsidRPr="004A0143">
        <w:rPr>
          <w:rFonts w:ascii="华文仿宋" w:eastAsia="华文仿宋" w:hAnsi="华文仿宋" w:cs="华文仿宋" w:hint="eastAsia"/>
          <w:color w:val="000000"/>
          <w:kern w:val="0"/>
          <w:sz w:val="32"/>
          <w:szCs w:val="32"/>
        </w:rPr>
        <w:t>日</w:t>
      </w:r>
    </w:p>
    <w:sectPr w:rsidR="00FD5136" w:rsidRPr="00A0715F" w:rsidSect="0095283E">
      <w:footerReference w:type="default" r:id="rId6"/>
      <w:pgSz w:w="11906" w:h="16838"/>
      <w:pgMar w:top="1440" w:right="1797" w:bottom="1440" w:left="1797" w:header="851" w:footer="90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136" w:rsidRDefault="00FD5136" w:rsidP="00EF0715">
      <w:r>
        <w:separator/>
      </w:r>
    </w:p>
  </w:endnote>
  <w:endnote w:type="continuationSeparator" w:id="0">
    <w:p w:rsidR="00FD5136" w:rsidRDefault="00FD5136" w:rsidP="00EF0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36" w:rsidRPr="00807A0C" w:rsidRDefault="00FD5136" w:rsidP="00807A0C">
    <w:pPr>
      <w:pStyle w:val="Footer"/>
      <w:jc w:val="right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136" w:rsidRDefault="00FD5136" w:rsidP="00EF0715">
      <w:r>
        <w:separator/>
      </w:r>
    </w:p>
  </w:footnote>
  <w:footnote w:type="continuationSeparator" w:id="0">
    <w:p w:rsidR="00FD5136" w:rsidRDefault="00FD5136" w:rsidP="00EF0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62DF"/>
    <w:rsid w:val="0003289B"/>
    <w:rsid w:val="000A6279"/>
    <w:rsid w:val="000B28FC"/>
    <w:rsid w:val="0016328D"/>
    <w:rsid w:val="00181FFC"/>
    <w:rsid w:val="001A1CDC"/>
    <w:rsid w:val="001E28E3"/>
    <w:rsid w:val="002119A4"/>
    <w:rsid w:val="002B7E49"/>
    <w:rsid w:val="002D0625"/>
    <w:rsid w:val="00322E09"/>
    <w:rsid w:val="0035700E"/>
    <w:rsid w:val="00423DC8"/>
    <w:rsid w:val="004A0143"/>
    <w:rsid w:val="005462DF"/>
    <w:rsid w:val="00686B98"/>
    <w:rsid w:val="00752A28"/>
    <w:rsid w:val="00776872"/>
    <w:rsid w:val="007B71E9"/>
    <w:rsid w:val="007D7787"/>
    <w:rsid w:val="00807A0C"/>
    <w:rsid w:val="008A0619"/>
    <w:rsid w:val="008D536E"/>
    <w:rsid w:val="00946EB0"/>
    <w:rsid w:val="0095283E"/>
    <w:rsid w:val="009B38B7"/>
    <w:rsid w:val="009F39A5"/>
    <w:rsid w:val="00A05765"/>
    <w:rsid w:val="00A0715F"/>
    <w:rsid w:val="00AE204F"/>
    <w:rsid w:val="00B173B8"/>
    <w:rsid w:val="00C23EE2"/>
    <w:rsid w:val="00C35847"/>
    <w:rsid w:val="00D51C46"/>
    <w:rsid w:val="00E841BD"/>
    <w:rsid w:val="00EF0715"/>
    <w:rsid w:val="00F3616D"/>
    <w:rsid w:val="00F504D7"/>
    <w:rsid w:val="00F60747"/>
    <w:rsid w:val="00F839C0"/>
    <w:rsid w:val="00FD5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DF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F0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F0715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F071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F0715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4A01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69</Words>
  <Characters>394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中国中医科学院2020年博士研究生</dc:title>
  <dc:subject/>
  <dc:creator>lxy</dc:creator>
  <cp:keywords/>
  <dc:description/>
  <cp:lastModifiedBy>微软用户</cp:lastModifiedBy>
  <cp:revision>2</cp:revision>
  <dcterms:created xsi:type="dcterms:W3CDTF">2020-05-29T07:55:00Z</dcterms:created>
  <dcterms:modified xsi:type="dcterms:W3CDTF">2020-05-29T07:55:00Z</dcterms:modified>
</cp:coreProperties>
</file>