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3CB" w:rsidRDefault="004553CB">
      <w:pPr>
        <w:spacing w:line="4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kern w:val="0"/>
          <w:sz w:val="32"/>
          <w:szCs w:val="32"/>
        </w:rPr>
        <w:t>1</w:t>
      </w:r>
    </w:p>
    <w:p w:rsidR="004553CB" w:rsidRDefault="004553CB">
      <w:pPr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传统医学师承出师考核申请表</w:t>
      </w:r>
    </w:p>
    <w:tbl>
      <w:tblPr>
        <w:tblW w:w="84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6"/>
        <w:gridCol w:w="430"/>
        <w:gridCol w:w="74"/>
        <w:gridCol w:w="484"/>
        <w:gridCol w:w="860"/>
        <w:gridCol w:w="109"/>
        <w:gridCol w:w="389"/>
        <w:gridCol w:w="284"/>
        <w:gridCol w:w="394"/>
        <w:gridCol w:w="780"/>
        <w:gridCol w:w="298"/>
        <w:gridCol w:w="512"/>
        <w:gridCol w:w="88"/>
        <w:gridCol w:w="446"/>
        <w:gridCol w:w="619"/>
        <w:gridCol w:w="1591"/>
      </w:tblGrid>
      <w:tr w:rsidR="004553CB" w:rsidRPr="006B398C">
        <w:trPr>
          <w:cantSplit/>
          <w:trHeight w:val="512"/>
        </w:trPr>
        <w:tc>
          <w:tcPr>
            <w:tcW w:w="1056" w:type="dxa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姓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名</w:t>
            </w:r>
          </w:p>
        </w:tc>
        <w:tc>
          <w:tcPr>
            <w:tcW w:w="988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性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别</w:t>
            </w:r>
          </w:p>
        </w:tc>
        <w:tc>
          <w:tcPr>
            <w:tcW w:w="1067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民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族</w:t>
            </w:r>
          </w:p>
        </w:tc>
        <w:tc>
          <w:tcPr>
            <w:tcW w:w="1665" w:type="dxa"/>
            <w:gridSpan w:val="4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cantSplit/>
          <w:trHeight w:val="465"/>
        </w:trPr>
        <w:tc>
          <w:tcPr>
            <w:tcW w:w="1056" w:type="dxa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出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生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</w:p>
        </w:tc>
        <w:tc>
          <w:tcPr>
            <w:tcW w:w="988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籍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贯</w:t>
            </w:r>
          </w:p>
        </w:tc>
        <w:tc>
          <w:tcPr>
            <w:tcW w:w="1067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出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生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地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点</w:t>
            </w:r>
          </w:p>
        </w:tc>
        <w:tc>
          <w:tcPr>
            <w:tcW w:w="1665" w:type="dxa"/>
            <w:gridSpan w:val="4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cantSplit/>
          <w:trHeight w:val="736"/>
        </w:trPr>
        <w:tc>
          <w:tcPr>
            <w:tcW w:w="1056" w:type="dxa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988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36" w:type="dxa"/>
            <w:gridSpan w:val="5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现从事主要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职业</w:t>
            </w:r>
          </w:p>
        </w:tc>
        <w:tc>
          <w:tcPr>
            <w:tcW w:w="2743" w:type="dxa"/>
            <w:gridSpan w:val="6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578"/>
        </w:trPr>
        <w:tc>
          <w:tcPr>
            <w:tcW w:w="1056" w:type="dxa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学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历</w:t>
            </w:r>
          </w:p>
        </w:tc>
        <w:tc>
          <w:tcPr>
            <w:tcW w:w="988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学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位</w:t>
            </w:r>
          </w:p>
        </w:tc>
        <w:tc>
          <w:tcPr>
            <w:tcW w:w="1176" w:type="dxa"/>
            <w:gridSpan w:val="4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78" w:type="dxa"/>
            <w:gridSpan w:val="4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537"/>
        </w:trPr>
        <w:tc>
          <w:tcPr>
            <w:tcW w:w="2904" w:type="dxa"/>
            <w:gridSpan w:val="5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5510" w:type="dxa"/>
            <w:gridSpan w:val="11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545"/>
        </w:trPr>
        <w:tc>
          <w:tcPr>
            <w:tcW w:w="2904" w:type="dxa"/>
            <w:gridSpan w:val="5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通讯地址及邮政编码</w:t>
            </w:r>
          </w:p>
        </w:tc>
        <w:tc>
          <w:tcPr>
            <w:tcW w:w="5510" w:type="dxa"/>
            <w:gridSpan w:val="11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868"/>
        </w:trPr>
        <w:tc>
          <w:tcPr>
            <w:tcW w:w="2904" w:type="dxa"/>
            <w:gridSpan w:val="5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本人档案存放单位、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地址及邮政编码</w:t>
            </w:r>
          </w:p>
        </w:tc>
        <w:tc>
          <w:tcPr>
            <w:tcW w:w="5510" w:type="dxa"/>
            <w:gridSpan w:val="11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802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>(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手机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>)</w:t>
            </w:r>
          </w:p>
        </w:tc>
        <w:tc>
          <w:tcPr>
            <w:tcW w:w="1418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82" w:type="dxa"/>
            <w:gridSpan w:val="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传真</w:t>
            </w:r>
          </w:p>
        </w:tc>
        <w:tc>
          <w:tcPr>
            <w:tcW w:w="1984" w:type="dxa"/>
            <w:gridSpan w:val="4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53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电子邮件地址</w:t>
            </w:r>
          </w:p>
        </w:tc>
        <w:tc>
          <w:tcPr>
            <w:tcW w:w="1591" w:type="dxa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525"/>
        </w:trPr>
        <w:tc>
          <w:tcPr>
            <w:tcW w:w="8414" w:type="dxa"/>
            <w:gridSpan w:val="16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个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人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简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历</w:t>
            </w:r>
          </w:p>
        </w:tc>
      </w:tr>
      <w:tr w:rsidR="004553CB" w:rsidRPr="006B398C">
        <w:trPr>
          <w:trHeight w:val="1757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起止年月</w:t>
            </w: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 w:rsidP="004553CB">
            <w:pPr>
              <w:ind w:firstLineChars="150" w:firstLine="31680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肄</w:t>
            </w:r>
          </w:p>
          <w:p w:rsidR="004553CB" w:rsidRPr="006B398C" w:rsidRDefault="004553CB" w:rsidP="004553CB">
            <w:pPr>
              <w:ind w:firstLineChars="150" w:firstLine="31680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毕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业</w:t>
            </w:r>
          </w:p>
          <w:p w:rsidR="004553CB" w:rsidRPr="006B398C" w:rsidRDefault="004553CB" w:rsidP="004553CB">
            <w:pPr>
              <w:ind w:firstLineChars="150" w:firstLine="31680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结</w:t>
            </w:r>
          </w:p>
        </w:tc>
      </w:tr>
      <w:tr w:rsidR="004553CB" w:rsidRPr="006B398C">
        <w:trPr>
          <w:trHeight w:val="62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2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2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567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17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8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6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600"/>
        </w:trPr>
        <w:tc>
          <w:tcPr>
            <w:tcW w:w="1486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774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1842" w:type="dxa"/>
            <w:gridSpan w:val="4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单位</w:t>
            </w:r>
          </w:p>
        </w:tc>
        <w:tc>
          <w:tcPr>
            <w:tcW w:w="3554" w:type="dxa"/>
            <w:gridSpan w:val="6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770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gridSpan w:val="4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工作年限</w:t>
            </w:r>
          </w:p>
        </w:tc>
        <w:tc>
          <w:tcPr>
            <w:tcW w:w="3554" w:type="dxa"/>
            <w:gridSpan w:val="6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770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842" w:type="dxa"/>
            <w:gridSpan w:val="4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3554" w:type="dxa"/>
            <w:gridSpan w:val="6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2012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指导老师主要学术思想、临床经验和学术专长</w:t>
            </w:r>
          </w:p>
        </w:tc>
        <w:tc>
          <w:tcPr>
            <w:tcW w:w="6854" w:type="dxa"/>
            <w:gridSpan w:val="1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553CB" w:rsidRPr="006B398C">
        <w:trPr>
          <w:trHeight w:val="2150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意见</w:t>
            </w:r>
          </w:p>
        </w:tc>
        <w:tc>
          <w:tcPr>
            <w:tcW w:w="6854" w:type="dxa"/>
            <w:gridSpan w:val="1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 w:rsidP="004553CB">
            <w:pPr>
              <w:ind w:right="480" w:firstLineChars="1700" w:firstLine="31680"/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 w:rsidP="004553CB">
            <w:pPr>
              <w:ind w:right="480" w:firstLineChars="1700" w:firstLine="31680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签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名：</w:t>
            </w:r>
          </w:p>
          <w:p w:rsidR="004553CB" w:rsidRPr="006B398C" w:rsidRDefault="004553CB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4553CB" w:rsidRPr="006B398C">
        <w:trPr>
          <w:trHeight w:val="2139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核准指导老师执业的卫生、中医药行政部门初审意见</w:t>
            </w:r>
          </w:p>
        </w:tc>
        <w:tc>
          <w:tcPr>
            <w:tcW w:w="6854" w:type="dxa"/>
            <w:gridSpan w:val="1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ind w:right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印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章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</w:p>
          <w:p w:rsidR="004553CB" w:rsidRPr="006B398C" w:rsidRDefault="004553CB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4553CB" w:rsidRPr="006B398C">
        <w:trPr>
          <w:trHeight w:val="1928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各市州中医药行政部门复核意见</w:t>
            </w:r>
          </w:p>
        </w:tc>
        <w:tc>
          <w:tcPr>
            <w:tcW w:w="6854" w:type="dxa"/>
            <w:gridSpan w:val="1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ind w:right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印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章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</w:p>
          <w:p w:rsidR="004553CB" w:rsidRPr="006B398C" w:rsidRDefault="004553CB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  <w:tr w:rsidR="004553CB" w:rsidRPr="006B398C">
        <w:trPr>
          <w:trHeight w:val="1693"/>
        </w:trPr>
        <w:tc>
          <w:tcPr>
            <w:tcW w:w="1560" w:type="dxa"/>
            <w:gridSpan w:val="3"/>
            <w:vAlign w:val="center"/>
          </w:tcPr>
          <w:p w:rsidR="004553CB" w:rsidRPr="006B398C" w:rsidRDefault="004553C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省级中医药管理部门审核意见</w:t>
            </w:r>
          </w:p>
        </w:tc>
        <w:tc>
          <w:tcPr>
            <w:tcW w:w="6854" w:type="dxa"/>
            <w:gridSpan w:val="13"/>
            <w:vAlign w:val="center"/>
          </w:tcPr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4553CB" w:rsidRPr="006B398C" w:rsidRDefault="004553CB">
            <w:pPr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</w:p>
          <w:p w:rsidR="004553CB" w:rsidRPr="006B398C" w:rsidRDefault="004553CB" w:rsidP="004553CB">
            <w:pPr>
              <w:ind w:right="480" w:firstLineChars="450" w:firstLine="31680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印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章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</w:p>
          <w:p w:rsidR="004553CB" w:rsidRPr="006B398C" w:rsidRDefault="004553CB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 w:rsidRPr="006B398C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6B398C">
              <w:rPr>
                <w:rFonts w:ascii="仿宋" w:eastAsia="仿宋" w:hAnsi="仿宋" w:hint="eastAsia"/>
                <w:color w:val="000000"/>
                <w:sz w:val="24"/>
              </w:rPr>
              <w:t>日</w:t>
            </w:r>
          </w:p>
        </w:tc>
      </w:tr>
    </w:tbl>
    <w:p w:rsidR="004553CB" w:rsidRDefault="004553CB">
      <w:pPr>
        <w:rPr>
          <w:rFonts w:ascii="仿宋" w:eastAsia="仿宋" w:hAnsi="仿宋"/>
          <w:color w:val="000000"/>
          <w:sz w:val="24"/>
        </w:rPr>
      </w:pPr>
    </w:p>
    <w:p w:rsidR="004553CB" w:rsidRDefault="004553CB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</w:rPr>
        <w:t xml:space="preserve">   </w:t>
      </w:r>
      <w:r>
        <w:rPr>
          <w:rFonts w:ascii="仿宋" w:eastAsia="仿宋" w:hAnsi="仿宋"/>
          <w:color w:val="000000"/>
          <w:sz w:val="24"/>
        </w:rPr>
        <w:t>1</w:t>
      </w:r>
      <w:r>
        <w:rPr>
          <w:rFonts w:ascii="仿宋" w:eastAsia="仿宋" w:hAnsi="仿宋" w:hint="eastAsia"/>
          <w:color w:val="000000"/>
          <w:sz w:val="24"/>
        </w:rPr>
        <w:t>．一律用蓝黑墨水钢笔或中性笔填写，内容要具体、真实，字迹要端正清楚。</w:t>
      </w:r>
    </w:p>
    <w:p w:rsidR="004553CB" w:rsidRDefault="004553CB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2</w:t>
      </w:r>
      <w:r>
        <w:rPr>
          <w:rFonts w:ascii="仿宋" w:eastAsia="仿宋" w:hAnsi="仿宋" w:hint="eastAsia"/>
          <w:color w:val="000000"/>
          <w:sz w:val="24"/>
        </w:rPr>
        <w:t>．表内的年月时间，一律用公历阿拉伯数字填写。</w:t>
      </w:r>
    </w:p>
    <w:p w:rsidR="004553CB" w:rsidRDefault="004553CB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3</w:t>
      </w:r>
      <w:r>
        <w:rPr>
          <w:rFonts w:ascii="仿宋" w:eastAsia="仿宋" w:hAnsi="仿宋" w:hint="eastAsia"/>
          <w:color w:val="000000"/>
          <w:sz w:val="24"/>
        </w:rPr>
        <w:t>．相片一律用近期一寸白色免冠正面半身照。</w:t>
      </w:r>
    </w:p>
    <w:p w:rsidR="004553CB" w:rsidRDefault="004553CB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4</w:t>
      </w:r>
      <w:r>
        <w:rPr>
          <w:rFonts w:ascii="仿宋" w:eastAsia="仿宋" w:hAnsi="仿宋" w:hint="eastAsia"/>
          <w:color w:val="000000"/>
          <w:sz w:val="24"/>
        </w:rPr>
        <w:t>．个人简历应从小学写起。</w:t>
      </w:r>
    </w:p>
    <w:p w:rsidR="004553CB" w:rsidRDefault="004553CB">
      <w:pPr>
        <w:widowControl/>
        <w:shd w:val="clear" w:color="auto" w:fill="FFFFFF"/>
        <w:spacing w:line="560" w:lineRule="exac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kern w:val="0"/>
          <w:sz w:val="32"/>
          <w:szCs w:val="32"/>
        </w:rPr>
        <w:t>2</w:t>
      </w:r>
    </w:p>
    <w:p w:rsidR="004553CB" w:rsidRDefault="004553CB">
      <w:pPr>
        <w:widowControl/>
        <w:shd w:val="clear" w:color="auto" w:fill="FFFFFF"/>
        <w:spacing w:line="560" w:lineRule="exact"/>
        <w:jc w:val="center"/>
        <w:rPr>
          <w:rFonts w:ascii="宋体" w:cs="黑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黑体" w:hint="eastAsia"/>
          <w:b/>
          <w:bCs/>
          <w:color w:val="000000"/>
          <w:kern w:val="0"/>
          <w:sz w:val="44"/>
          <w:szCs w:val="44"/>
        </w:rPr>
        <w:t>传统医学医术确有专长考核申请表</w:t>
      </w:r>
    </w:p>
    <w:tbl>
      <w:tblPr>
        <w:tblW w:w="898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02"/>
        <w:gridCol w:w="236"/>
        <w:gridCol w:w="236"/>
        <w:gridCol w:w="383"/>
        <w:gridCol w:w="740"/>
        <w:gridCol w:w="913"/>
        <w:gridCol w:w="138"/>
        <w:gridCol w:w="713"/>
        <w:gridCol w:w="166"/>
        <w:gridCol w:w="236"/>
        <w:gridCol w:w="867"/>
        <w:gridCol w:w="540"/>
        <w:gridCol w:w="175"/>
        <w:gridCol w:w="280"/>
        <w:gridCol w:w="311"/>
        <w:gridCol w:w="401"/>
        <w:gridCol w:w="1414"/>
        <w:gridCol w:w="236"/>
      </w:tblGrid>
      <w:tr w:rsidR="004553CB" w:rsidRPr="006B398C">
        <w:trPr>
          <w:gridAfter w:val="1"/>
          <w:wAfter w:w="236" w:type="dxa"/>
          <w:cantSplit/>
          <w:trHeight w:val="402"/>
        </w:trPr>
        <w:tc>
          <w:tcPr>
            <w:tcW w:w="1002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95" w:type="dxa"/>
            <w:gridSpan w:val="4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15" w:type="dxa"/>
            <w:gridSpan w:val="3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07" w:type="dxa"/>
            <w:gridSpan w:val="5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cantSplit/>
          <w:trHeight w:val="465"/>
        </w:trPr>
        <w:tc>
          <w:tcPr>
            <w:tcW w:w="1002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95" w:type="dxa"/>
            <w:gridSpan w:val="4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15" w:type="dxa"/>
            <w:gridSpan w:val="3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点</w:t>
            </w:r>
          </w:p>
        </w:tc>
        <w:tc>
          <w:tcPr>
            <w:tcW w:w="1707" w:type="dxa"/>
            <w:gridSpan w:val="5"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cantSplit/>
          <w:trHeight w:val="736"/>
        </w:trPr>
        <w:tc>
          <w:tcPr>
            <w:tcW w:w="1002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参加工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5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6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578"/>
        </w:trPr>
        <w:tc>
          <w:tcPr>
            <w:tcW w:w="1002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595" w:type="dxa"/>
            <w:gridSpan w:val="4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53" w:type="dxa"/>
            <w:gridSpan w:val="4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2" w:type="dxa"/>
            <w:gridSpan w:val="3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06" w:type="dxa"/>
            <w:gridSpan w:val="4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14"/>
        </w:trPr>
        <w:tc>
          <w:tcPr>
            <w:tcW w:w="3510" w:type="dxa"/>
            <w:gridSpan w:val="6"/>
            <w:vAlign w:val="center"/>
          </w:tcPr>
          <w:p w:rsidR="004553CB" w:rsidRDefault="004553CB" w:rsidP="004553CB">
            <w:pPr>
              <w:widowControl/>
              <w:spacing w:line="320" w:lineRule="exact"/>
              <w:ind w:firstLineChars="50" w:firstLine="3168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241" w:type="dxa"/>
            <w:gridSpan w:val="11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13"/>
        </w:trPr>
        <w:tc>
          <w:tcPr>
            <w:tcW w:w="3510" w:type="dxa"/>
            <w:gridSpan w:val="6"/>
            <w:vAlign w:val="center"/>
          </w:tcPr>
          <w:p w:rsidR="004553CB" w:rsidRDefault="004553CB" w:rsidP="004553CB">
            <w:pPr>
              <w:widowControl/>
              <w:spacing w:line="320" w:lineRule="exact"/>
              <w:ind w:firstLineChars="50" w:firstLine="3168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通讯地址及邮政编码</w:t>
            </w:r>
          </w:p>
        </w:tc>
        <w:tc>
          <w:tcPr>
            <w:tcW w:w="5241" w:type="dxa"/>
            <w:gridSpan w:val="11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868"/>
        </w:trPr>
        <w:tc>
          <w:tcPr>
            <w:tcW w:w="3510" w:type="dxa"/>
            <w:gridSpan w:val="6"/>
            <w:vAlign w:val="center"/>
          </w:tcPr>
          <w:p w:rsidR="004553CB" w:rsidRDefault="004553CB" w:rsidP="004553CB">
            <w:pPr>
              <w:widowControl/>
              <w:spacing w:line="320" w:lineRule="exact"/>
              <w:ind w:firstLineChars="50" w:firstLine="3168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本人档案存放单位、地址及邮</w:t>
            </w:r>
          </w:p>
          <w:p w:rsidR="004553CB" w:rsidRDefault="004553CB" w:rsidP="004553CB">
            <w:pPr>
              <w:widowControl/>
              <w:spacing w:line="320" w:lineRule="exact"/>
              <w:ind w:firstLineChars="50" w:firstLine="3168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政编码</w:t>
            </w:r>
          </w:p>
        </w:tc>
        <w:tc>
          <w:tcPr>
            <w:tcW w:w="5241" w:type="dxa"/>
            <w:gridSpan w:val="11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802"/>
        </w:trPr>
        <w:tc>
          <w:tcPr>
            <w:tcW w:w="1238" w:type="dxa"/>
            <w:gridSpan w:val="2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72" w:type="dxa"/>
            <w:gridSpan w:val="4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真</w:t>
            </w:r>
          </w:p>
        </w:tc>
        <w:tc>
          <w:tcPr>
            <w:tcW w:w="1269" w:type="dxa"/>
            <w:gridSpan w:val="3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32"/>
        </w:trPr>
        <w:tc>
          <w:tcPr>
            <w:tcW w:w="8751" w:type="dxa"/>
            <w:gridSpan w:val="17"/>
            <w:vAlign w:val="center"/>
          </w:tcPr>
          <w:p w:rsidR="004553CB" w:rsidRDefault="004553CB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简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历</w:t>
            </w:r>
          </w:p>
        </w:tc>
      </w:tr>
      <w:tr w:rsidR="004553CB" w:rsidRPr="006B398C">
        <w:trPr>
          <w:gridAfter w:val="1"/>
          <w:wAfter w:w="236" w:type="dxa"/>
          <w:trHeight w:val="942"/>
        </w:trPr>
        <w:tc>
          <w:tcPr>
            <w:tcW w:w="1857" w:type="dxa"/>
            <w:gridSpan w:val="4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11"/>
            <w:vAlign w:val="center"/>
          </w:tcPr>
          <w:p w:rsidR="004553CB" w:rsidRDefault="004553CB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vAlign w:val="center"/>
          </w:tcPr>
          <w:p w:rsidR="004553CB" w:rsidRDefault="004553CB" w:rsidP="004553CB">
            <w:pPr>
              <w:widowControl/>
              <w:spacing w:line="280" w:lineRule="exact"/>
              <w:ind w:firstLineChars="1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肄毕业结</w:t>
            </w:r>
          </w:p>
        </w:tc>
      </w:tr>
      <w:tr w:rsidR="004553CB" w:rsidRPr="006B398C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567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17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58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5289"/>
        </w:trPr>
        <w:tc>
          <w:tcPr>
            <w:tcW w:w="1474" w:type="dxa"/>
            <w:gridSpan w:val="3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4"/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553CB" w:rsidRPr="006B398C">
        <w:trPr>
          <w:gridAfter w:val="1"/>
          <w:wAfter w:w="236" w:type="dxa"/>
          <w:trHeight w:val="2790"/>
        </w:trPr>
        <w:tc>
          <w:tcPr>
            <w:tcW w:w="1474" w:type="dxa"/>
            <w:gridSpan w:val="3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县级卫生、中医药行政部门初审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vAlign w:val="center"/>
          </w:tcPr>
          <w:p w:rsidR="004553CB" w:rsidRDefault="004553CB" w:rsidP="004553CB">
            <w:pPr>
              <w:widowControl/>
              <w:spacing w:line="320" w:lineRule="exact"/>
              <w:ind w:firstLineChars="2050" w:firstLine="316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2050" w:firstLine="316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2050" w:firstLine="316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2100" w:firstLine="316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印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章</w:t>
            </w:r>
          </w:p>
          <w:p w:rsidR="004553CB" w:rsidRDefault="004553CB" w:rsidP="004553CB">
            <w:pPr>
              <w:widowControl/>
              <w:spacing w:line="320" w:lineRule="exact"/>
              <w:ind w:firstLineChars="1950" w:firstLine="316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4553CB" w:rsidRPr="006B398C">
        <w:trPr>
          <w:gridAfter w:val="1"/>
          <w:wAfter w:w="236" w:type="dxa"/>
          <w:trHeight w:val="3248"/>
        </w:trPr>
        <w:tc>
          <w:tcPr>
            <w:tcW w:w="1474" w:type="dxa"/>
            <w:gridSpan w:val="3"/>
            <w:vAlign w:val="center"/>
          </w:tcPr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地、设区的市级卫生、中医药行政部门审核</w:t>
            </w:r>
          </w:p>
          <w:p w:rsidR="004553CB" w:rsidRDefault="004553CB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vAlign w:val="center"/>
          </w:tcPr>
          <w:p w:rsidR="004553CB" w:rsidRDefault="004553CB" w:rsidP="004553CB">
            <w:pPr>
              <w:widowControl/>
              <w:spacing w:line="320" w:lineRule="exact"/>
              <w:ind w:firstLineChars="25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14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14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14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4553CB" w:rsidRDefault="004553CB" w:rsidP="004553CB">
            <w:pPr>
              <w:widowControl/>
              <w:spacing w:line="320" w:lineRule="exact"/>
              <w:ind w:firstLineChars="220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印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章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</w:p>
          <w:p w:rsidR="004553CB" w:rsidRDefault="004553CB" w:rsidP="004553CB">
            <w:pPr>
              <w:widowControl/>
              <w:spacing w:line="320" w:lineRule="exact"/>
              <w:ind w:firstLineChars="2050" w:firstLine="316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4553CB" w:rsidRPr="006B398C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"/>
                <w:szCs w:val="18"/>
              </w:rPr>
            </w:pPr>
          </w:p>
        </w:tc>
      </w:tr>
    </w:tbl>
    <w:p w:rsidR="004553CB" w:rsidRDefault="004553CB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1"/>
        </w:rPr>
        <w:t>1</w:t>
      </w: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．一律用蓝黑墨水钢笔或中性笔填写，内容要具体、真实，字迹要端正清楚。</w:t>
      </w:r>
    </w:p>
    <w:p w:rsidR="004553CB" w:rsidRDefault="004553CB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1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．表内的年月时间，一律用公历阿拉伯数字填写。</w:t>
      </w:r>
    </w:p>
    <w:p w:rsidR="004553CB" w:rsidRDefault="004553CB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1"/>
        </w:rPr>
        <w:t>3</w:t>
      </w: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．相片一律用近期一寸白色免冠正面半身照。</w:t>
      </w:r>
    </w:p>
    <w:p w:rsidR="004553CB" w:rsidRDefault="004553CB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1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．个人简历应从小学写起。</w:t>
      </w:r>
    </w:p>
    <w:p w:rsidR="004553CB" w:rsidRDefault="004553CB">
      <w:pPr>
        <w:rPr>
          <w:color w:val="000000"/>
        </w:rPr>
      </w:pPr>
    </w:p>
    <w:p w:rsidR="004553CB" w:rsidRDefault="004553CB">
      <w:pPr>
        <w:rPr>
          <w:color w:val="000000"/>
        </w:rPr>
      </w:pPr>
    </w:p>
    <w:p w:rsidR="004553CB" w:rsidRDefault="004553CB">
      <w:pPr>
        <w:widowControl/>
        <w:shd w:val="clear" w:color="auto" w:fill="FFFFFF"/>
        <w:spacing w:line="560" w:lineRule="exac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kern w:val="0"/>
          <w:sz w:val="32"/>
          <w:szCs w:val="32"/>
        </w:rPr>
        <w:t>3</w:t>
      </w:r>
    </w:p>
    <w:p w:rsidR="004553CB" w:rsidRDefault="004553CB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掌握传统医学诊疗技术证明</w:t>
      </w:r>
    </w:p>
    <w:tbl>
      <w:tblPr>
        <w:tblW w:w="90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725"/>
        <w:gridCol w:w="917"/>
        <w:gridCol w:w="2012"/>
        <w:gridCol w:w="1813"/>
        <w:gridCol w:w="3571"/>
      </w:tblGrid>
      <w:tr w:rsidR="004553CB" w:rsidRPr="006B398C">
        <w:trPr>
          <w:tblCellSpacing w:w="0" w:type="dxa"/>
          <w:jc w:val="center"/>
        </w:trPr>
        <w:tc>
          <w:tcPr>
            <w:tcW w:w="1642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2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553CB" w:rsidRPr="006B398C">
        <w:trPr>
          <w:tblCellSpacing w:w="0" w:type="dxa"/>
          <w:jc w:val="center"/>
        </w:trPr>
        <w:tc>
          <w:tcPr>
            <w:tcW w:w="1642" w:type="dxa"/>
            <w:gridSpan w:val="2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证明人</w:t>
            </w:r>
          </w:p>
          <w:p w:rsidR="004553CB" w:rsidRDefault="004553CB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1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4553CB" w:rsidRPr="006B398C">
        <w:trPr>
          <w:tblCellSpacing w:w="0" w:type="dxa"/>
          <w:jc w:val="center"/>
        </w:trPr>
        <w:tc>
          <w:tcPr>
            <w:tcW w:w="1642" w:type="dxa"/>
            <w:gridSpan w:val="2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手机：</w:t>
            </w:r>
          </w:p>
        </w:tc>
      </w:tr>
      <w:tr w:rsidR="004553CB" w:rsidRPr="006B398C">
        <w:trPr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4553CB" w:rsidRPr="006B398C">
        <w:trPr>
          <w:trHeight w:val="5423"/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831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553CB" w:rsidRPr="006B398C">
        <w:trPr>
          <w:trHeight w:val="1715"/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sz="6" w:space="0" w:color="auto"/>
              <w:bottom w:val="outset" w:sz="6" w:space="0" w:color="auto"/>
            </w:tcBorders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4553CB" w:rsidRDefault="004553CB" w:rsidP="004553CB">
            <w:pPr>
              <w:widowControl/>
              <w:spacing w:before="100" w:beforeAutospacing="1" w:after="100" w:afterAutospacing="1" w:line="330" w:lineRule="atLeast"/>
              <w:ind w:firstLineChars="350" w:firstLine="31680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4553CB" w:rsidRPr="006B398C">
        <w:trPr>
          <w:trHeight w:val="1138"/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553CB" w:rsidRDefault="004553CB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附证明人《医师资格证书》、《医师执业证书》复印件（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A4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纸复印）</w:t>
            </w:r>
          </w:p>
        </w:tc>
      </w:tr>
    </w:tbl>
    <w:p w:rsidR="004553CB" w:rsidRDefault="004553CB">
      <w:pPr>
        <w:rPr>
          <w:color w:val="000000"/>
        </w:rPr>
        <w:sectPr w:rsidR="004553CB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4553CB" w:rsidRDefault="004553CB">
      <w:pPr>
        <w:widowControl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tbl>
      <w:tblPr>
        <w:tblW w:w="13358" w:type="dxa"/>
        <w:tblInd w:w="-106" w:type="dxa"/>
        <w:tblLayout w:type="fixed"/>
        <w:tblLook w:val="00A0"/>
      </w:tblPr>
      <w:tblGrid>
        <w:gridCol w:w="613"/>
        <w:gridCol w:w="893"/>
        <w:gridCol w:w="950"/>
        <w:gridCol w:w="1105"/>
        <w:gridCol w:w="1372"/>
        <w:gridCol w:w="2160"/>
        <w:gridCol w:w="1440"/>
        <w:gridCol w:w="2639"/>
        <w:gridCol w:w="1106"/>
        <w:gridCol w:w="1080"/>
      </w:tblGrid>
      <w:tr w:rsidR="004553CB" w:rsidRPr="006B398C">
        <w:trPr>
          <w:trHeight w:val="660"/>
        </w:trPr>
        <w:tc>
          <w:tcPr>
            <w:tcW w:w="1227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32"/>
                <w:szCs w:val="32"/>
              </w:rPr>
              <w:t>附件</w:t>
            </w:r>
            <w:r>
              <w:rPr>
                <w:rFonts w:ascii="黑体" w:eastAsia="黑体" w:hAnsi="黑体" w:cs="黑体"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553CB" w:rsidRPr="006B398C">
        <w:trPr>
          <w:trHeight w:val="795"/>
        </w:trPr>
        <w:tc>
          <w:tcPr>
            <w:tcW w:w="1227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44"/>
                <w:szCs w:val="44"/>
              </w:rPr>
            </w:pPr>
            <w:r w:rsidRPr="006B398C"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传统医学师承和确有专长考核</w:t>
            </w:r>
            <w:r w:rsidRPr="006B398C"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553CB" w:rsidRPr="006B398C">
        <w:trPr>
          <w:trHeight w:val="450"/>
        </w:trPr>
        <w:tc>
          <w:tcPr>
            <w:tcW w:w="1335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市州（盖章）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:     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填报人：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4553CB" w:rsidRPr="006B398C">
        <w:trPr>
          <w:trHeight w:val="157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Default="004553C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B398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传统医学师承</w:t>
            </w:r>
            <w:r w:rsidRPr="006B398C">
              <w:rPr>
                <w:rFonts w:ascii="仿宋" w:eastAsia="仿宋" w:hAnsi="仿宋"/>
                <w:color w:val="000000"/>
                <w:sz w:val="28"/>
                <w:szCs w:val="28"/>
              </w:rPr>
              <w:t>/</w:t>
            </w:r>
            <w:r w:rsidRPr="006B398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确有专长考核</w:t>
            </w:r>
          </w:p>
        </w:tc>
      </w:tr>
      <w:tr w:rsidR="004553CB" w:rsidRPr="006B398C">
        <w:trPr>
          <w:trHeight w:val="544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6B398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553CB" w:rsidRPr="006B398C">
        <w:trPr>
          <w:trHeight w:val="544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553CB" w:rsidRPr="006B398C">
        <w:trPr>
          <w:trHeight w:val="544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553CB" w:rsidRPr="006B398C">
        <w:trPr>
          <w:trHeight w:val="544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553CB" w:rsidRPr="006B398C">
        <w:trPr>
          <w:trHeight w:val="544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3CB" w:rsidRPr="006B398C" w:rsidRDefault="004553C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4553CB" w:rsidRDefault="004553CB">
      <w:pPr>
        <w:widowControl/>
        <w:jc w:val="left"/>
        <w:rPr>
          <w:rFonts w:ascii="黑体" w:eastAsia="黑体" w:hAnsi="黑体" w:cs="黑体"/>
          <w:bCs/>
          <w:color w:val="000000"/>
          <w:sz w:val="32"/>
          <w:szCs w:val="32"/>
        </w:rPr>
        <w:sectPr w:rsidR="004553CB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  <w:r>
        <w:rPr>
          <w:rFonts w:ascii="仿宋" w:eastAsia="仿宋" w:hAnsi="仿宋" w:hint="eastAsia"/>
          <w:color w:val="000000"/>
          <w:sz w:val="28"/>
          <w:szCs w:val="28"/>
        </w:rPr>
        <w:t>备注：</w:t>
      </w:r>
      <w:r>
        <w:rPr>
          <w:rFonts w:ascii="仿宋" w:eastAsia="仿宋" w:hAnsi="仿宋" w:hint="eastAsia"/>
          <w:sz w:val="28"/>
          <w:szCs w:val="28"/>
        </w:rPr>
        <w:t>传统医学师承汇总表不填</w:t>
      </w:r>
      <w:r>
        <w:rPr>
          <w:rFonts w:ascii="仿宋" w:eastAsia="仿宋" w:hAnsi="仿宋" w:cs="宋体" w:hint="eastAsia"/>
          <w:kern w:val="0"/>
          <w:sz w:val="28"/>
          <w:szCs w:val="28"/>
        </w:rPr>
        <w:t>技术专长和临床实践技能成绩两栏。</w:t>
      </w:r>
      <w:bookmarkStart w:id="0" w:name="_GoBack"/>
      <w:bookmarkEnd w:id="0"/>
    </w:p>
    <w:p w:rsidR="004553CB" w:rsidRDefault="004553CB">
      <w:pPr>
        <w:widowControl/>
        <w:shd w:val="clear" w:color="auto" w:fill="FFFFFF"/>
        <w:spacing w:line="240" w:lineRule="atLeast"/>
        <w:rPr>
          <w:rFonts w:ascii="黑体" w:eastAsia="黑体" w:hAnsi="黑体" w:cs="仿宋"/>
          <w:bCs/>
          <w:color w:val="000000"/>
          <w:kern w:val="0"/>
          <w:sz w:val="30"/>
          <w:szCs w:val="30"/>
        </w:rPr>
      </w:pPr>
      <w:r>
        <w:rPr>
          <w:rFonts w:ascii="黑体" w:eastAsia="黑体" w:hAnsi="黑体" w:cs="仿宋" w:hint="eastAsia"/>
          <w:bCs/>
          <w:color w:val="000000"/>
          <w:kern w:val="0"/>
          <w:sz w:val="30"/>
          <w:szCs w:val="30"/>
        </w:rPr>
        <w:t>附件</w:t>
      </w:r>
      <w:r>
        <w:rPr>
          <w:rFonts w:ascii="黑体" w:eastAsia="黑体" w:hAnsi="黑体" w:cs="仿宋"/>
          <w:bCs/>
          <w:color w:val="000000"/>
          <w:kern w:val="0"/>
          <w:sz w:val="30"/>
          <w:szCs w:val="30"/>
        </w:rPr>
        <w:t>5</w:t>
      </w:r>
    </w:p>
    <w:p w:rsidR="004553CB" w:rsidRDefault="004553CB">
      <w:pPr>
        <w:spacing w:line="240" w:lineRule="atLeast"/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关于传统医学师承和确有专长考核重要提示</w:t>
      </w:r>
    </w:p>
    <w:p w:rsidR="004553CB" w:rsidRDefault="004553CB" w:rsidP="00B80061">
      <w:pPr>
        <w:spacing w:line="240" w:lineRule="atLeast"/>
        <w:ind w:firstLineChars="200" w:firstLine="31680"/>
        <w:jc w:val="center"/>
        <w:rPr>
          <w:rFonts w:ascii="黑体" w:eastAsia="黑体" w:hAnsi="黑体" w:cs="黑体"/>
          <w:color w:val="000000"/>
          <w:sz w:val="24"/>
        </w:rPr>
      </w:pPr>
      <w:r>
        <w:rPr>
          <w:rFonts w:ascii="黑体" w:eastAsia="黑体" w:hAnsi="黑体" w:cs="黑体" w:hint="eastAsia"/>
          <w:color w:val="000000"/>
          <w:sz w:val="24"/>
        </w:rPr>
        <w:t>（存根）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根据《传统医学师承和确有专长人员医师资格考核考试办法</w:t>
      </w:r>
      <w:r>
        <w:rPr>
          <w:rFonts w:hint="eastAsia"/>
          <w:sz w:val="24"/>
        </w:rPr>
        <w:t>》</w:t>
      </w:r>
      <w:r>
        <w:rPr>
          <w:rFonts w:ascii="仿宋" w:eastAsia="仿宋" w:hAnsi="仿宋" w:hint="eastAsia"/>
          <w:color w:val="000000"/>
          <w:sz w:val="24"/>
        </w:rPr>
        <w:t>（卫生部第</w:t>
      </w:r>
      <w:r>
        <w:rPr>
          <w:rFonts w:ascii="仿宋" w:eastAsia="仿宋" w:hAnsi="仿宋"/>
          <w:color w:val="000000"/>
          <w:sz w:val="24"/>
        </w:rPr>
        <w:t>52</w:t>
      </w:r>
      <w:r>
        <w:rPr>
          <w:rFonts w:ascii="仿宋" w:eastAsia="仿宋" w:hAnsi="仿宋" w:hint="eastAsia"/>
          <w:color w:val="000000"/>
          <w:sz w:val="24"/>
        </w:rPr>
        <w:t>号令）规定，师承和确有专长人员经考核合格取得《传统医学师承出师证书》或《传统医学医术确有专长证书》后，在执业医师指导下，在我省范围内的医疗机构中试用期满</w:t>
      </w:r>
      <w:r>
        <w:rPr>
          <w:rFonts w:ascii="仿宋" w:eastAsia="仿宋" w:hAnsi="仿宋"/>
          <w:color w:val="000000"/>
          <w:sz w:val="24"/>
        </w:rPr>
        <w:t>1</w:t>
      </w:r>
      <w:r>
        <w:rPr>
          <w:rFonts w:ascii="仿宋" w:eastAsia="仿宋" w:hAnsi="仿宋" w:hint="eastAsia"/>
          <w:color w:val="000000"/>
          <w:sz w:val="24"/>
        </w:rPr>
        <w:t>年并考核合格，可以申请参加执业助理医师资格考试。取得执业助理医师执业证书的师承和确有专人员，在医疗机构中从事传统医学医疗工作满</w:t>
      </w:r>
      <w:r>
        <w:rPr>
          <w:rFonts w:ascii="仿宋" w:eastAsia="仿宋" w:hAnsi="仿宋"/>
          <w:color w:val="000000"/>
          <w:sz w:val="24"/>
        </w:rPr>
        <w:t>5</w:t>
      </w:r>
      <w:r>
        <w:rPr>
          <w:rFonts w:ascii="仿宋" w:eastAsia="仿宋" w:hAnsi="仿宋" w:hint="eastAsia"/>
          <w:color w:val="000000"/>
          <w:sz w:val="24"/>
        </w:rPr>
        <w:t>年，可以申请参加执业医师资格考试。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" w:eastAsia="仿宋" w:hAnsi="仿宋"/>
          <w:color w:val="000000"/>
          <w:sz w:val="24"/>
        </w:rPr>
        <w:t>15</w:t>
      </w:r>
      <w:r>
        <w:rPr>
          <w:rFonts w:ascii="仿宋" w:eastAsia="仿宋" w:hAnsi="仿宋" w:hint="eastAsia"/>
          <w:color w:val="000000"/>
          <w:sz w:val="24"/>
        </w:rPr>
        <w:t>号）《四川省中医医术确有专长人员医师资格考核注册管理实施细则（暂行）》（川中医药发</w:t>
      </w:r>
      <w:r>
        <w:rPr>
          <w:rFonts w:ascii="仿宋" w:eastAsia="仿宋" w:hAnsi="仿宋"/>
          <w:color w:val="000000"/>
          <w:sz w:val="24"/>
        </w:rPr>
        <w:t>[2018]24</w:t>
      </w:r>
      <w:r>
        <w:rPr>
          <w:rFonts w:ascii="仿宋" w:eastAsia="仿宋" w:hAnsi="仿宋" w:hint="eastAsia"/>
          <w:color w:val="000000"/>
          <w:sz w:val="24"/>
        </w:rPr>
        <w:t>号）举办的考核。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以上内容，我已阅读并完全理解其含义。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                                     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                                  </w:t>
      </w:r>
    </w:p>
    <w:p w:rsidR="004553CB" w:rsidRDefault="004553CB" w:rsidP="00B80061">
      <w:pPr>
        <w:spacing w:line="240" w:lineRule="atLeast"/>
        <w:ind w:firstLineChars="21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</w:t>
      </w:r>
      <w:r>
        <w:rPr>
          <w:rFonts w:ascii="仿宋" w:eastAsia="仿宋" w:hAnsi="仿宋" w:hint="eastAsia"/>
          <w:color w:val="000000"/>
          <w:sz w:val="24"/>
        </w:rPr>
        <w:t>阅读者：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                                         </w:t>
      </w:r>
    </w:p>
    <w:p w:rsidR="004553CB" w:rsidRDefault="004553CB" w:rsidP="00B80061">
      <w:pPr>
        <w:spacing w:line="240" w:lineRule="atLeast"/>
        <w:ind w:firstLineChars="25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</w:t>
      </w:r>
      <w:r>
        <w:rPr>
          <w:rFonts w:ascii="仿宋" w:eastAsia="仿宋" w:hAnsi="仿宋" w:hint="eastAsia"/>
          <w:color w:val="000000"/>
          <w:sz w:val="24"/>
        </w:rPr>
        <w:t>年</w:t>
      </w:r>
      <w:r>
        <w:rPr>
          <w:rFonts w:ascii="仿宋" w:eastAsia="仿宋" w:hAnsi="仿宋"/>
          <w:color w:val="000000"/>
          <w:sz w:val="24"/>
        </w:rPr>
        <w:t xml:space="preserve">  </w:t>
      </w:r>
      <w:r>
        <w:rPr>
          <w:rFonts w:ascii="仿宋" w:eastAsia="仿宋" w:hAnsi="仿宋" w:hint="eastAsia"/>
          <w:color w:val="000000"/>
          <w:sz w:val="24"/>
        </w:rPr>
        <w:t>月</w:t>
      </w:r>
      <w:r>
        <w:rPr>
          <w:rFonts w:ascii="仿宋" w:eastAsia="仿宋" w:hAnsi="仿宋"/>
          <w:color w:val="000000"/>
          <w:sz w:val="24"/>
        </w:rPr>
        <w:t xml:space="preserve">  </w:t>
      </w:r>
      <w:r>
        <w:rPr>
          <w:rFonts w:ascii="仿宋" w:eastAsia="仿宋" w:hAnsi="仿宋" w:hint="eastAsia"/>
          <w:color w:val="000000"/>
          <w:sz w:val="24"/>
        </w:rPr>
        <w:t>日</w:t>
      </w:r>
    </w:p>
    <w:p w:rsidR="004553CB" w:rsidRDefault="004553CB" w:rsidP="00B80061">
      <w:pPr>
        <w:spacing w:line="240" w:lineRule="atLeast"/>
        <w:ind w:firstLineChars="150" w:firstLine="31680"/>
        <w:rPr>
          <w:rFonts w:ascii="仿宋" w:eastAsia="仿宋" w:hAnsi="仿宋"/>
          <w:color w:val="000000"/>
          <w:sz w:val="24"/>
        </w:rPr>
      </w:pPr>
      <w:r>
        <w:rPr>
          <w:rFonts w:ascii="Arial" w:eastAsia="仿宋" w:hAnsi="Arial" w:cs="Arial"/>
          <w:color w:val="000000"/>
          <w:sz w:val="24"/>
        </w:rPr>
        <w:t xml:space="preserve">…………………………………………………………………………………………  </w:t>
      </w:r>
    </w:p>
    <w:p w:rsidR="004553CB" w:rsidRDefault="004553CB">
      <w:pPr>
        <w:spacing w:line="240" w:lineRule="atLeast"/>
        <w:jc w:val="center"/>
        <w:rPr>
          <w:rFonts w:ascii="黑体" w:eastAsia="黑体" w:hAnsi="黑体" w:cs="黑体"/>
          <w:color w:val="000000"/>
          <w:sz w:val="32"/>
          <w:szCs w:val="32"/>
        </w:rPr>
      </w:pPr>
    </w:p>
    <w:p w:rsidR="004553CB" w:rsidRDefault="004553CB">
      <w:pPr>
        <w:spacing w:line="240" w:lineRule="atLeast"/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关于传统医学师承和确有专长考核重要提示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根据《传统医学师承和确有专长人员医师资格考核考试办法》（卫生部第</w:t>
      </w:r>
      <w:r>
        <w:rPr>
          <w:rFonts w:ascii="仿宋" w:eastAsia="仿宋" w:hAnsi="仿宋"/>
          <w:color w:val="000000"/>
          <w:sz w:val="24"/>
        </w:rPr>
        <w:t>52</w:t>
      </w:r>
      <w:r>
        <w:rPr>
          <w:rFonts w:ascii="仿宋" w:eastAsia="仿宋" w:hAnsi="仿宋" w:hint="eastAsia"/>
          <w:color w:val="000000"/>
          <w:sz w:val="24"/>
        </w:rPr>
        <w:t>号令）规定，师承和确有专长人员经考核合格取得的《传统医学师承出师证书》及《传统医学医术确有专长证书》后，在执业医师指导下，在我省范围内的医疗机构中试用期满</w:t>
      </w:r>
      <w:r>
        <w:rPr>
          <w:rFonts w:ascii="仿宋" w:eastAsia="仿宋" w:hAnsi="仿宋"/>
          <w:color w:val="000000"/>
          <w:sz w:val="24"/>
        </w:rPr>
        <w:t>1</w:t>
      </w:r>
      <w:r>
        <w:rPr>
          <w:rFonts w:ascii="仿宋" w:eastAsia="仿宋" w:hAnsi="仿宋" w:hint="eastAsia"/>
          <w:color w:val="000000"/>
          <w:sz w:val="24"/>
        </w:rPr>
        <w:t>年并考核合格，可以申请参加执业助理医师资格考试。取得执业助理医师执业证书的师承和确有专人员，在医疗机构中从事传统医学医疗工作满</w:t>
      </w:r>
      <w:r>
        <w:rPr>
          <w:rFonts w:ascii="仿宋" w:eastAsia="仿宋" w:hAnsi="仿宋"/>
          <w:color w:val="000000"/>
          <w:sz w:val="24"/>
        </w:rPr>
        <w:t>5</w:t>
      </w:r>
      <w:r>
        <w:rPr>
          <w:rFonts w:ascii="仿宋" w:eastAsia="仿宋" w:hAnsi="仿宋" w:hint="eastAsia"/>
          <w:color w:val="000000"/>
          <w:sz w:val="24"/>
        </w:rPr>
        <w:t>年，可以申请参加执业医师资格考试。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" w:eastAsia="仿宋" w:hAnsi="仿宋"/>
          <w:color w:val="000000"/>
          <w:sz w:val="24"/>
        </w:rPr>
        <w:t>15</w:t>
      </w:r>
      <w:r>
        <w:rPr>
          <w:rFonts w:ascii="仿宋" w:eastAsia="仿宋" w:hAnsi="仿宋" w:hint="eastAsia"/>
          <w:color w:val="000000"/>
          <w:sz w:val="24"/>
        </w:rPr>
        <w:t>号）《四川省中医医术确有专长人员医师资格考核注册管理实施细则（暂行）》（川中医药发</w:t>
      </w:r>
      <w:r>
        <w:rPr>
          <w:rFonts w:ascii="仿宋" w:eastAsia="仿宋" w:hAnsi="仿宋"/>
          <w:color w:val="000000"/>
          <w:sz w:val="24"/>
        </w:rPr>
        <w:t>[2018]24</w:t>
      </w:r>
      <w:r>
        <w:rPr>
          <w:rFonts w:ascii="仿宋" w:eastAsia="仿宋" w:hAnsi="仿宋" w:hint="eastAsia"/>
          <w:color w:val="000000"/>
          <w:sz w:val="24"/>
        </w:rPr>
        <w:t>号）举办的考核。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以上内容，我已阅读并完全理解其含义。</w:t>
      </w:r>
    </w:p>
    <w:p w:rsidR="004553CB" w:rsidRDefault="004553CB" w:rsidP="00B80061">
      <w:pPr>
        <w:spacing w:line="240" w:lineRule="atLeast"/>
        <w:ind w:firstLineChars="2100" w:firstLine="31680"/>
        <w:rPr>
          <w:rFonts w:ascii="仿宋" w:eastAsia="仿宋" w:hAnsi="仿宋"/>
          <w:color w:val="000000"/>
          <w:sz w:val="24"/>
        </w:rPr>
      </w:pPr>
    </w:p>
    <w:p w:rsidR="004553CB" w:rsidRDefault="004553CB" w:rsidP="00B80061">
      <w:pPr>
        <w:spacing w:line="240" w:lineRule="atLeast"/>
        <w:ind w:firstLineChars="2100" w:firstLine="31680"/>
        <w:rPr>
          <w:rFonts w:ascii="仿宋" w:eastAsia="仿宋" w:hAnsi="仿宋"/>
          <w:color w:val="000000"/>
          <w:sz w:val="24"/>
        </w:rPr>
      </w:pPr>
    </w:p>
    <w:p w:rsidR="004553CB" w:rsidRDefault="004553CB" w:rsidP="00B80061">
      <w:pPr>
        <w:spacing w:line="240" w:lineRule="atLeast"/>
        <w:ind w:firstLineChars="21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</w:t>
      </w:r>
      <w:r>
        <w:rPr>
          <w:rFonts w:ascii="仿宋" w:eastAsia="仿宋" w:hAnsi="仿宋" w:hint="eastAsia"/>
          <w:color w:val="000000"/>
          <w:sz w:val="24"/>
        </w:rPr>
        <w:t>阅读者：</w:t>
      </w:r>
    </w:p>
    <w:p w:rsidR="004553CB" w:rsidRDefault="004553CB" w:rsidP="00B80061">
      <w:pPr>
        <w:spacing w:line="240" w:lineRule="atLeast"/>
        <w:ind w:firstLineChars="2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                                       </w:t>
      </w:r>
    </w:p>
    <w:p w:rsidR="004553CB" w:rsidRDefault="004553CB" w:rsidP="00662965">
      <w:pPr>
        <w:spacing w:line="240" w:lineRule="atLeast"/>
        <w:ind w:firstLineChars="2400" w:firstLine="316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/>
          <w:color w:val="000000"/>
          <w:sz w:val="24"/>
        </w:rPr>
        <w:t xml:space="preserve">   </w:t>
      </w:r>
      <w:r>
        <w:rPr>
          <w:rFonts w:ascii="仿宋" w:eastAsia="仿宋" w:hAnsi="仿宋" w:hint="eastAsia"/>
          <w:color w:val="000000"/>
          <w:sz w:val="24"/>
        </w:rPr>
        <w:t>年</w:t>
      </w:r>
      <w:r>
        <w:rPr>
          <w:rFonts w:ascii="仿宋" w:eastAsia="仿宋" w:hAnsi="仿宋"/>
          <w:color w:val="000000"/>
          <w:sz w:val="24"/>
        </w:rPr>
        <w:t xml:space="preserve">  </w:t>
      </w:r>
      <w:r>
        <w:rPr>
          <w:rFonts w:ascii="仿宋" w:eastAsia="仿宋" w:hAnsi="仿宋" w:hint="eastAsia"/>
          <w:color w:val="000000"/>
          <w:sz w:val="24"/>
        </w:rPr>
        <w:t>月</w:t>
      </w:r>
      <w:r>
        <w:rPr>
          <w:rFonts w:ascii="仿宋" w:eastAsia="仿宋" w:hAnsi="仿宋"/>
          <w:color w:val="000000"/>
          <w:sz w:val="24"/>
        </w:rPr>
        <w:t xml:space="preserve">  </w:t>
      </w:r>
      <w:r>
        <w:rPr>
          <w:rFonts w:ascii="仿宋" w:eastAsia="仿宋" w:hAnsi="仿宋" w:hint="eastAsia"/>
          <w:color w:val="000000"/>
          <w:sz w:val="24"/>
        </w:rPr>
        <w:t>日</w:t>
      </w:r>
    </w:p>
    <w:sectPr w:rsidR="004553CB" w:rsidSect="00710D08">
      <w:pgSz w:w="11906" w:h="16838"/>
      <w:pgMar w:top="1440" w:right="1440" w:bottom="1440" w:left="1440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3CB" w:rsidRDefault="004553CB">
      <w:r>
        <w:separator/>
      </w:r>
    </w:p>
  </w:endnote>
  <w:endnote w:type="continuationSeparator" w:id="0">
    <w:p w:rsidR="004553CB" w:rsidRDefault="00455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3CB" w:rsidRDefault="004553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3CB" w:rsidRDefault="004553CB">
      <w:r>
        <w:separator/>
      </w:r>
    </w:p>
  </w:footnote>
  <w:footnote w:type="continuationSeparator" w:id="0">
    <w:p w:rsidR="004553CB" w:rsidRDefault="004553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3CB" w:rsidRDefault="004553CB" w:rsidP="005F754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7FB7"/>
    <w:rsid w:val="000254EE"/>
    <w:rsid w:val="00030189"/>
    <w:rsid w:val="0006023C"/>
    <w:rsid w:val="00060C24"/>
    <w:rsid w:val="00061B48"/>
    <w:rsid w:val="00072D11"/>
    <w:rsid w:val="000E2983"/>
    <w:rsid w:val="00100C37"/>
    <w:rsid w:val="00110FEA"/>
    <w:rsid w:val="00162F53"/>
    <w:rsid w:val="00225299"/>
    <w:rsid w:val="00245E18"/>
    <w:rsid w:val="002506C4"/>
    <w:rsid w:val="002559CC"/>
    <w:rsid w:val="00267A5A"/>
    <w:rsid w:val="0028024A"/>
    <w:rsid w:val="002E246D"/>
    <w:rsid w:val="00354B05"/>
    <w:rsid w:val="00361C52"/>
    <w:rsid w:val="003A3756"/>
    <w:rsid w:val="003A70C0"/>
    <w:rsid w:val="00422460"/>
    <w:rsid w:val="0042292D"/>
    <w:rsid w:val="00431C6B"/>
    <w:rsid w:val="004553CB"/>
    <w:rsid w:val="00490596"/>
    <w:rsid w:val="004A68D5"/>
    <w:rsid w:val="004B7178"/>
    <w:rsid w:val="0055367A"/>
    <w:rsid w:val="00571F52"/>
    <w:rsid w:val="00591437"/>
    <w:rsid w:val="00597D22"/>
    <w:rsid w:val="005A37FC"/>
    <w:rsid w:val="005E5641"/>
    <w:rsid w:val="005F7549"/>
    <w:rsid w:val="00622BD2"/>
    <w:rsid w:val="00662965"/>
    <w:rsid w:val="006B398C"/>
    <w:rsid w:val="006E3835"/>
    <w:rsid w:val="00710D08"/>
    <w:rsid w:val="00727C09"/>
    <w:rsid w:val="0077233A"/>
    <w:rsid w:val="007D1A61"/>
    <w:rsid w:val="00833ADB"/>
    <w:rsid w:val="00862219"/>
    <w:rsid w:val="0086530B"/>
    <w:rsid w:val="008A0D97"/>
    <w:rsid w:val="008F0A85"/>
    <w:rsid w:val="00914F1C"/>
    <w:rsid w:val="009301CA"/>
    <w:rsid w:val="0093347D"/>
    <w:rsid w:val="00955978"/>
    <w:rsid w:val="00997FB7"/>
    <w:rsid w:val="009B4152"/>
    <w:rsid w:val="009F621C"/>
    <w:rsid w:val="00A63BA1"/>
    <w:rsid w:val="00A91E7F"/>
    <w:rsid w:val="00AF2BBC"/>
    <w:rsid w:val="00B110F8"/>
    <w:rsid w:val="00B2565A"/>
    <w:rsid w:val="00B53375"/>
    <w:rsid w:val="00B80061"/>
    <w:rsid w:val="00B82555"/>
    <w:rsid w:val="00B86C85"/>
    <w:rsid w:val="00BB4C00"/>
    <w:rsid w:val="00BB5157"/>
    <w:rsid w:val="00C635FC"/>
    <w:rsid w:val="00C9116C"/>
    <w:rsid w:val="00CF7C47"/>
    <w:rsid w:val="00D27AA3"/>
    <w:rsid w:val="00D3695F"/>
    <w:rsid w:val="00D538EA"/>
    <w:rsid w:val="00D66C8F"/>
    <w:rsid w:val="00D838AB"/>
    <w:rsid w:val="00D916FF"/>
    <w:rsid w:val="00D9613C"/>
    <w:rsid w:val="00DE1855"/>
    <w:rsid w:val="00DE33C6"/>
    <w:rsid w:val="00DE4E3D"/>
    <w:rsid w:val="00DF51FD"/>
    <w:rsid w:val="00E0125A"/>
    <w:rsid w:val="00E23802"/>
    <w:rsid w:val="00E3461C"/>
    <w:rsid w:val="00E35A71"/>
    <w:rsid w:val="00E42158"/>
    <w:rsid w:val="00E55A37"/>
    <w:rsid w:val="00E8775C"/>
    <w:rsid w:val="00E94997"/>
    <w:rsid w:val="00F26BFF"/>
    <w:rsid w:val="00F35AFF"/>
    <w:rsid w:val="00F9432F"/>
    <w:rsid w:val="00FB1ED0"/>
    <w:rsid w:val="00FC1CF3"/>
    <w:rsid w:val="01222601"/>
    <w:rsid w:val="08B3362C"/>
    <w:rsid w:val="09033D42"/>
    <w:rsid w:val="0CC33C1D"/>
    <w:rsid w:val="0F3B1CEF"/>
    <w:rsid w:val="130A6E29"/>
    <w:rsid w:val="13E936A9"/>
    <w:rsid w:val="1DCF75B2"/>
    <w:rsid w:val="1F4A2809"/>
    <w:rsid w:val="24EE2FE6"/>
    <w:rsid w:val="2B297D67"/>
    <w:rsid w:val="2FB671A3"/>
    <w:rsid w:val="3197748D"/>
    <w:rsid w:val="331D2305"/>
    <w:rsid w:val="3E1131B2"/>
    <w:rsid w:val="3F030045"/>
    <w:rsid w:val="427F5F5A"/>
    <w:rsid w:val="46964566"/>
    <w:rsid w:val="47D32CA7"/>
    <w:rsid w:val="496D093A"/>
    <w:rsid w:val="4AB24692"/>
    <w:rsid w:val="4AD772C0"/>
    <w:rsid w:val="4D6413C3"/>
    <w:rsid w:val="51632AD0"/>
    <w:rsid w:val="547F2332"/>
    <w:rsid w:val="54887627"/>
    <w:rsid w:val="56FF24AE"/>
    <w:rsid w:val="600521AE"/>
    <w:rsid w:val="657B1191"/>
    <w:rsid w:val="6605334A"/>
    <w:rsid w:val="6C811F0E"/>
    <w:rsid w:val="7650514E"/>
    <w:rsid w:val="78E45809"/>
    <w:rsid w:val="7DA45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D0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710D0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10D08"/>
    <w:rPr>
      <w:rFonts w:ascii="宋体" w:eastAsia="宋体" w:hAnsi="宋体" w:cs="宋体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rsid w:val="00710D0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0D08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710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10D08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710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1ED0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710D08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710D08"/>
    <w:rPr>
      <w:rFonts w:cs="Times New Roman"/>
      <w:color w:val="0000FF"/>
      <w:u w:val="single"/>
    </w:rPr>
  </w:style>
  <w:style w:type="character" w:customStyle="1" w:styleId="style21">
    <w:name w:val="style21"/>
    <w:basedOn w:val="DefaultParagraphFont"/>
    <w:uiPriority w:val="99"/>
    <w:rsid w:val="00710D08"/>
    <w:rPr>
      <w:rFonts w:cs="Times New Roman"/>
    </w:rPr>
  </w:style>
  <w:style w:type="paragraph" w:customStyle="1" w:styleId="p0">
    <w:name w:val="p0"/>
    <w:basedOn w:val="Normal"/>
    <w:uiPriority w:val="99"/>
    <w:rsid w:val="00710D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37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3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7</Pages>
  <Words>374</Words>
  <Characters>2135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落九天</dc:creator>
  <cp:keywords/>
  <dc:description/>
  <cp:lastModifiedBy>微软用户</cp:lastModifiedBy>
  <cp:revision>51</cp:revision>
  <cp:lastPrinted>2020-03-26T02:43:00Z</cp:lastPrinted>
  <dcterms:created xsi:type="dcterms:W3CDTF">2019-02-27T06:52:00Z</dcterms:created>
  <dcterms:modified xsi:type="dcterms:W3CDTF">2020-03-30T03:04:00Z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