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46C61" w:rsidRPr="007674D6" w:rsidRDefault="00C46C61">
      <w:pPr>
        <w:rPr>
          <w:rFonts w:ascii="仿宋" w:eastAsia="仿宋" w:hAnsi="仿宋" w:hint="eastAsia"/>
          <w:sz w:val="30"/>
          <w:szCs w:val="30"/>
        </w:rPr>
      </w:pPr>
      <w:r w:rsidRPr="007674D6">
        <w:rPr>
          <w:rFonts w:ascii="仿宋" w:eastAsia="仿宋" w:hAnsi="仿宋" w:hint="eastAsia"/>
          <w:sz w:val="30"/>
          <w:szCs w:val="30"/>
        </w:rPr>
        <w:t>附件：</w:t>
      </w:r>
    </w:p>
    <w:p w:rsidR="00924257" w:rsidRDefault="0001574F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2019</w:t>
      </w:r>
      <w:r w:rsidR="00924257">
        <w:rPr>
          <w:rFonts w:ascii="宋体" w:hAnsi="宋体" w:hint="eastAsia"/>
          <w:b/>
          <w:sz w:val="36"/>
          <w:szCs w:val="36"/>
        </w:rPr>
        <w:t>年度中医类别医师资格考试院校</w:t>
      </w:r>
    </w:p>
    <w:p w:rsidR="00C46C61" w:rsidRDefault="00924257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信息服务</w:t>
      </w:r>
      <w:r w:rsidR="00C46C61">
        <w:rPr>
          <w:rFonts w:ascii="宋体" w:hAnsi="宋体" w:hint="eastAsia"/>
          <w:b/>
          <w:sz w:val="36"/>
          <w:szCs w:val="36"/>
        </w:rPr>
        <w:t>征订申请表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02"/>
        <w:gridCol w:w="1625"/>
        <w:gridCol w:w="1227"/>
        <w:gridCol w:w="853"/>
        <w:gridCol w:w="91"/>
        <w:gridCol w:w="97"/>
        <w:gridCol w:w="847"/>
        <w:gridCol w:w="135"/>
        <w:gridCol w:w="809"/>
        <w:gridCol w:w="944"/>
        <w:gridCol w:w="944"/>
      </w:tblGrid>
      <w:tr w:rsidR="00C46C61" w:rsidRPr="00CB5F6B" w:rsidTr="00C46C61">
        <w:tc>
          <w:tcPr>
            <w:tcW w:w="1602" w:type="dxa"/>
            <w:vAlign w:val="center"/>
          </w:tcPr>
          <w:p w:rsidR="00C46C61" w:rsidRPr="00CB5F6B" w:rsidRDefault="00C46C61" w:rsidP="00C46C61">
            <w:pPr>
              <w:ind w:left="150" w:hangingChars="50" w:hanging="150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院校名称</w:t>
            </w:r>
          </w:p>
        </w:tc>
        <w:tc>
          <w:tcPr>
            <w:tcW w:w="7572" w:type="dxa"/>
            <w:gridSpan w:val="10"/>
          </w:tcPr>
          <w:p w:rsidR="00C46C61" w:rsidRPr="00CB5F6B" w:rsidRDefault="00C46C61" w:rsidP="00C46C61">
            <w:pPr>
              <w:spacing w:line="560" w:lineRule="exact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C46C61" w:rsidRPr="00CB5F6B" w:rsidTr="00C46C61">
        <w:tc>
          <w:tcPr>
            <w:tcW w:w="1602" w:type="dxa"/>
            <w:vAlign w:val="center"/>
          </w:tcPr>
          <w:p w:rsidR="00C46C61" w:rsidRPr="00CB5F6B" w:rsidRDefault="00C46C61" w:rsidP="00C46C61">
            <w:pPr>
              <w:ind w:left="150" w:hangingChars="50" w:hanging="150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联系部门</w:t>
            </w:r>
          </w:p>
        </w:tc>
        <w:tc>
          <w:tcPr>
            <w:tcW w:w="7572" w:type="dxa"/>
            <w:gridSpan w:val="10"/>
          </w:tcPr>
          <w:p w:rsidR="00C46C61" w:rsidRPr="00CB5F6B" w:rsidRDefault="00C46C61" w:rsidP="00C46C61">
            <w:pPr>
              <w:spacing w:line="560" w:lineRule="exact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C46C61" w:rsidRPr="00CB5F6B" w:rsidTr="00C46C61">
        <w:tc>
          <w:tcPr>
            <w:tcW w:w="1602" w:type="dxa"/>
            <w:vAlign w:val="center"/>
          </w:tcPr>
          <w:p w:rsidR="00C46C61" w:rsidRPr="00CB5F6B" w:rsidRDefault="00C46C61" w:rsidP="00C46C6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联 系 人</w:t>
            </w:r>
          </w:p>
        </w:tc>
        <w:tc>
          <w:tcPr>
            <w:tcW w:w="3705" w:type="dxa"/>
            <w:gridSpan w:val="3"/>
          </w:tcPr>
          <w:p w:rsidR="00C46C61" w:rsidRPr="00CB5F6B" w:rsidRDefault="00C46C61" w:rsidP="00C46C61">
            <w:pPr>
              <w:spacing w:line="560" w:lineRule="exact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70" w:type="dxa"/>
            <w:gridSpan w:val="4"/>
            <w:vAlign w:val="center"/>
          </w:tcPr>
          <w:p w:rsidR="00C46C61" w:rsidRPr="00CB5F6B" w:rsidRDefault="00C46C61" w:rsidP="00C46C6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职务</w:t>
            </w:r>
          </w:p>
        </w:tc>
        <w:tc>
          <w:tcPr>
            <w:tcW w:w="2697" w:type="dxa"/>
            <w:gridSpan w:val="3"/>
          </w:tcPr>
          <w:p w:rsidR="00C46C61" w:rsidRPr="00CB5F6B" w:rsidRDefault="00C46C61" w:rsidP="00C46C61">
            <w:pPr>
              <w:spacing w:line="560" w:lineRule="exact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C46C61" w:rsidRPr="00CB5F6B" w:rsidTr="00C46C61">
        <w:tc>
          <w:tcPr>
            <w:tcW w:w="1602" w:type="dxa"/>
            <w:vAlign w:val="center"/>
          </w:tcPr>
          <w:p w:rsidR="00C46C61" w:rsidRPr="00CB5F6B" w:rsidRDefault="00C46C61" w:rsidP="00C46C6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联系电话</w:t>
            </w:r>
          </w:p>
        </w:tc>
        <w:tc>
          <w:tcPr>
            <w:tcW w:w="3705" w:type="dxa"/>
            <w:gridSpan w:val="3"/>
          </w:tcPr>
          <w:p w:rsidR="00C46C61" w:rsidRPr="00CB5F6B" w:rsidRDefault="00C46C61" w:rsidP="00C46C61">
            <w:pPr>
              <w:spacing w:line="560" w:lineRule="exact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70" w:type="dxa"/>
            <w:gridSpan w:val="4"/>
            <w:vAlign w:val="center"/>
          </w:tcPr>
          <w:p w:rsidR="00C46C61" w:rsidRPr="00CB5F6B" w:rsidRDefault="00C46C61" w:rsidP="00C46C6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传真</w:t>
            </w:r>
          </w:p>
        </w:tc>
        <w:tc>
          <w:tcPr>
            <w:tcW w:w="2697" w:type="dxa"/>
            <w:gridSpan w:val="3"/>
          </w:tcPr>
          <w:p w:rsidR="00C46C61" w:rsidRPr="00CB5F6B" w:rsidRDefault="00C46C61" w:rsidP="00C46C61">
            <w:pPr>
              <w:spacing w:line="560" w:lineRule="exact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C46C61" w:rsidRPr="00CB5F6B" w:rsidTr="00C46C61">
        <w:tc>
          <w:tcPr>
            <w:tcW w:w="1602" w:type="dxa"/>
            <w:vAlign w:val="center"/>
          </w:tcPr>
          <w:p w:rsidR="00C46C61" w:rsidRPr="00CB5F6B" w:rsidRDefault="00C46C61" w:rsidP="00C46C6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通讯地址</w:t>
            </w:r>
          </w:p>
        </w:tc>
        <w:tc>
          <w:tcPr>
            <w:tcW w:w="7572" w:type="dxa"/>
            <w:gridSpan w:val="10"/>
          </w:tcPr>
          <w:p w:rsidR="00C46C61" w:rsidRPr="00CB5F6B" w:rsidRDefault="00C46C61" w:rsidP="00C46C61">
            <w:pPr>
              <w:spacing w:line="560" w:lineRule="exact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C46C61" w:rsidRPr="00CB5F6B" w:rsidTr="00F936E2">
        <w:tc>
          <w:tcPr>
            <w:tcW w:w="1602" w:type="dxa"/>
            <w:vAlign w:val="center"/>
          </w:tcPr>
          <w:p w:rsidR="00C46C61" w:rsidRPr="00CB5F6B" w:rsidRDefault="00F936E2" w:rsidP="00C46C6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邮政编码</w:t>
            </w:r>
          </w:p>
        </w:tc>
        <w:tc>
          <w:tcPr>
            <w:tcW w:w="1625" w:type="dxa"/>
          </w:tcPr>
          <w:p w:rsidR="00C46C61" w:rsidRPr="00CB5F6B" w:rsidRDefault="00C46C61" w:rsidP="00C46C61">
            <w:pPr>
              <w:spacing w:line="560" w:lineRule="exact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268" w:type="dxa"/>
            <w:gridSpan w:val="4"/>
          </w:tcPr>
          <w:p w:rsidR="00C46C61" w:rsidRPr="00CB5F6B" w:rsidRDefault="00F936E2" w:rsidP="00C46C61">
            <w:pPr>
              <w:spacing w:line="5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电子邮箱</w:t>
            </w:r>
          </w:p>
        </w:tc>
        <w:tc>
          <w:tcPr>
            <w:tcW w:w="3679" w:type="dxa"/>
            <w:gridSpan w:val="5"/>
          </w:tcPr>
          <w:p w:rsidR="00C46C61" w:rsidRPr="00CB5F6B" w:rsidRDefault="00C46C61" w:rsidP="00C46C61">
            <w:pPr>
              <w:spacing w:line="560" w:lineRule="exact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F936E2" w:rsidRPr="00CB5F6B" w:rsidTr="00F936E2">
        <w:trPr>
          <w:trHeight w:val="2103"/>
        </w:trPr>
        <w:tc>
          <w:tcPr>
            <w:tcW w:w="1602" w:type="dxa"/>
            <w:vAlign w:val="center"/>
          </w:tcPr>
          <w:p w:rsidR="00F936E2" w:rsidRPr="00CB5F6B" w:rsidRDefault="00F936E2" w:rsidP="005069FC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征订内容（在空格处划√）</w:t>
            </w:r>
          </w:p>
        </w:tc>
        <w:tc>
          <w:tcPr>
            <w:tcW w:w="1625" w:type="dxa"/>
            <w:vAlign w:val="center"/>
          </w:tcPr>
          <w:p w:rsidR="00F936E2" w:rsidRPr="00CB5F6B" w:rsidRDefault="00F936E2" w:rsidP="00CA231D">
            <w:pPr>
              <w:spacing w:line="5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28"/>
                <w:szCs w:val="28"/>
              </w:rPr>
              <w:t>服务内容</w:t>
            </w:r>
          </w:p>
        </w:tc>
        <w:tc>
          <w:tcPr>
            <w:tcW w:w="1227" w:type="dxa"/>
            <w:vAlign w:val="center"/>
          </w:tcPr>
          <w:p w:rsidR="00F936E2" w:rsidRPr="00CB5F6B" w:rsidRDefault="00F936E2" w:rsidP="00CA231D">
            <w:pPr>
              <w:spacing w:line="5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□A</w:t>
            </w:r>
          </w:p>
        </w:tc>
        <w:tc>
          <w:tcPr>
            <w:tcW w:w="944" w:type="dxa"/>
            <w:gridSpan w:val="2"/>
            <w:vAlign w:val="center"/>
          </w:tcPr>
          <w:p w:rsidR="00F936E2" w:rsidRPr="00CB5F6B" w:rsidRDefault="00F936E2" w:rsidP="00CA231D">
            <w:pPr>
              <w:spacing w:line="5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□B</w:t>
            </w:r>
          </w:p>
        </w:tc>
        <w:tc>
          <w:tcPr>
            <w:tcW w:w="944" w:type="dxa"/>
            <w:gridSpan w:val="2"/>
            <w:vAlign w:val="center"/>
          </w:tcPr>
          <w:p w:rsidR="00F936E2" w:rsidRPr="00CB5F6B" w:rsidRDefault="00F936E2" w:rsidP="00CA231D">
            <w:pPr>
              <w:spacing w:line="5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□C</w:t>
            </w:r>
          </w:p>
        </w:tc>
        <w:tc>
          <w:tcPr>
            <w:tcW w:w="944" w:type="dxa"/>
            <w:gridSpan w:val="2"/>
            <w:vAlign w:val="center"/>
          </w:tcPr>
          <w:p w:rsidR="00F936E2" w:rsidRPr="00CB5F6B" w:rsidRDefault="00F936E2" w:rsidP="00CA231D">
            <w:pPr>
              <w:spacing w:line="5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□</w:t>
            </w:r>
            <w:r w:rsidRPr="00CB5F6B">
              <w:rPr>
                <w:rFonts w:ascii="仿宋" w:eastAsia="仿宋" w:hAnsi="仿宋"/>
                <w:sz w:val="30"/>
                <w:szCs w:val="30"/>
              </w:rPr>
              <w:t>D</w:t>
            </w:r>
          </w:p>
        </w:tc>
        <w:tc>
          <w:tcPr>
            <w:tcW w:w="944" w:type="dxa"/>
            <w:vAlign w:val="center"/>
          </w:tcPr>
          <w:p w:rsidR="00F936E2" w:rsidRPr="00CB5F6B" w:rsidRDefault="00F936E2" w:rsidP="00CA231D">
            <w:pPr>
              <w:spacing w:line="5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□E</w:t>
            </w:r>
          </w:p>
        </w:tc>
        <w:tc>
          <w:tcPr>
            <w:tcW w:w="944" w:type="dxa"/>
            <w:vAlign w:val="center"/>
          </w:tcPr>
          <w:p w:rsidR="00F936E2" w:rsidRPr="00CB5F6B" w:rsidRDefault="00F936E2" w:rsidP="00CA231D">
            <w:pPr>
              <w:spacing w:line="5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□</w:t>
            </w:r>
            <w:r w:rsidRPr="00CB5F6B">
              <w:rPr>
                <w:rFonts w:ascii="仿宋" w:eastAsia="仿宋" w:hAnsi="仿宋"/>
                <w:sz w:val="30"/>
                <w:szCs w:val="30"/>
              </w:rPr>
              <w:t>F</w:t>
            </w:r>
          </w:p>
        </w:tc>
      </w:tr>
      <w:tr w:rsidR="00924257" w:rsidRPr="00CB5F6B" w:rsidTr="00264807">
        <w:trPr>
          <w:trHeight w:val="704"/>
        </w:trPr>
        <w:tc>
          <w:tcPr>
            <w:tcW w:w="1602" w:type="dxa"/>
            <w:vAlign w:val="center"/>
          </w:tcPr>
          <w:p w:rsidR="00924257" w:rsidRPr="00CB5F6B" w:rsidRDefault="00924257" w:rsidP="00924257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征订日期</w:t>
            </w:r>
          </w:p>
        </w:tc>
        <w:tc>
          <w:tcPr>
            <w:tcW w:w="7572" w:type="dxa"/>
            <w:gridSpan w:val="10"/>
            <w:vAlign w:val="center"/>
          </w:tcPr>
          <w:p w:rsidR="00924257" w:rsidRPr="00CB5F6B" w:rsidRDefault="00924257" w:rsidP="00C46C61">
            <w:pPr>
              <w:spacing w:line="320" w:lineRule="exact"/>
              <w:jc w:val="lef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C46C61" w:rsidRPr="00CB5F6B" w:rsidTr="00F42BCF">
        <w:trPr>
          <w:trHeight w:val="1963"/>
        </w:trPr>
        <w:tc>
          <w:tcPr>
            <w:tcW w:w="1602" w:type="dxa"/>
            <w:vAlign w:val="center"/>
          </w:tcPr>
          <w:p w:rsidR="00C46C61" w:rsidRPr="00CB5F6B" w:rsidRDefault="00C46C61" w:rsidP="00C46C61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备  注</w:t>
            </w:r>
          </w:p>
        </w:tc>
        <w:tc>
          <w:tcPr>
            <w:tcW w:w="7572" w:type="dxa"/>
            <w:gridSpan w:val="10"/>
          </w:tcPr>
          <w:p w:rsidR="00C46C61" w:rsidRPr="00CB5F6B" w:rsidRDefault="00FC4859" w:rsidP="005069FC">
            <w:pPr>
              <w:rPr>
                <w:rFonts w:ascii="仿宋" w:eastAsia="仿宋" w:hAnsi="仿宋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院校</w:t>
            </w:r>
            <w:r w:rsidRPr="00CB5F6B">
              <w:rPr>
                <w:rFonts w:ascii="仿宋" w:eastAsia="仿宋" w:hAnsi="仿宋"/>
                <w:sz w:val="30"/>
                <w:szCs w:val="30"/>
              </w:rPr>
              <w:t>名称：</w:t>
            </w:r>
          </w:p>
          <w:p w:rsidR="00FC4859" w:rsidRPr="00CB5F6B" w:rsidRDefault="00FC4859" w:rsidP="005069FC">
            <w:pPr>
              <w:rPr>
                <w:rFonts w:ascii="仿宋" w:eastAsia="仿宋" w:hAnsi="仿宋"/>
                <w:sz w:val="30"/>
                <w:szCs w:val="30"/>
              </w:rPr>
            </w:pPr>
            <w:r w:rsidRPr="00CB5F6B">
              <w:rPr>
                <w:rFonts w:ascii="仿宋" w:eastAsia="仿宋" w:hAnsi="仿宋" w:hint="eastAsia"/>
                <w:sz w:val="30"/>
                <w:szCs w:val="30"/>
              </w:rPr>
              <w:t>纳</w:t>
            </w:r>
            <w:r w:rsidRPr="00CB5F6B">
              <w:rPr>
                <w:rFonts w:ascii="仿宋" w:eastAsia="仿宋" w:hAnsi="仿宋"/>
                <w:sz w:val="30"/>
                <w:szCs w:val="30"/>
              </w:rPr>
              <w:t>税人识别号：</w:t>
            </w:r>
          </w:p>
          <w:p w:rsidR="00FC4859" w:rsidRPr="00CB5F6B" w:rsidRDefault="00FC4859" w:rsidP="005069F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</w:tbl>
    <w:p w:rsidR="00C46C61" w:rsidRPr="00CB5F6B" w:rsidRDefault="00C46C61" w:rsidP="00F631F2">
      <w:pPr>
        <w:ind w:left="840" w:hangingChars="300" w:hanging="840"/>
        <w:jc w:val="left"/>
        <w:rPr>
          <w:rFonts w:ascii="仿宋" w:eastAsia="仿宋" w:hAnsi="仿宋"/>
          <w:sz w:val="28"/>
          <w:szCs w:val="28"/>
        </w:rPr>
      </w:pPr>
      <w:r w:rsidRPr="00CB5F6B">
        <w:rPr>
          <w:rFonts w:ascii="仿宋" w:eastAsia="仿宋" w:hAnsi="仿宋" w:hint="eastAsia"/>
          <w:sz w:val="28"/>
          <w:szCs w:val="28"/>
        </w:rPr>
        <w:t>注：1.</w:t>
      </w:r>
      <w:r w:rsidR="00FC4859" w:rsidRPr="00CB5F6B">
        <w:rPr>
          <w:rFonts w:ascii="仿宋" w:eastAsia="仿宋" w:hAnsi="仿宋" w:hint="eastAsia"/>
          <w:sz w:val="28"/>
          <w:szCs w:val="28"/>
        </w:rPr>
        <w:t>发票</w:t>
      </w:r>
      <w:r w:rsidR="00FC4859" w:rsidRPr="00CB5F6B">
        <w:rPr>
          <w:rFonts w:ascii="仿宋" w:eastAsia="仿宋" w:hAnsi="仿宋"/>
          <w:sz w:val="28"/>
          <w:szCs w:val="28"/>
        </w:rPr>
        <w:t>、</w:t>
      </w:r>
      <w:r w:rsidR="00FC4859" w:rsidRPr="00CB5F6B">
        <w:rPr>
          <w:rFonts w:ascii="仿宋" w:eastAsia="仿宋" w:hAnsi="仿宋" w:hint="eastAsia"/>
          <w:sz w:val="28"/>
          <w:szCs w:val="28"/>
        </w:rPr>
        <w:t>院校学科成绩分析报告及考生数据信息将在确认汇款到账后寄出</w:t>
      </w:r>
      <w:r w:rsidR="00FC4859" w:rsidRPr="00CB5F6B">
        <w:rPr>
          <w:rFonts w:ascii="仿宋" w:eastAsia="仿宋" w:hAnsi="仿宋"/>
          <w:sz w:val="28"/>
          <w:szCs w:val="28"/>
        </w:rPr>
        <w:t>，收件人为本表填写的联系人</w:t>
      </w:r>
      <w:r w:rsidR="00FC4859" w:rsidRPr="00CB5F6B">
        <w:rPr>
          <w:rFonts w:ascii="仿宋" w:eastAsia="仿宋" w:hAnsi="仿宋" w:hint="eastAsia"/>
          <w:sz w:val="28"/>
          <w:szCs w:val="28"/>
        </w:rPr>
        <w:t>，</w:t>
      </w:r>
      <w:r w:rsidR="00FC4859" w:rsidRPr="00CB5F6B">
        <w:rPr>
          <w:rFonts w:ascii="仿宋" w:eastAsia="仿宋" w:hAnsi="仿宋"/>
          <w:sz w:val="28"/>
          <w:szCs w:val="28"/>
        </w:rPr>
        <w:t>若</w:t>
      </w:r>
      <w:r w:rsidR="00FC4859" w:rsidRPr="00CB5F6B">
        <w:rPr>
          <w:rFonts w:ascii="仿宋" w:eastAsia="仿宋" w:hAnsi="仿宋" w:hint="eastAsia"/>
          <w:sz w:val="28"/>
          <w:szCs w:val="28"/>
        </w:rPr>
        <w:t>联系</w:t>
      </w:r>
      <w:r w:rsidR="00FC4859" w:rsidRPr="00CB5F6B">
        <w:rPr>
          <w:rFonts w:ascii="仿宋" w:eastAsia="仿宋" w:hAnsi="仿宋"/>
          <w:sz w:val="28"/>
          <w:szCs w:val="28"/>
        </w:rPr>
        <w:t>人有变动请</w:t>
      </w:r>
      <w:r w:rsidR="00FC4859" w:rsidRPr="00CB5F6B">
        <w:rPr>
          <w:rFonts w:ascii="仿宋" w:eastAsia="仿宋" w:hAnsi="仿宋" w:hint="eastAsia"/>
          <w:sz w:val="28"/>
          <w:szCs w:val="28"/>
        </w:rPr>
        <w:t>提</w:t>
      </w:r>
      <w:r w:rsidR="00FC4859" w:rsidRPr="00CB5F6B">
        <w:rPr>
          <w:rFonts w:ascii="仿宋" w:eastAsia="仿宋" w:hAnsi="仿宋"/>
          <w:sz w:val="28"/>
          <w:szCs w:val="28"/>
        </w:rPr>
        <w:t>前告知</w:t>
      </w:r>
      <w:r w:rsidRPr="00CB5F6B">
        <w:rPr>
          <w:rFonts w:ascii="仿宋" w:eastAsia="仿宋" w:hAnsi="仿宋" w:hint="eastAsia"/>
          <w:sz w:val="28"/>
          <w:szCs w:val="28"/>
        </w:rPr>
        <w:t>。</w:t>
      </w:r>
    </w:p>
    <w:p w:rsidR="00C46C61" w:rsidRPr="00CB5F6B" w:rsidRDefault="00C46C61">
      <w:pPr>
        <w:spacing w:line="560" w:lineRule="exact"/>
        <w:jc w:val="left"/>
        <w:rPr>
          <w:rFonts w:ascii="仿宋" w:eastAsia="仿宋" w:hAnsi="仿宋" w:hint="eastAsia"/>
          <w:sz w:val="30"/>
          <w:szCs w:val="30"/>
        </w:rPr>
      </w:pPr>
      <w:r w:rsidRPr="00CB5F6B">
        <w:rPr>
          <w:rFonts w:ascii="仿宋" w:eastAsia="仿宋" w:hAnsi="仿宋" w:hint="eastAsia"/>
          <w:sz w:val="28"/>
          <w:szCs w:val="28"/>
        </w:rPr>
        <w:t xml:space="preserve">    2.请规范、准确填写申请表，通过传真或电子邮件方式发至我中心。</w:t>
      </w:r>
    </w:p>
    <w:sectPr w:rsidR="00C46C61" w:rsidRPr="00CB5F6B">
      <w:footerReference w:type="default" r:id="rId7"/>
      <w:pgSz w:w="11906" w:h="16838"/>
      <w:pgMar w:top="1701" w:right="1474" w:bottom="1588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33A5" w:rsidRDefault="006233A5">
      <w:r>
        <w:separator/>
      </w:r>
    </w:p>
  </w:endnote>
  <w:endnote w:type="continuationSeparator" w:id="1">
    <w:p w:rsidR="006233A5" w:rsidRDefault="006233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6C61" w:rsidRDefault="00C46C61">
    <w:pPr>
      <w:pStyle w:val="a6"/>
      <w:jc w:val="center"/>
    </w:pPr>
    <w:r>
      <w:t>—</w:t>
    </w:r>
    <w:fldSimple w:instr=" PAGE   \* MERGEFORMAT ">
      <w:r w:rsidR="00337534" w:rsidRPr="00337534">
        <w:rPr>
          <w:noProof/>
          <w:lang w:val="en-US" w:eastAsia="zh-CN"/>
        </w:rPr>
        <w:t>1</w:t>
      </w:r>
    </w:fldSimple>
    <w:r>
      <w:t>—</w:t>
    </w:r>
  </w:p>
  <w:p w:rsidR="00C46C61" w:rsidRDefault="00C46C6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33A5" w:rsidRDefault="006233A5">
      <w:r>
        <w:separator/>
      </w:r>
    </w:p>
  </w:footnote>
  <w:footnote w:type="continuationSeparator" w:id="1">
    <w:p w:rsidR="006233A5" w:rsidRDefault="006233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574F"/>
    <w:rsid w:val="00031F95"/>
    <w:rsid w:val="00046ADA"/>
    <w:rsid w:val="00071CC7"/>
    <w:rsid w:val="000806BD"/>
    <w:rsid w:val="000C3857"/>
    <w:rsid w:val="000E57CA"/>
    <w:rsid w:val="000F10A1"/>
    <w:rsid w:val="000F1FDF"/>
    <w:rsid w:val="00106789"/>
    <w:rsid w:val="0011645F"/>
    <w:rsid w:val="0012612B"/>
    <w:rsid w:val="001637FC"/>
    <w:rsid w:val="001718D2"/>
    <w:rsid w:val="00183342"/>
    <w:rsid w:val="00191193"/>
    <w:rsid w:val="00191C38"/>
    <w:rsid w:val="001A56D3"/>
    <w:rsid w:val="001C3B85"/>
    <w:rsid w:val="00207EA5"/>
    <w:rsid w:val="00212151"/>
    <w:rsid w:val="00215B23"/>
    <w:rsid w:val="00220F07"/>
    <w:rsid w:val="00264807"/>
    <w:rsid w:val="00280A53"/>
    <w:rsid w:val="002B6088"/>
    <w:rsid w:val="00314ABD"/>
    <w:rsid w:val="00337534"/>
    <w:rsid w:val="003601B7"/>
    <w:rsid w:val="003B38B7"/>
    <w:rsid w:val="003C300C"/>
    <w:rsid w:val="003D3B64"/>
    <w:rsid w:val="003E705D"/>
    <w:rsid w:val="003F265E"/>
    <w:rsid w:val="003F2A01"/>
    <w:rsid w:val="00407B0F"/>
    <w:rsid w:val="0042558B"/>
    <w:rsid w:val="00441381"/>
    <w:rsid w:val="00451628"/>
    <w:rsid w:val="004671FC"/>
    <w:rsid w:val="004716D7"/>
    <w:rsid w:val="00475210"/>
    <w:rsid w:val="00477550"/>
    <w:rsid w:val="00485EE0"/>
    <w:rsid w:val="004C7FC8"/>
    <w:rsid w:val="004E4F7A"/>
    <w:rsid w:val="005069FC"/>
    <w:rsid w:val="00511F5E"/>
    <w:rsid w:val="005443CA"/>
    <w:rsid w:val="00565544"/>
    <w:rsid w:val="005A1159"/>
    <w:rsid w:val="005B55B5"/>
    <w:rsid w:val="005E4F19"/>
    <w:rsid w:val="00600BEA"/>
    <w:rsid w:val="006122E1"/>
    <w:rsid w:val="00614145"/>
    <w:rsid w:val="00616051"/>
    <w:rsid w:val="006233A5"/>
    <w:rsid w:val="00641250"/>
    <w:rsid w:val="006540E3"/>
    <w:rsid w:val="00695F4A"/>
    <w:rsid w:val="006B1580"/>
    <w:rsid w:val="006C3BC9"/>
    <w:rsid w:val="006C5BE0"/>
    <w:rsid w:val="006C76D2"/>
    <w:rsid w:val="00703FC6"/>
    <w:rsid w:val="00712E76"/>
    <w:rsid w:val="00740036"/>
    <w:rsid w:val="0075223D"/>
    <w:rsid w:val="007674D6"/>
    <w:rsid w:val="007C4A95"/>
    <w:rsid w:val="007E38C7"/>
    <w:rsid w:val="007E6772"/>
    <w:rsid w:val="00817041"/>
    <w:rsid w:val="00840CBB"/>
    <w:rsid w:val="0084727D"/>
    <w:rsid w:val="00856370"/>
    <w:rsid w:val="008F1EEA"/>
    <w:rsid w:val="008F2089"/>
    <w:rsid w:val="0091120B"/>
    <w:rsid w:val="009118E9"/>
    <w:rsid w:val="0091611D"/>
    <w:rsid w:val="00924257"/>
    <w:rsid w:val="009947E4"/>
    <w:rsid w:val="009A7239"/>
    <w:rsid w:val="009B4AD8"/>
    <w:rsid w:val="009E482E"/>
    <w:rsid w:val="00A31D8B"/>
    <w:rsid w:val="00A334A7"/>
    <w:rsid w:val="00A35FE3"/>
    <w:rsid w:val="00A4334D"/>
    <w:rsid w:val="00A72150"/>
    <w:rsid w:val="00A95445"/>
    <w:rsid w:val="00AB135D"/>
    <w:rsid w:val="00AB36EB"/>
    <w:rsid w:val="00AC51EA"/>
    <w:rsid w:val="00AE0C4E"/>
    <w:rsid w:val="00AF0EDE"/>
    <w:rsid w:val="00B7157C"/>
    <w:rsid w:val="00B7642E"/>
    <w:rsid w:val="00B8506C"/>
    <w:rsid w:val="00B9042C"/>
    <w:rsid w:val="00BD2845"/>
    <w:rsid w:val="00C177B2"/>
    <w:rsid w:val="00C218AD"/>
    <w:rsid w:val="00C40A28"/>
    <w:rsid w:val="00C46C61"/>
    <w:rsid w:val="00C548A1"/>
    <w:rsid w:val="00C8220E"/>
    <w:rsid w:val="00CA231D"/>
    <w:rsid w:val="00CA534A"/>
    <w:rsid w:val="00CB5F6B"/>
    <w:rsid w:val="00D37645"/>
    <w:rsid w:val="00D60130"/>
    <w:rsid w:val="00D70954"/>
    <w:rsid w:val="00DB575B"/>
    <w:rsid w:val="00E13D27"/>
    <w:rsid w:val="00E32F5D"/>
    <w:rsid w:val="00E605A3"/>
    <w:rsid w:val="00E713D4"/>
    <w:rsid w:val="00E751F2"/>
    <w:rsid w:val="00EB352A"/>
    <w:rsid w:val="00EE2A34"/>
    <w:rsid w:val="00EE6DAB"/>
    <w:rsid w:val="00EE6FA7"/>
    <w:rsid w:val="00F240DA"/>
    <w:rsid w:val="00F42BCF"/>
    <w:rsid w:val="00F631F2"/>
    <w:rsid w:val="00F64304"/>
    <w:rsid w:val="00F7123E"/>
    <w:rsid w:val="00F92794"/>
    <w:rsid w:val="00F936E2"/>
    <w:rsid w:val="00FB733B"/>
    <w:rsid w:val="00FC4729"/>
    <w:rsid w:val="00FC4859"/>
    <w:rsid w:val="00FE129A"/>
    <w:rsid w:val="00FE658D"/>
    <w:rsid w:val="02DF6186"/>
    <w:rsid w:val="039015A2"/>
    <w:rsid w:val="13854651"/>
    <w:rsid w:val="22CD74DE"/>
    <w:rsid w:val="3569036B"/>
    <w:rsid w:val="4A8D6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uiPriority="0" w:unhideWhenUsed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日期 Char"/>
    <w:link w:val="a3"/>
    <w:rPr>
      <w:kern w:val="2"/>
      <w:sz w:val="21"/>
      <w:szCs w:val="22"/>
    </w:rPr>
  </w:style>
  <w:style w:type="character" w:customStyle="1" w:styleId="Char0">
    <w:name w:val="批注框文本 Char"/>
    <w:link w:val="a4"/>
    <w:rPr>
      <w:kern w:val="2"/>
      <w:sz w:val="18"/>
      <w:szCs w:val="18"/>
    </w:rPr>
  </w:style>
  <w:style w:type="character" w:customStyle="1" w:styleId="Char1">
    <w:name w:val="页眉 Char"/>
    <w:link w:val="a5"/>
    <w:rPr>
      <w:kern w:val="2"/>
      <w:sz w:val="18"/>
      <w:szCs w:val="18"/>
    </w:rPr>
  </w:style>
  <w:style w:type="character" w:customStyle="1" w:styleId="Char2">
    <w:name w:val="页脚 Char"/>
    <w:link w:val="a6"/>
    <w:rPr>
      <w:kern w:val="2"/>
      <w:sz w:val="18"/>
      <w:szCs w:val="18"/>
    </w:rPr>
  </w:style>
  <w:style w:type="paragraph" w:styleId="a7">
    <w:name w:val="List Paragraph"/>
    <w:basedOn w:val="a"/>
    <w:qFormat/>
    <w:pPr>
      <w:ind w:firstLineChars="200" w:firstLine="420"/>
    </w:pPr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">
    <w:name w:val="列出段落1"/>
    <w:basedOn w:val="a"/>
    <w:pPr>
      <w:ind w:firstLineChars="200" w:firstLine="420"/>
    </w:pPr>
    <w:rPr>
      <w:rFonts w:ascii="Times New Roman" w:hAnsi="Times New Roman" w:hint="eastAsia"/>
      <w:szCs w:val="20"/>
    </w:rPr>
  </w:style>
  <w:style w:type="table" w:styleId="a8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C867D6-F828-47A6-9810-B6A87F4CF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国中医药认证〔2013〕  号</dc:title>
  <dc:creator>huyingnan</dc:creator>
  <cp:lastModifiedBy>tjc</cp:lastModifiedBy>
  <cp:revision>2</cp:revision>
  <cp:lastPrinted>2020-02-19T01:41:00Z</cp:lastPrinted>
  <dcterms:created xsi:type="dcterms:W3CDTF">2020-02-19T08:34:00Z</dcterms:created>
  <dcterms:modified xsi:type="dcterms:W3CDTF">2020-02-19T08:34:00Z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