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63676" w:rsidRPr="00D63DB3" w:rsidRDefault="00C63676">
      <w:pPr>
        <w:ind w:leftChars="1" w:left="1469" w:hangingChars="489" w:hanging="1467"/>
        <w:rPr>
          <w:rFonts w:ascii="仿宋" w:eastAsia="仿宋" w:hAnsi="仿宋" w:hint="eastAsia"/>
          <w:sz w:val="32"/>
          <w:szCs w:val="32"/>
        </w:rPr>
      </w:pPr>
      <w:r w:rsidRPr="00D63DB3">
        <w:rPr>
          <w:rFonts w:ascii="仿宋" w:eastAsia="仿宋" w:hAnsi="仿宋" w:hint="eastAsia"/>
          <w:sz w:val="30"/>
          <w:szCs w:val="30"/>
        </w:rPr>
        <w:t>附件</w:t>
      </w:r>
      <w:r w:rsidRPr="00D63DB3">
        <w:rPr>
          <w:rFonts w:ascii="仿宋" w:eastAsia="仿宋" w:hAnsi="仿宋" w:hint="eastAsia"/>
          <w:sz w:val="32"/>
          <w:szCs w:val="32"/>
        </w:rPr>
        <w:t>：</w:t>
      </w:r>
    </w:p>
    <w:p w:rsidR="00C63676" w:rsidRDefault="00ED43A9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2019</w:t>
      </w:r>
      <w:r w:rsidR="00C63676">
        <w:rPr>
          <w:rFonts w:ascii="宋体" w:hAnsi="宋体" w:hint="eastAsia"/>
          <w:b/>
          <w:sz w:val="36"/>
          <w:szCs w:val="36"/>
        </w:rPr>
        <w:t>年</w:t>
      </w:r>
      <w:r w:rsidR="00E35B29">
        <w:rPr>
          <w:rFonts w:ascii="宋体" w:hAnsi="宋体" w:hint="eastAsia"/>
          <w:b/>
          <w:sz w:val="36"/>
          <w:szCs w:val="36"/>
        </w:rPr>
        <w:t>度</w:t>
      </w:r>
      <w:r w:rsidR="002D68B9">
        <w:rPr>
          <w:rFonts w:ascii="宋体" w:hAnsi="宋体" w:hint="eastAsia"/>
          <w:b/>
          <w:sz w:val="36"/>
          <w:szCs w:val="36"/>
        </w:rPr>
        <w:t>中医类别医师资格</w:t>
      </w:r>
      <w:r w:rsidR="00A40326">
        <w:rPr>
          <w:rFonts w:ascii="宋体" w:hAnsi="宋体" w:hint="eastAsia"/>
          <w:b/>
          <w:sz w:val="36"/>
          <w:szCs w:val="36"/>
        </w:rPr>
        <w:t>考试</w:t>
      </w:r>
      <w:r w:rsidR="00C63676">
        <w:rPr>
          <w:rFonts w:ascii="宋体" w:hAnsi="宋体" w:hint="eastAsia"/>
          <w:b/>
          <w:sz w:val="36"/>
          <w:szCs w:val="36"/>
        </w:rPr>
        <w:t>综合笔试</w:t>
      </w:r>
    </w:p>
    <w:p w:rsidR="00C63676" w:rsidRDefault="00C63676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考生学科成绩报告征订申请表</w:t>
      </w:r>
    </w:p>
    <w:p w:rsidR="00C63676" w:rsidRDefault="00C63676">
      <w:pPr>
        <w:jc w:val="center"/>
        <w:rPr>
          <w:b/>
          <w:sz w:val="44"/>
          <w:szCs w:val="44"/>
        </w:rPr>
      </w:pPr>
    </w:p>
    <w:tbl>
      <w:tblPr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113"/>
        <w:gridCol w:w="1431"/>
        <w:gridCol w:w="1262"/>
        <w:gridCol w:w="297"/>
        <w:gridCol w:w="1546"/>
        <w:gridCol w:w="1478"/>
        <w:gridCol w:w="1371"/>
      </w:tblGrid>
      <w:tr w:rsidR="00C63676" w:rsidRPr="00D63DB3">
        <w:trPr>
          <w:jc w:val="center"/>
        </w:trPr>
        <w:tc>
          <w:tcPr>
            <w:tcW w:w="2113" w:type="dxa"/>
            <w:vAlign w:val="center"/>
          </w:tcPr>
          <w:p w:rsidR="00C63676" w:rsidRPr="00D63DB3" w:rsidRDefault="00C63676">
            <w:pPr>
              <w:ind w:left="150" w:hangingChars="50" w:hanging="15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申请人姓名</w:t>
            </w:r>
          </w:p>
        </w:tc>
        <w:tc>
          <w:tcPr>
            <w:tcW w:w="2693" w:type="dxa"/>
            <w:gridSpan w:val="2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2849" w:type="dxa"/>
            <w:gridSpan w:val="2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63676" w:rsidRPr="00D63DB3">
        <w:trPr>
          <w:jc w:val="center"/>
        </w:trPr>
        <w:tc>
          <w:tcPr>
            <w:tcW w:w="2113" w:type="dxa"/>
            <w:vAlign w:val="center"/>
          </w:tcPr>
          <w:p w:rsidR="00C63676" w:rsidRPr="00D63DB3" w:rsidRDefault="00C63676">
            <w:pPr>
              <w:ind w:left="150" w:hangingChars="50" w:hanging="15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证件名称</w:t>
            </w:r>
          </w:p>
        </w:tc>
        <w:tc>
          <w:tcPr>
            <w:tcW w:w="2693" w:type="dxa"/>
            <w:gridSpan w:val="2"/>
            <w:vAlign w:val="center"/>
          </w:tcPr>
          <w:p w:rsidR="00C63676" w:rsidRPr="00D63DB3" w:rsidRDefault="00C63676">
            <w:pPr>
              <w:ind w:firstLineChars="50" w:firstLine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证件号码</w:t>
            </w:r>
          </w:p>
        </w:tc>
        <w:tc>
          <w:tcPr>
            <w:tcW w:w="2849" w:type="dxa"/>
            <w:gridSpan w:val="2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63676" w:rsidRPr="00D63DB3">
        <w:trPr>
          <w:jc w:val="center"/>
        </w:trPr>
        <w:tc>
          <w:tcPr>
            <w:tcW w:w="2113" w:type="dxa"/>
            <w:vAlign w:val="center"/>
          </w:tcPr>
          <w:p w:rsidR="00C63676" w:rsidRPr="00D63DB3" w:rsidRDefault="00C63676">
            <w:pPr>
              <w:ind w:left="150" w:hangingChars="50" w:hanging="15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准考证号</w:t>
            </w:r>
          </w:p>
        </w:tc>
        <w:tc>
          <w:tcPr>
            <w:tcW w:w="2693" w:type="dxa"/>
            <w:gridSpan w:val="2"/>
            <w:vAlign w:val="center"/>
          </w:tcPr>
          <w:p w:rsidR="00C63676" w:rsidRPr="00D63DB3" w:rsidRDefault="00C63676">
            <w:pPr>
              <w:ind w:firstLineChars="50" w:firstLine="15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传    真</w:t>
            </w:r>
          </w:p>
        </w:tc>
        <w:tc>
          <w:tcPr>
            <w:tcW w:w="2849" w:type="dxa"/>
            <w:gridSpan w:val="2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63676" w:rsidRPr="00D63DB3">
        <w:trPr>
          <w:jc w:val="center"/>
        </w:trPr>
        <w:tc>
          <w:tcPr>
            <w:tcW w:w="2113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电子邮箱</w:t>
            </w:r>
          </w:p>
        </w:tc>
        <w:tc>
          <w:tcPr>
            <w:tcW w:w="7385" w:type="dxa"/>
            <w:gridSpan w:val="6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63676" w:rsidRPr="00D63DB3">
        <w:trPr>
          <w:jc w:val="center"/>
        </w:trPr>
        <w:tc>
          <w:tcPr>
            <w:tcW w:w="2113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汇款人姓名</w:t>
            </w:r>
          </w:p>
        </w:tc>
        <w:tc>
          <w:tcPr>
            <w:tcW w:w="1431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汇款时间</w:t>
            </w:r>
          </w:p>
        </w:tc>
        <w:tc>
          <w:tcPr>
            <w:tcW w:w="1546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78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汇款金额</w:t>
            </w:r>
          </w:p>
        </w:tc>
        <w:tc>
          <w:tcPr>
            <w:tcW w:w="1371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63676" w:rsidRPr="00D63DB3">
        <w:trPr>
          <w:jc w:val="center"/>
        </w:trPr>
        <w:tc>
          <w:tcPr>
            <w:tcW w:w="2113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征订类别</w:t>
            </w:r>
          </w:p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（请在括号内划“√”）</w:t>
            </w:r>
          </w:p>
        </w:tc>
        <w:tc>
          <w:tcPr>
            <w:tcW w:w="7385" w:type="dxa"/>
            <w:gridSpan w:val="6"/>
            <w:vAlign w:val="center"/>
          </w:tcPr>
          <w:p w:rsidR="00C63676" w:rsidRPr="00D63DB3" w:rsidRDefault="00C63676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140具有规定学历中医执业医师（  ）</w:t>
            </w:r>
          </w:p>
          <w:p w:rsidR="00C63676" w:rsidRDefault="00C63676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150中西医结合执业医师（  ）</w:t>
            </w:r>
          </w:p>
          <w:p w:rsidR="009A2E9E" w:rsidRPr="00D63DB3" w:rsidRDefault="009A2E9E">
            <w:pPr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340</w:t>
            </w:r>
            <w:r w:rsidRPr="009A2E9E">
              <w:rPr>
                <w:rFonts w:ascii="仿宋" w:eastAsia="仿宋" w:hAnsi="仿宋" w:hint="eastAsia"/>
                <w:sz w:val="30"/>
                <w:szCs w:val="30"/>
              </w:rPr>
              <w:t>师承和确有专长的中医执业医师</w:t>
            </w:r>
            <w:r w:rsidRPr="00D63DB3">
              <w:rPr>
                <w:rFonts w:ascii="仿宋" w:eastAsia="仿宋" w:hAnsi="仿宋" w:hint="eastAsia"/>
                <w:sz w:val="30"/>
                <w:szCs w:val="30"/>
              </w:rPr>
              <w:t>（  ）</w:t>
            </w:r>
          </w:p>
          <w:p w:rsidR="00C63676" w:rsidRPr="00D63DB3" w:rsidRDefault="00C63676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240具有规定学历中医执业助理医师（  ）</w:t>
            </w:r>
          </w:p>
          <w:p w:rsidR="00C63676" w:rsidRDefault="00C63676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250中西医结合执业助理医师（</w:t>
            </w:r>
            <w:r w:rsidRPr="008A4C0F"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D63DB3">
              <w:rPr>
                <w:rFonts w:ascii="仿宋" w:eastAsia="仿宋" w:hAnsi="仿宋" w:hint="eastAsia"/>
                <w:sz w:val="30"/>
                <w:szCs w:val="30"/>
              </w:rPr>
              <w:t>）</w:t>
            </w:r>
          </w:p>
          <w:p w:rsidR="009A2E9E" w:rsidRPr="00D63DB3" w:rsidRDefault="009A2E9E">
            <w:pPr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440</w:t>
            </w:r>
            <w:r w:rsidRPr="009A2E9E">
              <w:rPr>
                <w:rFonts w:ascii="仿宋" w:eastAsia="仿宋" w:hAnsi="仿宋" w:hint="eastAsia"/>
                <w:sz w:val="30"/>
                <w:szCs w:val="30"/>
              </w:rPr>
              <w:t>师承和确有专长的中医执业助理医师</w:t>
            </w:r>
            <w:r w:rsidRPr="00D63DB3">
              <w:rPr>
                <w:rFonts w:ascii="仿宋" w:eastAsia="仿宋" w:hAnsi="仿宋" w:hint="eastAsia"/>
                <w:sz w:val="30"/>
                <w:szCs w:val="30"/>
              </w:rPr>
              <w:t>（</w:t>
            </w:r>
            <w:r w:rsidRPr="00EF2260"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D63DB3">
              <w:rPr>
                <w:rFonts w:ascii="仿宋" w:eastAsia="仿宋" w:hAnsi="仿宋" w:hint="eastAsia"/>
                <w:sz w:val="30"/>
                <w:szCs w:val="30"/>
              </w:rPr>
              <w:t>）</w:t>
            </w:r>
          </w:p>
        </w:tc>
      </w:tr>
      <w:tr w:rsidR="00C63676" w:rsidRPr="00D63DB3">
        <w:trPr>
          <w:jc w:val="center"/>
        </w:trPr>
        <w:tc>
          <w:tcPr>
            <w:tcW w:w="2113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>是否需要发票</w:t>
            </w:r>
          </w:p>
        </w:tc>
        <w:tc>
          <w:tcPr>
            <w:tcW w:w="7385" w:type="dxa"/>
            <w:gridSpan w:val="6"/>
            <w:vAlign w:val="center"/>
          </w:tcPr>
          <w:p w:rsidR="00C63676" w:rsidRPr="00D63DB3" w:rsidRDefault="00C63676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D63DB3">
              <w:rPr>
                <w:rFonts w:ascii="仿宋" w:eastAsia="仿宋" w:hAnsi="仿宋" w:hint="eastAsia"/>
                <w:sz w:val="30"/>
                <w:szCs w:val="30"/>
              </w:rPr>
              <w:t xml:space="preserve">       需要（  ）           不需要（  ）</w:t>
            </w:r>
          </w:p>
        </w:tc>
      </w:tr>
      <w:tr w:rsidR="00C63676" w:rsidRPr="00D63DB3">
        <w:trPr>
          <w:jc w:val="center"/>
        </w:trPr>
        <w:tc>
          <w:tcPr>
            <w:tcW w:w="2113" w:type="dxa"/>
            <w:vAlign w:val="center"/>
          </w:tcPr>
          <w:p w:rsidR="00C63676" w:rsidRPr="00D63DB3" w:rsidRDefault="00C63676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63DB3">
              <w:rPr>
                <w:rFonts w:ascii="仿宋" w:eastAsia="仿宋" w:hAnsi="仿宋" w:hint="eastAsia"/>
                <w:sz w:val="28"/>
                <w:szCs w:val="28"/>
              </w:rPr>
              <w:t>备注（如需发票，请注明通信地址及邮编）</w:t>
            </w:r>
          </w:p>
        </w:tc>
        <w:tc>
          <w:tcPr>
            <w:tcW w:w="7385" w:type="dxa"/>
            <w:gridSpan w:val="6"/>
            <w:vAlign w:val="center"/>
          </w:tcPr>
          <w:p w:rsidR="00C63676" w:rsidRPr="00D63DB3" w:rsidRDefault="00C63676">
            <w:pPr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</w:tbl>
    <w:p w:rsidR="00C63676" w:rsidRDefault="00C63676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注：1.考生学科成绩报告将在确认汇款到账后寄出。</w:t>
      </w:r>
    </w:p>
    <w:p w:rsidR="00C63676" w:rsidRDefault="00C63676" w:rsidP="008A4C0F">
      <w:pPr>
        <w:ind w:left="980" w:hangingChars="350" w:hanging="98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 xml:space="preserve">    2.请规范、准确填写申请表，通过传真或电子邮件方式发至我中心。</w:t>
      </w:r>
    </w:p>
    <w:sectPr w:rsidR="00C63676">
      <w:footerReference w:type="default" r:id="rId7"/>
      <w:pgSz w:w="11906" w:h="16838"/>
      <w:pgMar w:top="1701" w:right="1474" w:bottom="158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3E4A" w:rsidRDefault="00BF3E4A">
      <w:r>
        <w:separator/>
      </w:r>
    </w:p>
  </w:endnote>
  <w:endnote w:type="continuationSeparator" w:id="1">
    <w:p w:rsidR="00BF3E4A" w:rsidRDefault="00BF3E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676" w:rsidRDefault="00C63676">
    <w:pPr>
      <w:pStyle w:val="a3"/>
      <w:jc w:val="center"/>
    </w:pPr>
    <w:r>
      <w:t>—</w:t>
    </w:r>
    <w:fldSimple w:instr=" PAGE   \* MERGEFORMAT ">
      <w:r w:rsidR="00B23658" w:rsidRPr="00B23658">
        <w:rPr>
          <w:noProof/>
          <w:lang w:val="en-US" w:eastAsia="zh-CN"/>
        </w:rPr>
        <w:t>1</w:t>
      </w:r>
    </w:fldSimple>
    <w:r>
      <w:t>—</w:t>
    </w:r>
  </w:p>
  <w:p w:rsidR="00C63676" w:rsidRDefault="00C6367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3E4A" w:rsidRDefault="00BF3E4A">
      <w:r>
        <w:separator/>
      </w:r>
    </w:p>
  </w:footnote>
  <w:footnote w:type="continuationSeparator" w:id="1">
    <w:p w:rsidR="00BF3E4A" w:rsidRDefault="00BF3E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47EF"/>
    <w:rsid w:val="000408B1"/>
    <w:rsid w:val="00046989"/>
    <w:rsid w:val="00050858"/>
    <w:rsid w:val="000A118F"/>
    <w:rsid w:val="000A34CF"/>
    <w:rsid w:val="000C20E3"/>
    <w:rsid w:val="001003DC"/>
    <w:rsid w:val="001058DD"/>
    <w:rsid w:val="00122B27"/>
    <w:rsid w:val="00156C55"/>
    <w:rsid w:val="00165DFA"/>
    <w:rsid w:val="00167DBF"/>
    <w:rsid w:val="00171066"/>
    <w:rsid w:val="001844B2"/>
    <w:rsid w:val="00193EEE"/>
    <w:rsid w:val="002059D5"/>
    <w:rsid w:val="002378D9"/>
    <w:rsid w:val="00241E65"/>
    <w:rsid w:val="00253A33"/>
    <w:rsid w:val="00264B07"/>
    <w:rsid w:val="00281F0C"/>
    <w:rsid w:val="002860FE"/>
    <w:rsid w:val="002976F6"/>
    <w:rsid w:val="002D1A15"/>
    <w:rsid w:val="002D68B9"/>
    <w:rsid w:val="002E1151"/>
    <w:rsid w:val="002F671D"/>
    <w:rsid w:val="003079E4"/>
    <w:rsid w:val="00317374"/>
    <w:rsid w:val="00332F92"/>
    <w:rsid w:val="003E7B37"/>
    <w:rsid w:val="00403341"/>
    <w:rsid w:val="00476763"/>
    <w:rsid w:val="0049251A"/>
    <w:rsid w:val="00526B95"/>
    <w:rsid w:val="0057721C"/>
    <w:rsid w:val="005A6F6C"/>
    <w:rsid w:val="005C5A8B"/>
    <w:rsid w:val="005D6A38"/>
    <w:rsid w:val="005F0A25"/>
    <w:rsid w:val="00627846"/>
    <w:rsid w:val="006725E5"/>
    <w:rsid w:val="006A385F"/>
    <w:rsid w:val="006B18A8"/>
    <w:rsid w:val="006D465A"/>
    <w:rsid w:val="00716690"/>
    <w:rsid w:val="007212BB"/>
    <w:rsid w:val="007A79E1"/>
    <w:rsid w:val="007C6A62"/>
    <w:rsid w:val="00824945"/>
    <w:rsid w:val="008A4C0F"/>
    <w:rsid w:val="008D5216"/>
    <w:rsid w:val="00916605"/>
    <w:rsid w:val="00932497"/>
    <w:rsid w:val="009540F5"/>
    <w:rsid w:val="009579C6"/>
    <w:rsid w:val="00972CEC"/>
    <w:rsid w:val="009A2E9E"/>
    <w:rsid w:val="009C4C8D"/>
    <w:rsid w:val="009C6D02"/>
    <w:rsid w:val="009E0495"/>
    <w:rsid w:val="009E0E2D"/>
    <w:rsid w:val="009E4B08"/>
    <w:rsid w:val="009F1EF5"/>
    <w:rsid w:val="00A17899"/>
    <w:rsid w:val="00A34B4B"/>
    <w:rsid w:val="00A40326"/>
    <w:rsid w:val="00A430E2"/>
    <w:rsid w:val="00A44163"/>
    <w:rsid w:val="00A50FA2"/>
    <w:rsid w:val="00AA2B10"/>
    <w:rsid w:val="00B23658"/>
    <w:rsid w:val="00B36A69"/>
    <w:rsid w:val="00B81967"/>
    <w:rsid w:val="00B9416A"/>
    <w:rsid w:val="00BC2C20"/>
    <w:rsid w:val="00BD0D7E"/>
    <w:rsid w:val="00BF30C1"/>
    <w:rsid w:val="00BF3E4A"/>
    <w:rsid w:val="00C01165"/>
    <w:rsid w:val="00C04439"/>
    <w:rsid w:val="00C63676"/>
    <w:rsid w:val="00C85B5B"/>
    <w:rsid w:val="00C97938"/>
    <w:rsid w:val="00CE4275"/>
    <w:rsid w:val="00D63DB3"/>
    <w:rsid w:val="00D85AA8"/>
    <w:rsid w:val="00D90B93"/>
    <w:rsid w:val="00DE7F65"/>
    <w:rsid w:val="00DF4797"/>
    <w:rsid w:val="00E15995"/>
    <w:rsid w:val="00E35B29"/>
    <w:rsid w:val="00E52297"/>
    <w:rsid w:val="00E71426"/>
    <w:rsid w:val="00E9220D"/>
    <w:rsid w:val="00ED43A9"/>
    <w:rsid w:val="00F0008F"/>
    <w:rsid w:val="00F02EDC"/>
    <w:rsid w:val="00F108D2"/>
    <w:rsid w:val="00F320E8"/>
    <w:rsid w:val="00FB0E21"/>
    <w:rsid w:val="00FF5939"/>
    <w:rsid w:val="7BE06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1">
    <w:name w:val="批注框文本 Char"/>
    <w:link w:val="a5"/>
    <w:rPr>
      <w:kern w:val="2"/>
      <w:sz w:val="18"/>
      <w:szCs w:val="18"/>
    </w:r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国中医药认证〔2013〕 号</dc:title>
  <dc:creator>huyingnan</dc:creator>
  <cp:lastModifiedBy>tjc</cp:lastModifiedBy>
  <cp:revision>2</cp:revision>
  <cp:lastPrinted>2020-02-19T01:43:00Z</cp:lastPrinted>
  <dcterms:created xsi:type="dcterms:W3CDTF">2020-02-19T08:35:00Z</dcterms:created>
  <dcterms:modified xsi:type="dcterms:W3CDTF">2020-02-19T08:35:00Z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