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</w:pPr>
      <w:r>
        <w:rPr>
          <w:rFonts w:hint="eastAsia" w:ascii="黑体" w:hAnsi="黑体" w:eastAsia="黑体" w:cs="黑体"/>
        </w:rPr>
        <w:t>附件</w:t>
      </w:r>
      <w:r>
        <w:t>1</w:t>
      </w:r>
    </w:p>
    <w:p>
      <w:pPr>
        <w:spacing w:afterLines="50" w:line="60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 w:cs="方正小标宋简体"/>
          <w:sz w:val="40"/>
          <w:szCs w:val="40"/>
        </w:rPr>
        <w:t>2019</w:t>
      </w:r>
      <w:r>
        <w:rPr>
          <w:rFonts w:hint="eastAsia" w:ascii="方正小标宋简体" w:eastAsia="方正小标宋简体" w:cs="方正小标宋简体"/>
          <w:sz w:val="40"/>
          <w:szCs w:val="40"/>
        </w:rPr>
        <w:t>年度各高评办网上申报、纸质材料受理时间表</w:t>
      </w:r>
    </w:p>
    <w:tbl>
      <w:tblPr>
        <w:tblStyle w:val="5"/>
        <w:tblW w:w="14005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1" w:type="dxa"/>
          <w:bottom w:w="0" w:type="dxa"/>
          <w:right w:w="11" w:type="dxa"/>
        </w:tblCellMar>
      </w:tblPr>
      <w:tblGrid>
        <w:gridCol w:w="2788"/>
        <w:gridCol w:w="1742"/>
        <w:gridCol w:w="2933"/>
        <w:gridCol w:w="1834"/>
        <w:gridCol w:w="1778"/>
        <w:gridCol w:w="1096"/>
        <w:gridCol w:w="183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37" w:hRule="exact"/>
          <w:jc w:val="center"/>
        </w:trPr>
        <w:tc>
          <w:tcPr>
            <w:tcW w:w="2788" w:type="dxa"/>
            <w:tcBorders>
              <w:top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高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评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委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会</w:t>
            </w:r>
          </w:p>
        </w:tc>
        <w:tc>
          <w:tcPr>
            <w:tcW w:w="1742" w:type="dxa"/>
            <w:tcBorders>
              <w:top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协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办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单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位</w:t>
            </w:r>
          </w:p>
        </w:tc>
        <w:tc>
          <w:tcPr>
            <w:tcW w:w="2933" w:type="dxa"/>
            <w:tcBorders>
              <w:top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评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审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范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围</w:t>
            </w:r>
          </w:p>
        </w:tc>
        <w:tc>
          <w:tcPr>
            <w:tcW w:w="1834" w:type="dxa"/>
            <w:tcBorders>
              <w:top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网上申报时间</w:t>
            </w:r>
          </w:p>
        </w:tc>
        <w:tc>
          <w:tcPr>
            <w:tcW w:w="1778" w:type="dxa"/>
            <w:tcBorders>
              <w:top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纸质材料</w:t>
            </w:r>
          </w:p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报送时间</w:t>
            </w:r>
          </w:p>
        </w:tc>
        <w:tc>
          <w:tcPr>
            <w:tcW w:w="1096" w:type="dxa"/>
            <w:tcBorders>
              <w:top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联系人</w:t>
            </w:r>
          </w:p>
        </w:tc>
        <w:tc>
          <w:tcPr>
            <w:tcW w:w="1834" w:type="dxa"/>
            <w:tcBorders>
              <w:top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37" w:hRule="exact"/>
          <w:jc w:val="center"/>
        </w:trPr>
        <w:tc>
          <w:tcPr>
            <w:tcW w:w="2788" w:type="dxa"/>
            <w:tcBorders>
              <w:top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湖北省中小学教师（咸宁）高级职务评审委员会</w:t>
            </w:r>
          </w:p>
        </w:tc>
        <w:tc>
          <w:tcPr>
            <w:tcW w:w="1742" w:type="dxa"/>
            <w:tcBorders>
              <w:top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咸宁市教育局</w:t>
            </w:r>
          </w:p>
        </w:tc>
        <w:tc>
          <w:tcPr>
            <w:tcW w:w="2933" w:type="dxa"/>
            <w:tcBorders>
              <w:top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本地中小学（幼教）教师正、副高级</w:t>
            </w:r>
          </w:p>
        </w:tc>
        <w:tc>
          <w:tcPr>
            <w:tcW w:w="1834" w:type="dxa"/>
            <w:tcBorders>
              <w:top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日－</w:t>
            </w:r>
            <w:r>
              <w:rPr>
                <w:rFonts w:eastAsia="仿宋_GB2312"/>
                <w:kern w:val="2"/>
                <w:sz w:val="21"/>
                <w:szCs w:val="21"/>
              </w:rPr>
              <w:t>30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</w:t>
            </w:r>
          </w:p>
        </w:tc>
        <w:tc>
          <w:tcPr>
            <w:tcW w:w="1778" w:type="dxa"/>
            <w:tcBorders>
              <w:top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both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8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日－</w:t>
            </w:r>
            <w:r>
              <w:rPr>
                <w:rFonts w:eastAsia="仿宋_GB2312"/>
                <w:kern w:val="2"/>
                <w:sz w:val="21"/>
                <w:szCs w:val="21"/>
              </w:rPr>
              <w:t>30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</w:t>
            </w:r>
          </w:p>
        </w:tc>
        <w:tc>
          <w:tcPr>
            <w:tcW w:w="1096" w:type="dxa"/>
            <w:tcBorders>
              <w:top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周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 w:cs="仿宋_GB2312"/>
                <w:sz w:val="21"/>
                <w:szCs w:val="21"/>
              </w:rPr>
              <w:t>璐</w:t>
            </w:r>
          </w:p>
        </w:tc>
        <w:tc>
          <w:tcPr>
            <w:tcW w:w="1834" w:type="dxa"/>
            <w:tcBorders>
              <w:top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0715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8252249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86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湖北省卫生技术（咸宁）高级职务评审委员会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咸宁市卫健委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本地卫生技术（含基卫高）正、副高级</w:t>
            </w:r>
          </w:p>
        </w:tc>
        <w:tc>
          <w:tcPr>
            <w:tcW w:w="3612" w:type="dxa"/>
            <w:gridSpan w:val="2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另行通知</w:t>
            </w:r>
            <w:bookmarkStart w:id="9" w:name="_GoBack"/>
            <w:bookmarkEnd w:id="9"/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李华平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0715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8133575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993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湖北省中专教师（实验技术）高级职务评审委员会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省教育厅职改办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省内中专教师（实验技术）正、副高级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28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日－</w:t>
            </w:r>
          </w:p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26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22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日－</w:t>
            </w:r>
            <w:r>
              <w:rPr>
                <w:rFonts w:eastAsia="仿宋_GB2312"/>
                <w:kern w:val="2"/>
                <w:sz w:val="21"/>
                <w:szCs w:val="21"/>
              </w:rPr>
              <w:t>26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程少波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027-87328142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湖北省党校教师高级职务评审委员会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省委党校职改办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省内党校（行政学院）教师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15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日－</w:t>
            </w:r>
          </w:p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15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15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日－</w:t>
            </w:r>
          </w:p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15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刘小德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85306849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081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湖北省技工学校教师高级职务评审委员会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省人社厅职改办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省内技校教师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范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sz w:val="21"/>
                <w:szCs w:val="21"/>
              </w:rPr>
              <w:t>栋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87122773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373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湖北省建筑工程技术高级职务评审委员会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省住建厅职改办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省内城乡建设规划、建筑设计、勘察、施工、安装、给排水、供热通风、水工、概预算、园林建设副高级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14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日－</w:t>
            </w:r>
          </w:p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31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4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日－</w:t>
            </w:r>
            <w:r>
              <w:rPr>
                <w:rFonts w:eastAsia="仿宋_GB2312"/>
                <w:kern w:val="2"/>
                <w:sz w:val="21"/>
                <w:szCs w:val="21"/>
              </w:rPr>
              <w:t>22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詹文臣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68873115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72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高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评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委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协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办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单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位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评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审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范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围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网上申报时间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纸质材料</w:t>
            </w:r>
          </w:p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报送时间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联系人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861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湖北省自然科学研究高级职务评审委员会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省科技厅职改办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省内自然科学基础理论研究、自然科学应用技术研究（农业、林业、医药、体育科研等）、科技服务（技术转移、知识产权、创业孵化、科学技术普及服务等）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曾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sz w:val="21"/>
                <w:szCs w:val="21"/>
              </w:rPr>
              <w:t>毅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87135873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940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湖北省社会科学研究高级职务评审委员会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省社科院职改办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省内社会科学研究、</w:t>
            </w:r>
            <w:r>
              <w:rPr>
                <w:rFonts w:hint="eastAsia" w:cs="仿宋_GB2312"/>
                <w:spacing w:val="-11"/>
                <w:sz w:val="21"/>
                <w:szCs w:val="21"/>
              </w:rPr>
              <w:t>社会科学（管理）研究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陈爱民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86772206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851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湖北省电子技术高级职务评审委员会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省中小企业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服务中心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4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省内计算机工程、硬件、电子元器件、电测、电子仪器仪表副高级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  <w:r>
              <w:rPr>
                <w:sz w:val="21"/>
                <w:szCs w:val="21"/>
              </w:rPr>
              <w:t>8</w:t>
            </w:r>
            <w:r>
              <w:rPr>
                <w:rFonts w:hint="eastAsia" w:cs="仿宋_GB2312"/>
                <w:sz w:val="21"/>
                <w:szCs w:val="21"/>
              </w:rPr>
              <w:t>日－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  <w:r>
              <w:rPr>
                <w:sz w:val="21"/>
                <w:szCs w:val="21"/>
              </w:rPr>
              <w:t>8</w:t>
            </w:r>
            <w:r>
              <w:rPr>
                <w:rFonts w:hint="eastAsia" w:cs="仿宋_GB2312"/>
                <w:sz w:val="21"/>
                <w:szCs w:val="21"/>
              </w:rPr>
              <w:t>日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  <w:r>
              <w:rPr>
                <w:sz w:val="21"/>
                <w:szCs w:val="21"/>
              </w:rPr>
              <w:t>8</w:t>
            </w:r>
            <w:r>
              <w:rPr>
                <w:rFonts w:hint="eastAsia" w:cs="仿宋_GB2312"/>
                <w:sz w:val="21"/>
                <w:szCs w:val="21"/>
              </w:rPr>
              <w:t>日－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  <w:r>
              <w:rPr>
                <w:sz w:val="21"/>
                <w:szCs w:val="21"/>
              </w:rPr>
              <w:t>8</w:t>
            </w:r>
            <w:r>
              <w:rPr>
                <w:rFonts w:hint="eastAsia" w:cs="仿宋_GB2312"/>
                <w:sz w:val="21"/>
                <w:szCs w:val="21"/>
              </w:rPr>
              <w:t>日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张肇平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88040596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541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湖北省医药工程技术高级职务评审委员会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pacing w:val="-8"/>
                <w:sz w:val="21"/>
                <w:szCs w:val="21"/>
              </w:rPr>
            </w:pPr>
            <w:r>
              <w:rPr>
                <w:rFonts w:hint="eastAsia" w:cs="仿宋_GB2312"/>
                <w:spacing w:val="-8"/>
                <w:sz w:val="21"/>
                <w:szCs w:val="21"/>
              </w:rPr>
              <w:t>省药品监督</w:t>
            </w:r>
          </w:p>
          <w:p>
            <w:pPr>
              <w:spacing w:line="280" w:lineRule="exact"/>
              <w:jc w:val="center"/>
              <w:rPr>
                <w:spacing w:val="-8"/>
                <w:sz w:val="21"/>
                <w:szCs w:val="21"/>
              </w:rPr>
            </w:pPr>
            <w:r>
              <w:rPr>
                <w:rFonts w:hint="eastAsia" w:cs="仿宋_GB2312"/>
                <w:spacing w:val="-8"/>
                <w:sz w:val="21"/>
                <w:szCs w:val="21"/>
              </w:rPr>
              <w:t>管理局职改办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4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省内从事食品和医药工程专业，包括食品、药品、生物制药、医疗器械、制药机械、药用包装的设计、科研、开发、生产、检验、质量控制、营销、管理等工作的专业技术人员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胡玉强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童心玥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87111579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87111580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湖北省土地地质测绘专业高级职务评审委员会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省自然资源厅、省地质局职改办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4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省内土地管理、矿产地质勘察、探矿、测绘、副高级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9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月－</w:t>
            </w:r>
            <w:r>
              <w:rPr>
                <w:color w:val="000000"/>
                <w:kern w:val="0"/>
                <w:sz w:val="21"/>
                <w:szCs w:val="21"/>
              </w:rPr>
              <w:t>10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9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月－</w:t>
            </w:r>
            <w:r>
              <w:rPr>
                <w:color w:val="000000"/>
                <w:kern w:val="0"/>
                <w:sz w:val="21"/>
                <w:szCs w:val="21"/>
              </w:rPr>
              <w:t>10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陆建考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张瑜林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027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color w:val="000000"/>
                <w:kern w:val="0"/>
                <w:sz w:val="21"/>
                <w:szCs w:val="21"/>
              </w:rPr>
              <w:t>86656082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027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color w:val="000000"/>
                <w:kern w:val="0"/>
                <w:sz w:val="21"/>
                <w:szCs w:val="21"/>
              </w:rPr>
              <w:t>85863060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pacing w:val="-6"/>
                <w:sz w:val="21"/>
                <w:szCs w:val="21"/>
              </w:rPr>
            </w:pPr>
            <w:r>
              <w:rPr>
                <w:rFonts w:hint="eastAsia" w:cs="仿宋_GB2312"/>
                <w:spacing w:val="-6"/>
                <w:sz w:val="21"/>
                <w:szCs w:val="21"/>
              </w:rPr>
              <w:t>湖北省质量计量标准化专业高级职务评审委员会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pacing w:val="-10"/>
                <w:sz w:val="21"/>
                <w:szCs w:val="21"/>
              </w:rPr>
            </w:pPr>
            <w:r>
              <w:rPr>
                <w:rFonts w:hint="eastAsia" w:cs="仿宋_GB2312"/>
                <w:spacing w:val="-10"/>
                <w:sz w:val="21"/>
                <w:szCs w:val="21"/>
              </w:rPr>
              <w:t>省市场监督管理局</w:t>
            </w:r>
            <w:r>
              <w:rPr>
                <w:rFonts w:hint="eastAsia" w:cs="仿宋_GB2312"/>
                <w:spacing w:val="-12"/>
                <w:sz w:val="21"/>
                <w:szCs w:val="21"/>
              </w:rPr>
              <w:t>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省内质量、计量、标准化技术副高级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10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15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日－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11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15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10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15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日－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11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15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黄晓飞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027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color w:val="000000"/>
                <w:kern w:val="0"/>
                <w:sz w:val="21"/>
                <w:szCs w:val="21"/>
              </w:rPr>
              <w:t>87822243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870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湖北省水利电力工程技术高级职务评审委员会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pacing w:val="-12"/>
                <w:sz w:val="21"/>
                <w:szCs w:val="21"/>
              </w:rPr>
            </w:pPr>
            <w:r>
              <w:rPr>
                <w:rFonts w:hint="eastAsia" w:cs="仿宋_GB2312"/>
                <w:spacing w:val="-12"/>
                <w:sz w:val="21"/>
                <w:szCs w:val="21"/>
              </w:rPr>
              <w:t>省水利厅、</w:t>
            </w:r>
          </w:p>
          <w:p>
            <w:pPr>
              <w:spacing w:line="280" w:lineRule="exact"/>
              <w:jc w:val="center"/>
              <w:rPr>
                <w:spacing w:val="-12"/>
                <w:sz w:val="21"/>
                <w:szCs w:val="21"/>
              </w:rPr>
            </w:pPr>
            <w:r>
              <w:rPr>
                <w:rFonts w:hint="eastAsia" w:cs="仿宋_GB2312"/>
                <w:spacing w:val="-12"/>
                <w:sz w:val="21"/>
                <w:szCs w:val="21"/>
              </w:rPr>
              <w:t>省能源集团</w:t>
            </w:r>
          </w:p>
          <w:p>
            <w:pPr>
              <w:spacing w:line="280" w:lineRule="exact"/>
              <w:jc w:val="center"/>
              <w:rPr>
                <w:spacing w:val="-12"/>
                <w:sz w:val="21"/>
                <w:szCs w:val="21"/>
              </w:rPr>
            </w:pPr>
            <w:r>
              <w:rPr>
                <w:rFonts w:hint="eastAsia" w:cs="仿宋_GB2312"/>
                <w:spacing w:val="-12"/>
                <w:sz w:val="21"/>
                <w:szCs w:val="21"/>
              </w:rPr>
              <w:t>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4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水利水电工程、水文与水资源工程、农田水利工程、水土保持与荒漠化防治、电气工程及其自动化以及水利电力相关专业副高级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8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余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sz w:val="21"/>
                <w:szCs w:val="21"/>
              </w:rPr>
              <w:t>毅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87378103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827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高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评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委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协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办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单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位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评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审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范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围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网上申报时间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纸质材料</w:t>
            </w:r>
          </w:p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报送时间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联系人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827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湖北省林业技术高级职务评审委员会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省林业局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4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省内林业区划、森林资源保护及采伐、木材加工、野生动物保护、园林副高级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王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sz w:val="21"/>
                <w:szCs w:val="21"/>
              </w:rPr>
              <w:t>璐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51796320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778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湖北省农业技术高级职务评审委员会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省农业农村厅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4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省内农业技术（土肥、耕作、育种、栽培、植保、牧养、兽医）、水产技术（鱼类育种、养殖、资源保护、水产品加工与保鲜）、农业机械（农机设计与制造、农机规划与管理）副高级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  <w:r>
              <w:rPr>
                <w:rFonts w:hint="eastAsia" w:cs="仿宋_GB2312"/>
                <w:sz w:val="21"/>
                <w:szCs w:val="21"/>
              </w:rPr>
              <w:t>月－</w:t>
            </w:r>
            <w:r>
              <w:rPr>
                <w:sz w:val="21"/>
                <w:szCs w:val="21"/>
              </w:rPr>
              <w:t>9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  <w:r>
              <w:rPr>
                <w:rFonts w:hint="eastAsia" w:cs="仿宋_GB2312"/>
                <w:sz w:val="21"/>
                <w:szCs w:val="21"/>
              </w:rPr>
              <w:t>月－</w:t>
            </w:r>
            <w:r>
              <w:rPr>
                <w:sz w:val="21"/>
                <w:szCs w:val="21"/>
              </w:rPr>
              <w:t>9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李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sz w:val="21"/>
                <w:szCs w:val="21"/>
              </w:rPr>
              <w:t>俊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87667165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湖北省安全工程高级职务评审委员会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省应急管理厅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省内安全工程技术副高级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  <w:r>
              <w:rPr>
                <w:sz w:val="21"/>
                <w:szCs w:val="21"/>
              </w:rPr>
              <w:t>2</w:t>
            </w:r>
            <w:r>
              <w:rPr>
                <w:rFonts w:hint="eastAsia" w:cs="仿宋_GB2312"/>
                <w:sz w:val="21"/>
                <w:szCs w:val="21"/>
              </w:rPr>
              <w:t>日－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  <w:r>
              <w:rPr>
                <w:sz w:val="21"/>
                <w:szCs w:val="21"/>
              </w:rPr>
              <w:t>20</w:t>
            </w:r>
            <w:r>
              <w:rPr>
                <w:rFonts w:hint="eastAsia" w:cs="仿宋_GB2312"/>
                <w:sz w:val="21"/>
                <w:szCs w:val="21"/>
              </w:rPr>
              <w:t>日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16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日－</w:t>
            </w:r>
          </w:p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27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卢俊芳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027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－</w:t>
            </w:r>
            <w:r>
              <w:rPr>
                <w:rFonts w:eastAsia="仿宋_GB2312"/>
                <w:kern w:val="2"/>
                <w:sz w:val="21"/>
                <w:szCs w:val="21"/>
              </w:rPr>
              <w:t>67120959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湖北省环境工程高级职务评审委员会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省生态环境厅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省内环境工程技术副高级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  <w:r>
              <w:rPr>
                <w:rFonts w:hint="eastAsia" w:cs="仿宋_GB2312"/>
                <w:sz w:val="21"/>
                <w:szCs w:val="21"/>
              </w:rPr>
              <w:t>月－</w:t>
            </w:r>
            <w:r>
              <w:rPr>
                <w:sz w:val="21"/>
                <w:szCs w:val="21"/>
              </w:rPr>
              <w:t>10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  <w:r>
              <w:rPr>
                <w:rFonts w:hint="eastAsia" w:cs="仿宋_GB2312"/>
                <w:sz w:val="21"/>
                <w:szCs w:val="21"/>
              </w:rPr>
              <w:t>月－</w:t>
            </w:r>
            <w:r>
              <w:rPr>
                <w:sz w:val="21"/>
                <w:szCs w:val="21"/>
              </w:rPr>
              <w:t>10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李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sz w:val="21"/>
                <w:szCs w:val="21"/>
              </w:rPr>
              <w:t>浩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87740359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869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湖北省经济专业高级职务评审委员会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省国资委职改办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4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省内计划、物资、物价，工业、农业、市场经济，经济贸易、国际商务、企业管理、劳动工资副高级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  <w:r>
              <w:rPr>
                <w:rFonts w:hint="eastAsia" w:cs="仿宋_GB2312"/>
                <w:sz w:val="21"/>
                <w:szCs w:val="21"/>
              </w:rPr>
              <w:t>月－</w:t>
            </w:r>
            <w:r>
              <w:rPr>
                <w:sz w:val="21"/>
                <w:szCs w:val="21"/>
              </w:rPr>
              <w:t>9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张凤琴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丁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sz w:val="21"/>
                <w:szCs w:val="21"/>
              </w:rPr>
              <w:t>雯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87235624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87236245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湖北省会计专业高级职务评审委员会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省财政厅职改办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省内会计专业副高级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15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日－</w:t>
            </w:r>
          </w:p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12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15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15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日－</w:t>
            </w:r>
          </w:p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12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15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黄朝晖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67818635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湖北省审计专业高级职务评审委员会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省审计厅职改办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省内审计专业副高级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吴少华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毛开杰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87235219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87252517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湖北省统计专业高级职务评审委员会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省统计局职改办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省内统计专业副高级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20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日－</w:t>
            </w:r>
          </w:p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20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20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日－</w:t>
            </w:r>
          </w:p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20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张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sz w:val="21"/>
                <w:szCs w:val="21"/>
              </w:rPr>
              <w:t>蔚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彭苏璇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87710211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87822057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24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湖北省新闻专业高级职务评审委员会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省委宣传部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省内新闻采访编辑、记者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李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sz w:val="21"/>
                <w:szCs w:val="21"/>
              </w:rPr>
              <w:t>薰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87232125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24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高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评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委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协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办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单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位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评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审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范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围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网上申报时间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纸质材料</w:t>
            </w:r>
          </w:p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报送时间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联系人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57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湖北省播音专业高级职务评审委员会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pacing w:val="-8"/>
                <w:sz w:val="21"/>
                <w:szCs w:val="21"/>
              </w:rPr>
            </w:pPr>
            <w:r>
              <w:rPr>
                <w:rFonts w:hint="eastAsia" w:cs="仿宋_GB2312"/>
                <w:spacing w:val="-8"/>
                <w:sz w:val="21"/>
                <w:szCs w:val="21"/>
              </w:rPr>
              <w:t>省广播电视局</w:t>
            </w:r>
          </w:p>
          <w:p>
            <w:pPr>
              <w:spacing w:line="280" w:lineRule="exact"/>
              <w:jc w:val="center"/>
              <w:rPr>
                <w:spacing w:val="-8"/>
                <w:sz w:val="21"/>
                <w:szCs w:val="21"/>
              </w:rPr>
            </w:pPr>
            <w:r>
              <w:rPr>
                <w:rFonts w:hint="eastAsia" w:cs="仿宋_GB2312"/>
                <w:spacing w:val="-8"/>
                <w:sz w:val="21"/>
                <w:szCs w:val="21"/>
              </w:rPr>
              <w:t>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省内播音专业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邱佳英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68892414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24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湖北省出版专业高级职务评审委员会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pacing w:val="-8"/>
                <w:sz w:val="21"/>
                <w:szCs w:val="21"/>
              </w:rPr>
            </w:pP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省内出版编辑</w:t>
            </w:r>
          </w:p>
        </w:tc>
        <w:tc>
          <w:tcPr>
            <w:tcW w:w="6542" w:type="dxa"/>
            <w:gridSpan w:val="4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时间另行通知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bookmarkStart w:id="0" w:name="OLE_LINK5" w:colFirst="0" w:colLast="7"/>
            <w:bookmarkStart w:id="1" w:name="_Hlk416882468"/>
            <w:bookmarkStart w:id="2" w:name="OLE_LINK6" w:colFirst="0" w:colLast="7"/>
            <w:r>
              <w:rPr>
                <w:rFonts w:hint="eastAsia" w:cs="仿宋_GB2312"/>
                <w:sz w:val="21"/>
                <w:szCs w:val="21"/>
              </w:rPr>
              <w:t>湖北省文物博物专业高级职务评审委员会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省文化和旅游厅职改办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省内考古、发掘、文物鉴定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  <w:r>
              <w:rPr>
                <w:rFonts w:hint="eastAsia" w:cs="仿宋_GB2312"/>
                <w:sz w:val="21"/>
                <w:szCs w:val="21"/>
              </w:rPr>
              <w:t>月－</w:t>
            </w:r>
            <w:r>
              <w:rPr>
                <w:sz w:val="21"/>
                <w:szCs w:val="21"/>
              </w:rPr>
              <w:t>9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9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张</w:t>
            </w:r>
            <w:r>
              <w:rPr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瑱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027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color w:val="000000"/>
                <w:kern w:val="0"/>
                <w:sz w:val="21"/>
                <w:szCs w:val="21"/>
              </w:rPr>
              <w:t>68892341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湖北省群众文化专业高级职务评审委员会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省文化和旅游厅职改办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省内群众文化专业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  <w:r>
              <w:rPr>
                <w:rFonts w:hint="eastAsia" w:cs="仿宋_GB2312"/>
                <w:sz w:val="21"/>
                <w:szCs w:val="21"/>
              </w:rPr>
              <w:t>月－</w:t>
            </w:r>
            <w:r>
              <w:rPr>
                <w:sz w:val="21"/>
                <w:szCs w:val="21"/>
              </w:rPr>
              <w:t>9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9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张</w:t>
            </w:r>
            <w:r>
              <w:rPr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瑱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027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color w:val="000000"/>
                <w:kern w:val="0"/>
                <w:sz w:val="21"/>
                <w:szCs w:val="21"/>
              </w:rPr>
              <w:t>68892341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湖北省艺术专业高级职务评审委员会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省文化和旅游厅职改办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省内艺术专业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  <w:r>
              <w:rPr>
                <w:rFonts w:hint="eastAsia" w:cs="仿宋_GB2312"/>
                <w:sz w:val="21"/>
                <w:szCs w:val="21"/>
              </w:rPr>
              <w:t>月－</w:t>
            </w:r>
            <w:r>
              <w:rPr>
                <w:sz w:val="21"/>
                <w:szCs w:val="21"/>
              </w:rPr>
              <w:t>9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9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张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</w:rPr>
              <w:t>瑱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027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color w:val="000000"/>
                <w:kern w:val="0"/>
                <w:sz w:val="21"/>
                <w:szCs w:val="21"/>
              </w:rPr>
              <w:t>68892341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湖北省图书、信息专业高级职务评审委员会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省信息学会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省内图书资料、科技信息专业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  <w:r>
              <w:rPr>
                <w:sz w:val="21"/>
                <w:szCs w:val="21"/>
              </w:rPr>
              <w:t>21</w:t>
            </w:r>
            <w:r>
              <w:rPr>
                <w:rFonts w:hint="eastAsia" w:cs="仿宋_GB2312"/>
                <w:sz w:val="21"/>
                <w:szCs w:val="21"/>
              </w:rPr>
              <w:t>日－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  <w:r>
              <w:rPr>
                <w:rFonts w:hint="eastAsia" w:cs="仿宋_GB2312"/>
                <w:sz w:val="21"/>
                <w:szCs w:val="21"/>
              </w:rPr>
              <w:t>月</w:t>
            </w:r>
            <w:r>
              <w:rPr>
                <w:sz w:val="21"/>
                <w:szCs w:val="21"/>
              </w:rPr>
              <w:t>8</w:t>
            </w:r>
            <w:r>
              <w:rPr>
                <w:rFonts w:hint="eastAsia" w:cs="仿宋_GB2312"/>
                <w:sz w:val="21"/>
                <w:szCs w:val="21"/>
              </w:rPr>
              <w:t>日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11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日－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11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15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门玉英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027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color w:val="000000"/>
                <w:kern w:val="0"/>
                <w:sz w:val="21"/>
                <w:szCs w:val="21"/>
              </w:rPr>
              <w:t>87837216</w:t>
            </w:r>
          </w:p>
        </w:tc>
      </w:tr>
      <w:bookmarkEnd w:id="0"/>
      <w:bookmarkEnd w:id="1"/>
      <w:bookmarkEnd w:id="2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湖北省文学创作专业高级职务评审委员会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省作协职改办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省内文学创作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熊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sz w:val="21"/>
                <w:szCs w:val="21"/>
              </w:rPr>
              <w:t>芸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027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color w:val="000000"/>
                <w:kern w:val="0"/>
                <w:sz w:val="21"/>
                <w:szCs w:val="21"/>
              </w:rPr>
              <w:t>68880633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湖北省档案专业高级职务评审委员会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省档案局职改办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省内档案整理、研究、管理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2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日－</w:t>
            </w:r>
          </w:p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2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日－</w:t>
            </w:r>
          </w:p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日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鲁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sz w:val="21"/>
                <w:szCs w:val="21"/>
              </w:rPr>
              <w:t>旭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87237876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bookmarkStart w:id="3" w:name="OLE_LINK8" w:colFirst="0" w:colLast="2"/>
            <w:bookmarkStart w:id="4" w:name="OLE_LINK7" w:colFirst="0" w:colLast="2"/>
            <w:bookmarkStart w:id="5" w:name="_Hlk416858202"/>
            <w:r>
              <w:rPr>
                <w:rFonts w:hint="eastAsia" w:cs="仿宋_GB2312"/>
                <w:sz w:val="21"/>
                <w:szCs w:val="21"/>
              </w:rPr>
              <w:t>湖北省高级教练审核组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省体育局职改办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省内体育运动教学、训练副高级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刘王为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87313641</w:t>
            </w:r>
          </w:p>
        </w:tc>
      </w:tr>
      <w:bookmarkEnd w:id="3"/>
      <w:bookmarkEnd w:id="4"/>
      <w:bookmarkEnd w:id="5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湖北省律师、公证专业高级职务评审委员会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省司法厅职改办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省内律师、公证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9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9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彭</w:t>
            </w:r>
            <w:r>
              <w:rPr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岚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027</w:t>
            </w:r>
            <w:r>
              <w:rPr>
                <w:rFonts w:hint="eastAsia" w:cs="仿宋_GB2312"/>
                <w:kern w:val="0"/>
                <w:sz w:val="21"/>
                <w:szCs w:val="21"/>
              </w:rPr>
              <w:t>－</w:t>
            </w:r>
            <w:r>
              <w:rPr>
                <w:color w:val="000000"/>
                <w:kern w:val="0"/>
                <w:sz w:val="21"/>
                <w:szCs w:val="21"/>
              </w:rPr>
              <w:t>87238583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湖北省路桥、港航专业高级职务评审委员会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省交通厅职改办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省内路桥、港航工程副高级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彭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sz w:val="21"/>
                <w:szCs w:val="21"/>
              </w:rPr>
              <w:t>哲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027</w:t>
            </w:r>
            <w:r>
              <w:rPr>
                <w:rFonts w:hint="eastAsia" w:cs="仿宋_GB2312"/>
                <w:kern w:val="0"/>
                <w:sz w:val="21"/>
                <w:szCs w:val="21"/>
              </w:rPr>
              <w:t>－</w:t>
            </w:r>
            <w:r>
              <w:rPr>
                <w:kern w:val="0"/>
                <w:sz w:val="21"/>
                <w:szCs w:val="21"/>
              </w:rPr>
              <w:t>83460765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高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评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委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协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办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单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位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评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审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范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围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网上申报时间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纸质材料</w:t>
            </w:r>
          </w:p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报送时间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联系人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湖北省正高职高级工程师</w:t>
            </w:r>
            <w:r>
              <w:rPr>
                <w:rFonts w:hint="eastAsia" w:cs="仿宋_GB2312"/>
                <w:spacing w:val="-6"/>
                <w:sz w:val="21"/>
                <w:szCs w:val="21"/>
              </w:rPr>
              <w:t>（高级农艺师）评审委员会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省人事考试院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工程、农业系列各专业的正高级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王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sz w:val="21"/>
                <w:szCs w:val="21"/>
              </w:rPr>
              <w:t>蓉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027</w:t>
            </w:r>
            <w:r>
              <w:rPr>
                <w:rFonts w:hint="eastAsia" w:cs="仿宋_GB2312"/>
                <w:kern w:val="0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87325508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995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湖北省正高职高级经济（会计、统计、审计）师评审委员会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省人事考试院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经济、会计、统计、审计专业的正高级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王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sz w:val="21"/>
                <w:szCs w:val="21"/>
              </w:rPr>
              <w:t>蓉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027</w:t>
            </w:r>
            <w:r>
              <w:rPr>
                <w:rFonts w:hint="eastAsia" w:cs="仿宋_GB2312"/>
                <w:kern w:val="0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87325508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107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湖北省部分工程专业技术高级职务评审委员会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省人事考试院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机械、化工、冶金、采矿、建材、纺织、煤炭、轻工、广播电视、粮食工程、智能制造等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王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sz w:val="21"/>
                <w:szCs w:val="21"/>
              </w:rPr>
              <w:t>蓉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027</w:t>
            </w:r>
            <w:r>
              <w:rPr>
                <w:rFonts w:hint="eastAsia" w:cs="仿宋_GB2312"/>
                <w:kern w:val="0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87325508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989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湖北省工艺美术高级职务评审委员会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省人事考试院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4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雕塑、纺织、工艺制品、实用美术、纺织品品种设计、服装设计、工艺雕塑类、工艺美术设计与制作、工艺美术教学与研究、包装装潢、环境艺术（室内外设计等）、织染工艺、织绣、剪纸、广告创意、动漫及其他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王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sz w:val="21"/>
                <w:szCs w:val="21"/>
              </w:rPr>
              <w:t>蓉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027</w:t>
            </w:r>
            <w:r>
              <w:rPr>
                <w:rFonts w:hint="eastAsia" w:cs="仿宋_GB2312"/>
                <w:kern w:val="0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87325508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湖北省通信专业高级职务评委会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省通信学会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省内通信工程副高级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6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月下旬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7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月下旬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易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sz w:val="21"/>
                <w:szCs w:val="21"/>
              </w:rPr>
              <w:t>武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027</w:t>
            </w:r>
            <w:r>
              <w:rPr>
                <w:rFonts w:hint="eastAsia" w:cs="仿宋_GB2312"/>
                <w:kern w:val="0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87796789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湖北省非公经济高级经济师专项评审委员会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省工商联职改办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省内非公经济副高级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6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8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6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8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靳承涛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88713978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44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pacing w:val="-8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湖北省工程技术</w:t>
            </w:r>
            <w:r>
              <w:rPr>
                <w:rFonts w:hint="eastAsia" w:cs="仿宋_GB2312"/>
                <w:spacing w:val="-8"/>
                <w:sz w:val="21"/>
                <w:szCs w:val="21"/>
              </w:rPr>
              <w:t>（武钢）技术高级职务评审委员会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武钢集团公司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pacing w:val="-6"/>
                <w:sz w:val="21"/>
                <w:szCs w:val="21"/>
              </w:rPr>
            </w:pPr>
            <w:r>
              <w:rPr>
                <w:rFonts w:hint="eastAsia" w:cs="仿宋_GB2312"/>
                <w:spacing w:val="-6"/>
                <w:sz w:val="21"/>
                <w:szCs w:val="21"/>
              </w:rPr>
              <w:t>本公司工程技术</w:t>
            </w:r>
          </w:p>
          <w:p>
            <w:pPr>
              <w:spacing w:line="280" w:lineRule="exact"/>
              <w:jc w:val="left"/>
              <w:rPr>
                <w:spacing w:val="-6"/>
                <w:sz w:val="21"/>
                <w:szCs w:val="21"/>
              </w:rPr>
            </w:pPr>
            <w:r>
              <w:rPr>
                <w:rFonts w:hint="eastAsia" w:cs="仿宋_GB2312"/>
                <w:spacing w:val="-6"/>
                <w:sz w:val="21"/>
                <w:szCs w:val="21"/>
              </w:rPr>
              <w:t>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9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6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日－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10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8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9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9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日－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10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18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廖胜荣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027</w:t>
            </w:r>
            <w:r>
              <w:rPr>
                <w:rFonts w:hint="eastAsia" w:cs="仿宋_GB2312"/>
                <w:kern w:val="0"/>
                <w:sz w:val="21"/>
                <w:szCs w:val="21"/>
              </w:rPr>
              <w:t>－</w:t>
            </w:r>
            <w:r>
              <w:rPr>
                <w:color w:val="000000"/>
                <w:kern w:val="0"/>
                <w:sz w:val="21"/>
                <w:szCs w:val="21"/>
              </w:rPr>
              <w:t>86892758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58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湖北省经济专业（武钢）高级职务评审委员会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武钢集团公司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本公司计划、物资、企业管理、劳动工资、贸易副高级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9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6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日－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10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8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9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9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日－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10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18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廖胜荣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027</w:t>
            </w:r>
            <w:r>
              <w:rPr>
                <w:rFonts w:hint="eastAsia" w:cs="仿宋_GB2312"/>
                <w:kern w:val="0"/>
                <w:sz w:val="21"/>
                <w:szCs w:val="21"/>
              </w:rPr>
              <w:t>－</w:t>
            </w:r>
            <w:r>
              <w:rPr>
                <w:color w:val="000000"/>
                <w:kern w:val="0"/>
                <w:sz w:val="21"/>
                <w:szCs w:val="21"/>
              </w:rPr>
              <w:t>86892758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58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高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评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委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协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办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单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位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评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审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范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围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网上申报时间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纸质材料</w:t>
            </w:r>
          </w:p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报送时间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联系人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exac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湖北省卫生技术（武钢）高级职务评审委员会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武钢集团公司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本公司卫生技术正、副高级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9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6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日－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10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8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9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9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日－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10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18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廖胜荣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027</w:t>
            </w:r>
            <w:r>
              <w:rPr>
                <w:rFonts w:hint="eastAsia" w:cs="仿宋_GB2312"/>
                <w:kern w:val="0"/>
                <w:sz w:val="21"/>
                <w:szCs w:val="21"/>
              </w:rPr>
              <w:t>－</w:t>
            </w:r>
            <w:r>
              <w:rPr>
                <w:color w:val="000000"/>
                <w:kern w:val="0"/>
                <w:sz w:val="21"/>
                <w:szCs w:val="21"/>
              </w:rPr>
              <w:t>86892758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953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pacing w:val="-10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湖北省卫生技术（国药东风）高级职务评审委员会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国药东风医疗健康产业有限公司职改办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本公司卫生技术正、副高级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8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月－</w:t>
            </w:r>
            <w:r>
              <w:rPr>
                <w:rFonts w:eastAsia="仿宋_GB2312"/>
                <w:kern w:val="2"/>
                <w:sz w:val="21"/>
                <w:szCs w:val="21"/>
              </w:rPr>
              <w:t>9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kern w:val="2"/>
                <w:sz w:val="21"/>
                <w:szCs w:val="21"/>
              </w:rPr>
              <w:t>月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梁新刚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13797815486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967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bookmarkStart w:id="6" w:name="OLE_LINK1" w:colFirst="3" w:colLast="5"/>
            <w:bookmarkStart w:id="7" w:name="OLE_LINK2" w:colFirst="3" w:colLast="5"/>
            <w:bookmarkStart w:id="8" w:name="_Hlk416876009"/>
            <w:r>
              <w:rPr>
                <w:rFonts w:hint="eastAsia" w:cs="仿宋_GB2312"/>
                <w:sz w:val="21"/>
                <w:szCs w:val="21"/>
              </w:rPr>
              <w:t>湖北省经济专业（东风汽车公司）高级职务评审委员会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东风汽车公司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本公司计划、生产、仓储物流、采购、人力资源与组织开发、市场营销、综合管理副高级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11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15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5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艾述东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18162671267</w:t>
            </w:r>
          </w:p>
        </w:tc>
      </w:tr>
      <w:bookmarkEnd w:id="6"/>
      <w:bookmarkEnd w:id="7"/>
      <w:bookmarkEnd w:id="8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898" w:hRule="atLeast"/>
          <w:jc w:val="center"/>
        </w:trPr>
        <w:tc>
          <w:tcPr>
            <w:tcW w:w="278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湖北省会计专业（东风汽车公司）高级职务评审委员会</w:t>
            </w:r>
          </w:p>
        </w:tc>
        <w:tc>
          <w:tcPr>
            <w:tcW w:w="174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东风汽车公司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职改办</w:t>
            </w:r>
          </w:p>
        </w:tc>
        <w:tc>
          <w:tcPr>
            <w:tcW w:w="2933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本公司会计专业副高级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11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15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78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>5</w:t>
            </w: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096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color w:val="000000"/>
                <w:kern w:val="0"/>
                <w:sz w:val="21"/>
                <w:szCs w:val="21"/>
              </w:rPr>
              <w:t>艾述东</w:t>
            </w:r>
          </w:p>
        </w:tc>
        <w:tc>
          <w:tcPr>
            <w:tcW w:w="1834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18162671267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968" w:hRule="atLeast"/>
          <w:jc w:val="center"/>
        </w:trPr>
        <w:tc>
          <w:tcPr>
            <w:tcW w:w="2788" w:type="dxa"/>
            <w:tcBorders>
              <w:bottom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湖北省工程技术（武汉邮科院）技术高级职务评审委员会</w:t>
            </w:r>
          </w:p>
        </w:tc>
        <w:tc>
          <w:tcPr>
            <w:tcW w:w="1742" w:type="dxa"/>
            <w:tcBorders>
              <w:bottom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武汉邮科院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职改办</w:t>
            </w:r>
          </w:p>
        </w:tc>
        <w:tc>
          <w:tcPr>
            <w:tcW w:w="2933" w:type="dxa"/>
            <w:tcBorders>
              <w:bottom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本院光纤通信等专业工程副高级</w:t>
            </w:r>
          </w:p>
        </w:tc>
        <w:tc>
          <w:tcPr>
            <w:tcW w:w="1834" w:type="dxa"/>
            <w:tcBorders>
              <w:bottom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10</w:t>
            </w:r>
            <w:r>
              <w:rPr>
                <w:rFonts w:hint="eastAsia" w:eastAsia="仿宋_GB2312" w:cs="仿宋_GB2312"/>
                <w:sz w:val="21"/>
                <w:szCs w:val="21"/>
              </w:rPr>
              <w:t>月</w:t>
            </w:r>
            <w:r>
              <w:rPr>
                <w:rFonts w:eastAsia="仿宋_GB2312"/>
                <w:sz w:val="21"/>
                <w:szCs w:val="21"/>
              </w:rPr>
              <w:t>8</w:t>
            </w:r>
            <w:r>
              <w:rPr>
                <w:rFonts w:hint="eastAsia" w:eastAsia="仿宋_GB2312" w:cs="仿宋_GB2312"/>
                <w:sz w:val="21"/>
                <w:szCs w:val="21"/>
              </w:rPr>
              <w:t>日－</w:t>
            </w:r>
          </w:p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sz w:val="21"/>
                <w:szCs w:val="21"/>
              </w:rPr>
              <w:t>月</w:t>
            </w:r>
            <w:r>
              <w:rPr>
                <w:rFonts w:eastAsia="仿宋_GB2312"/>
                <w:sz w:val="21"/>
                <w:szCs w:val="21"/>
              </w:rPr>
              <w:t>15</w:t>
            </w:r>
            <w:r>
              <w:rPr>
                <w:rFonts w:hint="eastAsia" w:eastAsia="仿宋_GB2312" w:cs="仿宋_GB2312"/>
                <w:sz w:val="21"/>
                <w:szCs w:val="21"/>
              </w:rPr>
              <w:t>日</w:t>
            </w:r>
          </w:p>
        </w:tc>
        <w:tc>
          <w:tcPr>
            <w:tcW w:w="1778" w:type="dxa"/>
            <w:tcBorders>
              <w:bottom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sz w:val="21"/>
                <w:szCs w:val="21"/>
              </w:rPr>
              <w:t>月</w:t>
            </w:r>
            <w:r>
              <w:rPr>
                <w:rFonts w:eastAsia="仿宋_GB2312"/>
                <w:sz w:val="21"/>
                <w:szCs w:val="21"/>
              </w:rPr>
              <w:t>1</w:t>
            </w:r>
            <w:r>
              <w:rPr>
                <w:rFonts w:hint="eastAsia" w:eastAsia="仿宋_GB2312" w:cs="仿宋_GB2312"/>
                <w:sz w:val="21"/>
                <w:szCs w:val="21"/>
              </w:rPr>
              <w:t>日－</w:t>
            </w:r>
          </w:p>
          <w:p>
            <w:pPr>
              <w:pStyle w:val="4"/>
              <w:widowControl/>
              <w:spacing w:before="0" w:beforeAutospacing="0" w:after="0" w:afterAutospacing="0" w:line="280" w:lineRule="exact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11</w:t>
            </w:r>
            <w:r>
              <w:rPr>
                <w:rFonts w:hint="eastAsia" w:eastAsia="仿宋_GB2312" w:cs="仿宋_GB2312"/>
                <w:sz w:val="21"/>
                <w:szCs w:val="21"/>
              </w:rPr>
              <w:t>月</w:t>
            </w:r>
            <w:r>
              <w:rPr>
                <w:rFonts w:eastAsia="仿宋_GB2312"/>
                <w:sz w:val="21"/>
                <w:szCs w:val="21"/>
              </w:rPr>
              <w:t>15</w:t>
            </w:r>
            <w:r>
              <w:rPr>
                <w:rFonts w:hint="eastAsia" w:eastAsia="仿宋_GB2312" w:cs="仿宋_GB2312"/>
                <w:sz w:val="21"/>
                <w:szCs w:val="21"/>
              </w:rPr>
              <w:t>日</w:t>
            </w:r>
          </w:p>
        </w:tc>
        <w:tc>
          <w:tcPr>
            <w:tcW w:w="1096" w:type="dxa"/>
            <w:tcBorders>
              <w:bottom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魏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sz w:val="21"/>
                <w:szCs w:val="21"/>
              </w:rPr>
              <w:t>平</w:t>
            </w:r>
          </w:p>
        </w:tc>
        <w:tc>
          <w:tcPr>
            <w:tcW w:w="1834" w:type="dxa"/>
            <w:tcBorders>
              <w:bottom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027</w:t>
            </w:r>
            <w:r>
              <w:rPr>
                <w:rFonts w:hint="eastAsia" w:cs="仿宋_GB2312"/>
                <w:sz w:val="21"/>
                <w:szCs w:val="21"/>
              </w:rPr>
              <w:t>－</w:t>
            </w:r>
            <w:r>
              <w:rPr>
                <w:sz w:val="21"/>
                <w:szCs w:val="21"/>
              </w:rPr>
              <w:t>87694024</w:t>
            </w:r>
          </w:p>
        </w:tc>
      </w:tr>
    </w:tbl>
    <w:p>
      <w:pPr>
        <w:ind w:right="303" w:rightChars="100"/>
        <w:rPr>
          <w:rFonts w:ascii="仿宋_GB2312"/>
        </w:rPr>
      </w:pPr>
    </w:p>
    <w:sectPr>
      <w:headerReference r:id="rId3" w:type="default"/>
      <w:footerReference r:id="rId4" w:type="default"/>
      <w:pgSz w:w="16838" w:h="11906" w:orient="landscape"/>
      <w:pgMar w:top="1701" w:right="2155" w:bottom="1701" w:left="1814" w:header="851" w:footer="1418" w:gutter="0"/>
      <w:cols w:space="425" w:num="1"/>
      <w:docGrid w:type="linesAndChars" w:linePitch="584" w:charSpace="7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52"/>
  <w:drawingGridVerticalSpacing w:val="292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B244BE9"/>
    <w:rsid w:val="00013E4E"/>
    <w:rsid w:val="00020EE4"/>
    <w:rsid w:val="00020FB5"/>
    <w:rsid w:val="00042334"/>
    <w:rsid w:val="00052A64"/>
    <w:rsid w:val="000576A6"/>
    <w:rsid w:val="000768FC"/>
    <w:rsid w:val="000771AA"/>
    <w:rsid w:val="00085B63"/>
    <w:rsid w:val="000931CC"/>
    <w:rsid w:val="000C20FF"/>
    <w:rsid w:val="000D01A1"/>
    <w:rsid w:val="000D2854"/>
    <w:rsid w:val="000D49C9"/>
    <w:rsid w:val="000E50B8"/>
    <w:rsid w:val="000F6F35"/>
    <w:rsid w:val="0012459A"/>
    <w:rsid w:val="00125E08"/>
    <w:rsid w:val="00127A7C"/>
    <w:rsid w:val="0013730D"/>
    <w:rsid w:val="0014152B"/>
    <w:rsid w:val="00145695"/>
    <w:rsid w:val="00150537"/>
    <w:rsid w:val="00152572"/>
    <w:rsid w:val="00154D31"/>
    <w:rsid w:val="0016045B"/>
    <w:rsid w:val="0016296D"/>
    <w:rsid w:val="00182EC6"/>
    <w:rsid w:val="00190DB2"/>
    <w:rsid w:val="001A12BB"/>
    <w:rsid w:val="001A1C52"/>
    <w:rsid w:val="001A2BFB"/>
    <w:rsid w:val="001D11FB"/>
    <w:rsid w:val="001D7ABA"/>
    <w:rsid w:val="00206ADC"/>
    <w:rsid w:val="00224C03"/>
    <w:rsid w:val="00234B36"/>
    <w:rsid w:val="00240256"/>
    <w:rsid w:val="0026421B"/>
    <w:rsid w:val="0026475B"/>
    <w:rsid w:val="00264E3A"/>
    <w:rsid w:val="0026722C"/>
    <w:rsid w:val="002A461A"/>
    <w:rsid w:val="002B65E5"/>
    <w:rsid w:val="002E5F27"/>
    <w:rsid w:val="002F3C48"/>
    <w:rsid w:val="00302454"/>
    <w:rsid w:val="00303A50"/>
    <w:rsid w:val="00304359"/>
    <w:rsid w:val="003060A7"/>
    <w:rsid w:val="00336D68"/>
    <w:rsid w:val="00341B78"/>
    <w:rsid w:val="0034567D"/>
    <w:rsid w:val="00357C91"/>
    <w:rsid w:val="00375A84"/>
    <w:rsid w:val="0037646A"/>
    <w:rsid w:val="003B26E2"/>
    <w:rsid w:val="003B4BD5"/>
    <w:rsid w:val="003B5C8B"/>
    <w:rsid w:val="003C6900"/>
    <w:rsid w:val="003F26D0"/>
    <w:rsid w:val="00406BCD"/>
    <w:rsid w:val="004145E3"/>
    <w:rsid w:val="00442466"/>
    <w:rsid w:val="00445EE5"/>
    <w:rsid w:val="00450863"/>
    <w:rsid w:val="00470B9F"/>
    <w:rsid w:val="00481D34"/>
    <w:rsid w:val="004822FE"/>
    <w:rsid w:val="00482588"/>
    <w:rsid w:val="004971D6"/>
    <w:rsid w:val="004A2AA8"/>
    <w:rsid w:val="004B00C5"/>
    <w:rsid w:val="004B12A2"/>
    <w:rsid w:val="004B570E"/>
    <w:rsid w:val="004D1247"/>
    <w:rsid w:val="004D231A"/>
    <w:rsid w:val="004E48F1"/>
    <w:rsid w:val="004E5997"/>
    <w:rsid w:val="004E5E21"/>
    <w:rsid w:val="004F42E7"/>
    <w:rsid w:val="004F5303"/>
    <w:rsid w:val="005235B1"/>
    <w:rsid w:val="00541C80"/>
    <w:rsid w:val="00541D50"/>
    <w:rsid w:val="00552228"/>
    <w:rsid w:val="0055712A"/>
    <w:rsid w:val="00557BC3"/>
    <w:rsid w:val="00570B05"/>
    <w:rsid w:val="00571E9D"/>
    <w:rsid w:val="0057610C"/>
    <w:rsid w:val="00585B9C"/>
    <w:rsid w:val="00590D43"/>
    <w:rsid w:val="005915DA"/>
    <w:rsid w:val="0059188F"/>
    <w:rsid w:val="00594C13"/>
    <w:rsid w:val="005B209E"/>
    <w:rsid w:val="005D1B23"/>
    <w:rsid w:val="005F38C2"/>
    <w:rsid w:val="005F40D2"/>
    <w:rsid w:val="00616C66"/>
    <w:rsid w:val="00624FE2"/>
    <w:rsid w:val="00626922"/>
    <w:rsid w:val="00627EF2"/>
    <w:rsid w:val="00641B03"/>
    <w:rsid w:val="00645001"/>
    <w:rsid w:val="00645ACC"/>
    <w:rsid w:val="006733FB"/>
    <w:rsid w:val="006967F1"/>
    <w:rsid w:val="006A45D8"/>
    <w:rsid w:val="006B55EF"/>
    <w:rsid w:val="006D0E11"/>
    <w:rsid w:val="006D2D41"/>
    <w:rsid w:val="006E5466"/>
    <w:rsid w:val="00712FAD"/>
    <w:rsid w:val="007156BB"/>
    <w:rsid w:val="00741026"/>
    <w:rsid w:val="00747252"/>
    <w:rsid w:val="0076296F"/>
    <w:rsid w:val="0077015C"/>
    <w:rsid w:val="0077046E"/>
    <w:rsid w:val="0077199D"/>
    <w:rsid w:val="007755B2"/>
    <w:rsid w:val="007850C7"/>
    <w:rsid w:val="007A34CE"/>
    <w:rsid w:val="007E761D"/>
    <w:rsid w:val="0083598F"/>
    <w:rsid w:val="00846A17"/>
    <w:rsid w:val="0084762A"/>
    <w:rsid w:val="00864C28"/>
    <w:rsid w:val="00864CBC"/>
    <w:rsid w:val="008A03D0"/>
    <w:rsid w:val="008C45B0"/>
    <w:rsid w:val="008F0179"/>
    <w:rsid w:val="00902B6C"/>
    <w:rsid w:val="009046A1"/>
    <w:rsid w:val="00924FDA"/>
    <w:rsid w:val="00930134"/>
    <w:rsid w:val="0093530F"/>
    <w:rsid w:val="00935E53"/>
    <w:rsid w:val="00953E11"/>
    <w:rsid w:val="00961985"/>
    <w:rsid w:val="00983EEA"/>
    <w:rsid w:val="00985758"/>
    <w:rsid w:val="009872E4"/>
    <w:rsid w:val="00992D0D"/>
    <w:rsid w:val="00996BCB"/>
    <w:rsid w:val="009978CD"/>
    <w:rsid w:val="009A27E7"/>
    <w:rsid w:val="009B7B2D"/>
    <w:rsid w:val="009C799C"/>
    <w:rsid w:val="009D3A26"/>
    <w:rsid w:val="009D473A"/>
    <w:rsid w:val="009F0263"/>
    <w:rsid w:val="009F468E"/>
    <w:rsid w:val="00A16B41"/>
    <w:rsid w:val="00A3063F"/>
    <w:rsid w:val="00A34D13"/>
    <w:rsid w:val="00A467A0"/>
    <w:rsid w:val="00A63949"/>
    <w:rsid w:val="00A65F0F"/>
    <w:rsid w:val="00A83130"/>
    <w:rsid w:val="00A86169"/>
    <w:rsid w:val="00A861E2"/>
    <w:rsid w:val="00A931D9"/>
    <w:rsid w:val="00AB6478"/>
    <w:rsid w:val="00AC214C"/>
    <w:rsid w:val="00AC2AE1"/>
    <w:rsid w:val="00AF125C"/>
    <w:rsid w:val="00AF174A"/>
    <w:rsid w:val="00B0556D"/>
    <w:rsid w:val="00B155FB"/>
    <w:rsid w:val="00B26249"/>
    <w:rsid w:val="00B467EC"/>
    <w:rsid w:val="00B7258D"/>
    <w:rsid w:val="00B76BEE"/>
    <w:rsid w:val="00BA1B5E"/>
    <w:rsid w:val="00BA1E93"/>
    <w:rsid w:val="00BA738A"/>
    <w:rsid w:val="00BC6E0F"/>
    <w:rsid w:val="00BD1B9F"/>
    <w:rsid w:val="00BD6F5C"/>
    <w:rsid w:val="00BF0326"/>
    <w:rsid w:val="00C12C72"/>
    <w:rsid w:val="00C146B5"/>
    <w:rsid w:val="00C550FD"/>
    <w:rsid w:val="00C917E3"/>
    <w:rsid w:val="00C93387"/>
    <w:rsid w:val="00C93A1C"/>
    <w:rsid w:val="00C971AB"/>
    <w:rsid w:val="00CA7080"/>
    <w:rsid w:val="00CB6C54"/>
    <w:rsid w:val="00CC5E3E"/>
    <w:rsid w:val="00CE161C"/>
    <w:rsid w:val="00CE7B21"/>
    <w:rsid w:val="00D0484D"/>
    <w:rsid w:val="00D11F1C"/>
    <w:rsid w:val="00D30DA7"/>
    <w:rsid w:val="00D3786C"/>
    <w:rsid w:val="00D37D03"/>
    <w:rsid w:val="00D433E7"/>
    <w:rsid w:val="00D51D89"/>
    <w:rsid w:val="00D64852"/>
    <w:rsid w:val="00D80E02"/>
    <w:rsid w:val="00D96384"/>
    <w:rsid w:val="00DA3070"/>
    <w:rsid w:val="00DA421A"/>
    <w:rsid w:val="00DC0884"/>
    <w:rsid w:val="00DC5402"/>
    <w:rsid w:val="00DE2045"/>
    <w:rsid w:val="00E00B6F"/>
    <w:rsid w:val="00E22CF7"/>
    <w:rsid w:val="00E24C23"/>
    <w:rsid w:val="00E35CEB"/>
    <w:rsid w:val="00E53704"/>
    <w:rsid w:val="00E57049"/>
    <w:rsid w:val="00E67F08"/>
    <w:rsid w:val="00E825A7"/>
    <w:rsid w:val="00E91D3A"/>
    <w:rsid w:val="00E97538"/>
    <w:rsid w:val="00EB6B0F"/>
    <w:rsid w:val="00EC589E"/>
    <w:rsid w:val="00EC7A79"/>
    <w:rsid w:val="00ED6347"/>
    <w:rsid w:val="00EF1CF3"/>
    <w:rsid w:val="00EF4068"/>
    <w:rsid w:val="00F02846"/>
    <w:rsid w:val="00F40930"/>
    <w:rsid w:val="00F40FB5"/>
    <w:rsid w:val="00F47E51"/>
    <w:rsid w:val="00F65FC5"/>
    <w:rsid w:val="00F77376"/>
    <w:rsid w:val="00FA4BFF"/>
    <w:rsid w:val="00FB010D"/>
    <w:rsid w:val="00FB72A7"/>
    <w:rsid w:val="00FC44CC"/>
    <w:rsid w:val="00FD2D9F"/>
    <w:rsid w:val="00FD3FEF"/>
    <w:rsid w:val="010C76B1"/>
    <w:rsid w:val="014D27D2"/>
    <w:rsid w:val="0183284E"/>
    <w:rsid w:val="01BA37CD"/>
    <w:rsid w:val="01EA19D4"/>
    <w:rsid w:val="01F9596F"/>
    <w:rsid w:val="02236461"/>
    <w:rsid w:val="024F2C68"/>
    <w:rsid w:val="02570262"/>
    <w:rsid w:val="02626AAE"/>
    <w:rsid w:val="026C0912"/>
    <w:rsid w:val="02885030"/>
    <w:rsid w:val="028F50DE"/>
    <w:rsid w:val="02BB4C3F"/>
    <w:rsid w:val="02F239F7"/>
    <w:rsid w:val="03480BD9"/>
    <w:rsid w:val="036C3E1F"/>
    <w:rsid w:val="03AF11BD"/>
    <w:rsid w:val="03B818F4"/>
    <w:rsid w:val="03CC29D6"/>
    <w:rsid w:val="03E24CAE"/>
    <w:rsid w:val="03F56613"/>
    <w:rsid w:val="0421057F"/>
    <w:rsid w:val="044F3315"/>
    <w:rsid w:val="04746BC7"/>
    <w:rsid w:val="04764F68"/>
    <w:rsid w:val="04A15480"/>
    <w:rsid w:val="04CC614D"/>
    <w:rsid w:val="04FF601D"/>
    <w:rsid w:val="051A0AA4"/>
    <w:rsid w:val="052C47EA"/>
    <w:rsid w:val="0544532F"/>
    <w:rsid w:val="05467B8C"/>
    <w:rsid w:val="05621A90"/>
    <w:rsid w:val="05DF2E8D"/>
    <w:rsid w:val="06126880"/>
    <w:rsid w:val="06287D8D"/>
    <w:rsid w:val="067F49B0"/>
    <w:rsid w:val="06810729"/>
    <w:rsid w:val="06970A6E"/>
    <w:rsid w:val="06981BCC"/>
    <w:rsid w:val="069A115F"/>
    <w:rsid w:val="06D840DC"/>
    <w:rsid w:val="06EA5870"/>
    <w:rsid w:val="07095BB5"/>
    <w:rsid w:val="074C3D5D"/>
    <w:rsid w:val="07720328"/>
    <w:rsid w:val="0798798F"/>
    <w:rsid w:val="079A72EC"/>
    <w:rsid w:val="07B76E1E"/>
    <w:rsid w:val="07BF4375"/>
    <w:rsid w:val="07D54A33"/>
    <w:rsid w:val="07F3307F"/>
    <w:rsid w:val="080004B0"/>
    <w:rsid w:val="08390821"/>
    <w:rsid w:val="08442AC1"/>
    <w:rsid w:val="08487861"/>
    <w:rsid w:val="08525301"/>
    <w:rsid w:val="085A7133"/>
    <w:rsid w:val="08864231"/>
    <w:rsid w:val="0898528B"/>
    <w:rsid w:val="08A43CCD"/>
    <w:rsid w:val="08EE1879"/>
    <w:rsid w:val="091D74BD"/>
    <w:rsid w:val="09237B65"/>
    <w:rsid w:val="099B112F"/>
    <w:rsid w:val="09D2782A"/>
    <w:rsid w:val="0A031989"/>
    <w:rsid w:val="0A252978"/>
    <w:rsid w:val="0B157227"/>
    <w:rsid w:val="0B1704CE"/>
    <w:rsid w:val="0B244BE9"/>
    <w:rsid w:val="0B271942"/>
    <w:rsid w:val="0BB64138"/>
    <w:rsid w:val="0BBC5CCD"/>
    <w:rsid w:val="0BDA0A7C"/>
    <w:rsid w:val="0BE93F4D"/>
    <w:rsid w:val="0C6411E0"/>
    <w:rsid w:val="0CC069B6"/>
    <w:rsid w:val="0CCD5A2A"/>
    <w:rsid w:val="0CF762C9"/>
    <w:rsid w:val="0CF823B6"/>
    <w:rsid w:val="0D290DFB"/>
    <w:rsid w:val="0D6A4D57"/>
    <w:rsid w:val="0D8F350B"/>
    <w:rsid w:val="0DAB592F"/>
    <w:rsid w:val="0DB7499D"/>
    <w:rsid w:val="0DD2590F"/>
    <w:rsid w:val="0E1342A9"/>
    <w:rsid w:val="0E254FA3"/>
    <w:rsid w:val="0E5F3EBC"/>
    <w:rsid w:val="0EBE4546"/>
    <w:rsid w:val="0EE2447A"/>
    <w:rsid w:val="0F340B4C"/>
    <w:rsid w:val="0F803B54"/>
    <w:rsid w:val="0F9D14FE"/>
    <w:rsid w:val="0FB93FBB"/>
    <w:rsid w:val="0FBB12AC"/>
    <w:rsid w:val="0FC67433"/>
    <w:rsid w:val="10022C11"/>
    <w:rsid w:val="10193525"/>
    <w:rsid w:val="10564EA2"/>
    <w:rsid w:val="10E0320E"/>
    <w:rsid w:val="10E96246"/>
    <w:rsid w:val="10E9713A"/>
    <w:rsid w:val="10EB4DDC"/>
    <w:rsid w:val="10FD4BC0"/>
    <w:rsid w:val="11203861"/>
    <w:rsid w:val="11346096"/>
    <w:rsid w:val="11711BEF"/>
    <w:rsid w:val="11784172"/>
    <w:rsid w:val="11B80D28"/>
    <w:rsid w:val="11CD29CB"/>
    <w:rsid w:val="11D54C51"/>
    <w:rsid w:val="12044F19"/>
    <w:rsid w:val="12A65B06"/>
    <w:rsid w:val="12BD2FF5"/>
    <w:rsid w:val="12F13EBB"/>
    <w:rsid w:val="12FF6CE4"/>
    <w:rsid w:val="133D104F"/>
    <w:rsid w:val="134B4E4C"/>
    <w:rsid w:val="1398270B"/>
    <w:rsid w:val="13A56DD8"/>
    <w:rsid w:val="13BF69C0"/>
    <w:rsid w:val="13E66DDE"/>
    <w:rsid w:val="14547DF7"/>
    <w:rsid w:val="14671124"/>
    <w:rsid w:val="14C045B1"/>
    <w:rsid w:val="14C52851"/>
    <w:rsid w:val="15044A0F"/>
    <w:rsid w:val="150F6DEF"/>
    <w:rsid w:val="1513272C"/>
    <w:rsid w:val="15270974"/>
    <w:rsid w:val="156F48C0"/>
    <w:rsid w:val="15840506"/>
    <w:rsid w:val="158620C6"/>
    <w:rsid w:val="158F0822"/>
    <w:rsid w:val="15B14227"/>
    <w:rsid w:val="15BF453D"/>
    <w:rsid w:val="16866A72"/>
    <w:rsid w:val="16A67AB4"/>
    <w:rsid w:val="16C11929"/>
    <w:rsid w:val="16F84BE1"/>
    <w:rsid w:val="17406C75"/>
    <w:rsid w:val="179823EA"/>
    <w:rsid w:val="17AD758F"/>
    <w:rsid w:val="17BC4532"/>
    <w:rsid w:val="17DC1BBD"/>
    <w:rsid w:val="17E37C79"/>
    <w:rsid w:val="17E90DF1"/>
    <w:rsid w:val="180436DC"/>
    <w:rsid w:val="18604027"/>
    <w:rsid w:val="188276CB"/>
    <w:rsid w:val="18A4236C"/>
    <w:rsid w:val="18AC3FF5"/>
    <w:rsid w:val="18C44877"/>
    <w:rsid w:val="19AE3FDB"/>
    <w:rsid w:val="19C266D9"/>
    <w:rsid w:val="1A0A27E0"/>
    <w:rsid w:val="1A334A37"/>
    <w:rsid w:val="1A73714E"/>
    <w:rsid w:val="1A8A5D11"/>
    <w:rsid w:val="1AB33FF7"/>
    <w:rsid w:val="1AFF6CE4"/>
    <w:rsid w:val="1B5960CC"/>
    <w:rsid w:val="1BCC64D5"/>
    <w:rsid w:val="1BDD72C2"/>
    <w:rsid w:val="1BE53898"/>
    <w:rsid w:val="1C17007A"/>
    <w:rsid w:val="1C30526D"/>
    <w:rsid w:val="1C476B56"/>
    <w:rsid w:val="1C675EB9"/>
    <w:rsid w:val="1C782EF5"/>
    <w:rsid w:val="1CC21D5B"/>
    <w:rsid w:val="1CFF3C45"/>
    <w:rsid w:val="1D3A7BC5"/>
    <w:rsid w:val="1D3E666E"/>
    <w:rsid w:val="1D417FCC"/>
    <w:rsid w:val="1D852774"/>
    <w:rsid w:val="1D976627"/>
    <w:rsid w:val="1DA565C8"/>
    <w:rsid w:val="1DC86819"/>
    <w:rsid w:val="1E142AD1"/>
    <w:rsid w:val="1E4F776A"/>
    <w:rsid w:val="1E6D271D"/>
    <w:rsid w:val="1E727033"/>
    <w:rsid w:val="1EB17187"/>
    <w:rsid w:val="1EC35434"/>
    <w:rsid w:val="1ED15E31"/>
    <w:rsid w:val="1EF6705C"/>
    <w:rsid w:val="1EFA6CB6"/>
    <w:rsid w:val="1EFD6786"/>
    <w:rsid w:val="1F1C2F06"/>
    <w:rsid w:val="1F1D3C6F"/>
    <w:rsid w:val="1F2028BD"/>
    <w:rsid w:val="1F2614BE"/>
    <w:rsid w:val="1FF57441"/>
    <w:rsid w:val="2017439F"/>
    <w:rsid w:val="203465A9"/>
    <w:rsid w:val="204D1087"/>
    <w:rsid w:val="205051DD"/>
    <w:rsid w:val="20CC496E"/>
    <w:rsid w:val="2101439B"/>
    <w:rsid w:val="210A7F02"/>
    <w:rsid w:val="21346AFD"/>
    <w:rsid w:val="21386479"/>
    <w:rsid w:val="21500B36"/>
    <w:rsid w:val="219B6BEC"/>
    <w:rsid w:val="21FA7957"/>
    <w:rsid w:val="22077658"/>
    <w:rsid w:val="22191E22"/>
    <w:rsid w:val="22893F1D"/>
    <w:rsid w:val="229E13E3"/>
    <w:rsid w:val="22DD2CD4"/>
    <w:rsid w:val="22EE44C0"/>
    <w:rsid w:val="23191B46"/>
    <w:rsid w:val="2325075B"/>
    <w:rsid w:val="232D6F09"/>
    <w:rsid w:val="23811B11"/>
    <w:rsid w:val="2382645B"/>
    <w:rsid w:val="23BA7B63"/>
    <w:rsid w:val="23C735D5"/>
    <w:rsid w:val="23C959A2"/>
    <w:rsid w:val="23E44BE7"/>
    <w:rsid w:val="23F14A17"/>
    <w:rsid w:val="241A26A0"/>
    <w:rsid w:val="2424080A"/>
    <w:rsid w:val="242D5148"/>
    <w:rsid w:val="243C3166"/>
    <w:rsid w:val="247E345E"/>
    <w:rsid w:val="249B66CB"/>
    <w:rsid w:val="249F19F6"/>
    <w:rsid w:val="25302929"/>
    <w:rsid w:val="2538788C"/>
    <w:rsid w:val="253E51F1"/>
    <w:rsid w:val="257E5D88"/>
    <w:rsid w:val="25902E38"/>
    <w:rsid w:val="25947122"/>
    <w:rsid w:val="259B5442"/>
    <w:rsid w:val="25D15968"/>
    <w:rsid w:val="25DC45B4"/>
    <w:rsid w:val="261D0873"/>
    <w:rsid w:val="262E0EEA"/>
    <w:rsid w:val="266665AE"/>
    <w:rsid w:val="267F74E3"/>
    <w:rsid w:val="26C25CCD"/>
    <w:rsid w:val="26CD3B22"/>
    <w:rsid w:val="26E664A1"/>
    <w:rsid w:val="26EB1075"/>
    <w:rsid w:val="271F2071"/>
    <w:rsid w:val="279E72F2"/>
    <w:rsid w:val="27A00F33"/>
    <w:rsid w:val="27AD393D"/>
    <w:rsid w:val="27AD6A07"/>
    <w:rsid w:val="27C122F1"/>
    <w:rsid w:val="27C647B0"/>
    <w:rsid w:val="27D4155E"/>
    <w:rsid w:val="27DC33AF"/>
    <w:rsid w:val="27F3306D"/>
    <w:rsid w:val="2828597C"/>
    <w:rsid w:val="284D7A0B"/>
    <w:rsid w:val="2891683D"/>
    <w:rsid w:val="28A55759"/>
    <w:rsid w:val="28A91AE4"/>
    <w:rsid w:val="28CE6CE4"/>
    <w:rsid w:val="28DB729E"/>
    <w:rsid w:val="290D0DD9"/>
    <w:rsid w:val="29226728"/>
    <w:rsid w:val="293B1FB4"/>
    <w:rsid w:val="2941488C"/>
    <w:rsid w:val="29623EC6"/>
    <w:rsid w:val="29793B5B"/>
    <w:rsid w:val="29E8777C"/>
    <w:rsid w:val="29EE038F"/>
    <w:rsid w:val="29F0086A"/>
    <w:rsid w:val="29F80069"/>
    <w:rsid w:val="2A30642F"/>
    <w:rsid w:val="2A4E287E"/>
    <w:rsid w:val="2A576589"/>
    <w:rsid w:val="2A905631"/>
    <w:rsid w:val="2A974E89"/>
    <w:rsid w:val="2AA823C9"/>
    <w:rsid w:val="2B501F6A"/>
    <w:rsid w:val="2B5F4398"/>
    <w:rsid w:val="2B6836D0"/>
    <w:rsid w:val="2B9267DF"/>
    <w:rsid w:val="2BF06291"/>
    <w:rsid w:val="2BF977DE"/>
    <w:rsid w:val="2C386C50"/>
    <w:rsid w:val="2C495AE8"/>
    <w:rsid w:val="2C6B3DB1"/>
    <w:rsid w:val="2C6E22AA"/>
    <w:rsid w:val="2C8F3A08"/>
    <w:rsid w:val="2CA237C7"/>
    <w:rsid w:val="2CBF02FE"/>
    <w:rsid w:val="2CE829B2"/>
    <w:rsid w:val="2CED1C3B"/>
    <w:rsid w:val="2D473311"/>
    <w:rsid w:val="2D4F41F5"/>
    <w:rsid w:val="2D6A03C3"/>
    <w:rsid w:val="2D754B69"/>
    <w:rsid w:val="2D845587"/>
    <w:rsid w:val="2D9A42AB"/>
    <w:rsid w:val="2DA53699"/>
    <w:rsid w:val="2DEA3762"/>
    <w:rsid w:val="2E003EE6"/>
    <w:rsid w:val="2E0938A8"/>
    <w:rsid w:val="2E295820"/>
    <w:rsid w:val="2E3F3737"/>
    <w:rsid w:val="2E83733E"/>
    <w:rsid w:val="2E9D218E"/>
    <w:rsid w:val="2EE44557"/>
    <w:rsid w:val="2EF566F2"/>
    <w:rsid w:val="2F2F1869"/>
    <w:rsid w:val="2F92102C"/>
    <w:rsid w:val="2FC42CD4"/>
    <w:rsid w:val="2FD23BAD"/>
    <w:rsid w:val="2FE17387"/>
    <w:rsid w:val="30025DA2"/>
    <w:rsid w:val="30157A59"/>
    <w:rsid w:val="302D71F4"/>
    <w:rsid w:val="305E1606"/>
    <w:rsid w:val="305F5184"/>
    <w:rsid w:val="309A2A48"/>
    <w:rsid w:val="30A27557"/>
    <w:rsid w:val="30B77116"/>
    <w:rsid w:val="30D35426"/>
    <w:rsid w:val="30D62125"/>
    <w:rsid w:val="30FE36DD"/>
    <w:rsid w:val="30FE6460"/>
    <w:rsid w:val="31C94D4D"/>
    <w:rsid w:val="31D31F97"/>
    <w:rsid w:val="31E12ADC"/>
    <w:rsid w:val="31E816CA"/>
    <w:rsid w:val="31EC090D"/>
    <w:rsid w:val="3206496E"/>
    <w:rsid w:val="321E556E"/>
    <w:rsid w:val="323642CD"/>
    <w:rsid w:val="326B464C"/>
    <w:rsid w:val="32901E54"/>
    <w:rsid w:val="32C51206"/>
    <w:rsid w:val="32E61F7F"/>
    <w:rsid w:val="32F82009"/>
    <w:rsid w:val="332F1C69"/>
    <w:rsid w:val="335D3C02"/>
    <w:rsid w:val="337D2648"/>
    <w:rsid w:val="338035EB"/>
    <w:rsid w:val="33C5036B"/>
    <w:rsid w:val="33E92E03"/>
    <w:rsid w:val="33ED45ED"/>
    <w:rsid w:val="33F75837"/>
    <w:rsid w:val="340209DC"/>
    <w:rsid w:val="34201BD0"/>
    <w:rsid w:val="346250DC"/>
    <w:rsid w:val="34790CA2"/>
    <w:rsid w:val="34D74D6F"/>
    <w:rsid w:val="34E37AAA"/>
    <w:rsid w:val="35222980"/>
    <w:rsid w:val="35607848"/>
    <w:rsid w:val="35675E35"/>
    <w:rsid w:val="356B6BD6"/>
    <w:rsid w:val="35811947"/>
    <w:rsid w:val="358127D4"/>
    <w:rsid w:val="35981981"/>
    <w:rsid w:val="35C860F2"/>
    <w:rsid w:val="35CC05AC"/>
    <w:rsid w:val="363A3AD0"/>
    <w:rsid w:val="3686650E"/>
    <w:rsid w:val="3757542C"/>
    <w:rsid w:val="378A3E48"/>
    <w:rsid w:val="378E4438"/>
    <w:rsid w:val="37CD0558"/>
    <w:rsid w:val="37D62393"/>
    <w:rsid w:val="38504B3C"/>
    <w:rsid w:val="3863216A"/>
    <w:rsid w:val="38744E1A"/>
    <w:rsid w:val="389E7E88"/>
    <w:rsid w:val="38AA7CD0"/>
    <w:rsid w:val="38C6224F"/>
    <w:rsid w:val="392F3961"/>
    <w:rsid w:val="394A28B3"/>
    <w:rsid w:val="395C0573"/>
    <w:rsid w:val="39675416"/>
    <w:rsid w:val="39781FB4"/>
    <w:rsid w:val="398D66A6"/>
    <w:rsid w:val="39AF521C"/>
    <w:rsid w:val="39C552E0"/>
    <w:rsid w:val="39E347A2"/>
    <w:rsid w:val="39E614B4"/>
    <w:rsid w:val="39F61DD8"/>
    <w:rsid w:val="39FF128E"/>
    <w:rsid w:val="3A193B99"/>
    <w:rsid w:val="3A3D18D8"/>
    <w:rsid w:val="3A3E6C8C"/>
    <w:rsid w:val="3A405042"/>
    <w:rsid w:val="3A547BCB"/>
    <w:rsid w:val="3A711607"/>
    <w:rsid w:val="3AD10189"/>
    <w:rsid w:val="3B004FBB"/>
    <w:rsid w:val="3B095921"/>
    <w:rsid w:val="3B456CAD"/>
    <w:rsid w:val="3B554A80"/>
    <w:rsid w:val="3B5F494B"/>
    <w:rsid w:val="3BD36891"/>
    <w:rsid w:val="3C0143B5"/>
    <w:rsid w:val="3C112EC9"/>
    <w:rsid w:val="3C150ADA"/>
    <w:rsid w:val="3C5E1790"/>
    <w:rsid w:val="3C626887"/>
    <w:rsid w:val="3C685DDB"/>
    <w:rsid w:val="3C8D21AC"/>
    <w:rsid w:val="3C9D1002"/>
    <w:rsid w:val="3CB839F3"/>
    <w:rsid w:val="3CD66BAC"/>
    <w:rsid w:val="3D266BC2"/>
    <w:rsid w:val="3D3E62D3"/>
    <w:rsid w:val="3D81797E"/>
    <w:rsid w:val="3DA7726D"/>
    <w:rsid w:val="3DAF20E1"/>
    <w:rsid w:val="3DB82135"/>
    <w:rsid w:val="3E1C4E0C"/>
    <w:rsid w:val="3E7E7AC2"/>
    <w:rsid w:val="3EAA3B2E"/>
    <w:rsid w:val="3EB05D86"/>
    <w:rsid w:val="3EB9119F"/>
    <w:rsid w:val="3EBB1827"/>
    <w:rsid w:val="3ECF2E6B"/>
    <w:rsid w:val="3EDE2C63"/>
    <w:rsid w:val="3EED1DE8"/>
    <w:rsid w:val="3EFC7D80"/>
    <w:rsid w:val="3F0D62ED"/>
    <w:rsid w:val="3F7C2350"/>
    <w:rsid w:val="3FD86C6E"/>
    <w:rsid w:val="400C4453"/>
    <w:rsid w:val="400F51DD"/>
    <w:rsid w:val="404712CD"/>
    <w:rsid w:val="40543047"/>
    <w:rsid w:val="407935AC"/>
    <w:rsid w:val="40EF0FA4"/>
    <w:rsid w:val="41126891"/>
    <w:rsid w:val="41240182"/>
    <w:rsid w:val="41377EE2"/>
    <w:rsid w:val="4161326C"/>
    <w:rsid w:val="41657754"/>
    <w:rsid w:val="418D0A60"/>
    <w:rsid w:val="41F141D4"/>
    <w:rsid w:val="422B483D"/>
    <w:rsid w:val="42321C35"/>
    <w:rsid w:val="428509C5"/>
    <w:rsid w:val="42AF6B76"/>
    <w:rsid w:val="42D410E1"/>
    <w:rsid w:val="42EA3757"/>
    <w:rsid w:val="43132F11"/>
    <w:rsid w:val="432D5EEF"/>
    <w:rsid w:val="435A4730"/>
    <w:rsid w:val="435D42C0"/>
    <w:rsid w:val="4387427F"/>
    <w:rsid w:val="43B36052"/>
    <w:rsid w:val="43D420A9"/>
    <w:rsid w:val="43D847A2"/>
    <w:rsid w:val="44496AF9"/>
    <w:rsid w:val="447C15B6"/>
    <w:rsid w:val="44EB1A0B"/>
    <w:rsid w:val="4506191F"/>
    <w:rsid w:val="451877EF"/>
    <w:rsid w:val="454A2AEB"/>
    <w:rsid w:val="454B7CB4"/>
    <w:rsid w:val="454E0773"/>
    <w:rsid w:val="45A15D45"/>
    <w:rsid w:val="45F340DC"/>
    <w:rsid w:val="460F1605"/>
    <w:rsid w:val="46116A44"/>
    <w:rsid w:val="463649DA"/>
    <w:rsid w:val="46837735"/>
    <w:rsid w:val="468901D2"/>
    <w:rsid w:val="46A9030E"/>
    <w:rsid w:val="46A97367"/>
    <w:rsid w:val="46AB2C66"/>
    <w:rsid w:val="46C62CA2"/>
    <w:rsid w:val="46EC4A22"/>
    <w:rsid w:val="46F75293"/>
    <w:rsid w:val="470C00BB"/>
    <w:rsid w:val="4747034A"/>
    <w:rsid w:val="47797CE7"/>
    <w:rsid w:val="4781176A"/>
    <w:rsid w:val="478A2AE4"/>
    <w:rsid w:val="47921655"/>
    <w:rsid w:val="47B33201"/>
    <w:rsid w:val="48057DBA"/>
    <w:rsid w:val="48191A24"/>
    <w:rsid w:val="484360C8"/>
    <w:rsid w:val="4852307E"/>
    <w:rsid w:val="48594FB7"/>
    <w:rsid w:val="485A13DC"/>
    <w:rsid w:val="485C2CF9"/>
    <w:rsid w:val="48813028"/>
    <w:rsid w:val="48B35788"/>
    <w:rsid w:val="48DB6B86"/>
    <w:rsid w:val="48F16005"/>
    <w:rsid w:val="49255B37"/>
    <w:rsid w:val="492909F8"/>
    <w:rsid w:val="492C06BD"/>
    <w:rsid w:val="492D77B6"/>
    <w:rsid w:val="494010CF"/>
    <w:rsid w:val="494F1807"/>
    <w:rsid w:val="49745264"/>
    <w:rsid w:val="499B61B5"/>
    <w:rsid w:val="49B21C50"/>
    <w:rsid w:val="49FB4856"/>
    <w:rsid w:val="4A2831A7"/>
    <w:rsid w:val="4A695417"/>
    <w:rsid w:val="4A8C68CB"/>
    <w:rsid w:val="4AA80A68"/>
    <w:rsid w:val="4AD90FD2"/>
    <w:rsid w:val="4AF85E87"/>
    <w:rsid w:val="4B0E032A"/>
    <w:rsid w:val="4BE25EA6"/>
    <w:rsid w:val="4BE74A79"/>
    <w:rsid w:val="4BE839B7"/>
    <w:rsid w:val="4BEA155C"/>
    <w:rsid w:val="4C0D7E0B"/>
    <w:rsid w:val="4C2E6443"/>
    <w:rsid w:val="4C48196D"/>
    <w:rsid w:val="4C5054D3"/>
    <w:rsid w:val="4C516D8C"/>
    <w:rsid w:val="4C680D5F"/>
    <w:rsid w:val="4C987B50"/>
    <w:rsid w:val="4CBC7EAA"/>
    <w:rsid w:val="4CC2409C"/>
    <w:rsid w:val="4D015E85"/>
    <w:rsid w:val="4D0C7BA1"/>
    <w:rsid w:val="4D132471"/>
    <w:rsid w:val="4D3819F9"/>
    <w:rsid w:val="4D3A3C83"/>
    <w:rsid w:val="4D847530"/>
    <w:rsid w:val="4DA1486F"/>
    <w:rsid w:val="4E0277EC"/>
    <w:rsid w:val="4E8A7E8A"/>
    <w:rsid w:val="4EA369C4"/>
    <w:rsid w:val="4EB25C3A"/>
    <w:rsid w:val="4EBD30D7"/>
    <w:rsid w:val="4EC72676"/>
    <w:rsid w:val="4EC8039E"/>
    <w:rsid w:val="4EEC6E08"/>
    <w:rsid w:val="4F1032F2"/>
    <w:rsid w:val="4F106719"/>
    <w:rsid w:val="4F27266D"/>
    <w:rsid w:val="4F3F1574"/>
    <w:rsid w:val="4F663337"/>
    <w:rsid w:val="4FE37969"/>
    <w:rsid w:val="4FE61424"/>
    <w:rsid w:val="505B2BD8"/>
    <w:rsid w:val="50620F15"/>
    <w:rsid w:val="506E5B74"/>
    <w:rsid w:val="5071244C"/>
    <w:rsid w:val="5083086A"/>
    <w:rsid w:val="50AE3823"/>
    <w:rsid w:val="50CE0848"/>
    <w:rsid w:val="51080E42"/>
    <w:rsid w:val="515D2083"/>
    <w:rsid w:val="51AE60C4"/>
    <w:rsid w:val="51C31979"/>
    <w:rsid w:val="5207174D"/>
    <w:rsid w:val="52083517"/>
    <w:rsid w:val="522866F7"/>
    <w:rsid w:val="5231169D"/>
    <w:rsid w:val="52745085"/>
    <w:rsid w:val="52A3043D"/>
    <w:rsid w:val="52A30937"/>
    <w:rsid w:val="52B7476B"/>
    <w:rsid w:val="52F26B3D"/>
    <w:rsid w:val="52F858EC"/>
    <w:rsid w:val="53232694"/>
    <w:rsid w:val="53345444"/>
    <w:rsid w:val="53640E03"/>
    <w:rsid w:val="53751697"/>
    <w:rsid w:val="53873C2F"/>
    <w:rsid w:val="538C2ACA"/>
    <w:rsid w:val="53C65D3E"/>
    <w:rsid w:val="53D046BE"/>
    <w:rsid w:val="53D84542"/>
    <w:rsid w:val="53F919EE"/>
    <w:rsid w:val="54296FB0"/>
    <w:rsid w:val="54527356"/>
    <w:rsid w:val="54586627"/>
    <w:rsid w:val="545E6A1B"/>
    <w:rsid w:val="5462668E"/>
    <w:rsid w:val="54A1342E"/>
    <w:rsid w:val="54A61999"/>
    <w:rsid w:val="54D41966"/>
    <w:rsid w:val="54FF1675"/>
    <w:rsid w:val="54FF4CAA"/>
    <w:rsid w:val="55074527"/>
    <w:rsid w:val="55277B7F"/>
    <w:rsid w:val="55923890"/>
    <w:rsid w:val="55FC4329"/>
    <w:rsid w:val="5630403A"/>
    <w:rsid w:val="56680AC2"/>
    <w:rsid w:val="5668162E"/>
    <w:rsid w:val="56775984"/>
    <w:rsid w:val="5684745A"/>
    <w:rsid w:val="569B261C"/>
    <w:rsid w:val="569F0641"/>
    <w:rsid w:val="56A75803"/>
    <w:rsid w:val="56C27DDB"/>
    <w:rsid w:val="56C3154C"/>
    <w:rsid w:val="56CF5637"/>
    <w:rsid w:val="57031F4F"/>
    <w:rsid w:val="5710282B"/>
    <w:rsid w:val="57792BF7"/>
    <w:rsid w:val="5791028D"/>
    <w:rsid w:val="57AF5B02"/>
    <w:rsid w:val="57C77B53"/>
    <w:rsid w:val="57F768F4"/>
    <w:rsid w:val="584F58DB"/>
    <w:rsid w:val="58A143A1"/>
    <w:rsid w:val="58C54FDF"/>
    <w:rsid w:val="58E50FCC"/>
    <w:rsid w:val="58E9170E"/>
    <w:rsid w:val="59097348"/>
    <w:rsid w:val="590A6C4B"/>
    <w:rsid w:val="590E2E11"/>
    <w:rsid w:val="59760194"/>
    <w:rsid w:val="59C515B4"/>
    <w:rsid w:val="59DF1D88"/>
    <w:rsid w:val="59E877EC"/>
    <w:rsid w:val="5A2837A2"/>
    <w:rsid w:val="5A416D49"/>
    <w:rsid w:val="5A715BD0"/>
    <w:rsid w:val="5A975E8B"/>
    <w:rsid w:val="5AD03830"/>
    <w:rsid w:val="5AD526E1"/>
    <w:rsid w:val="5AE057F7"/>
    <w:rsid w:val="5AE06A8E"/>
    <w:rsid w:val="5AEF6275"/>
    <w:rsid w:val="5B3932A2"/>
    <w:rsid w:val="5B723904"/>
    <w:rsid w:val="5BE05D2D"/>
    <w:rsid w:val="5BE17454"/>
    <w:rsid w:val="5C0F22AE"/>
    <w:rsid w:val="5C113916"/>
    <w:rsid w:val="5C555757"/>
    <w:rsid w:val="5C9A33BB"/>
    <w:rsid w:val="5C9D4455"/>
    <w:rsid w:val="5CB446C9"/>
    <w:rsid w:val="5CFC1BA2"/>
    <w:rsid w:val="5D10139C"/>
    <w:rsid w:val="5D355F24"/>
    <w:rsid w:val="5D524169"/>
    <w:rsid w:val="5D61497F"/>
    <w:rsid w:val="5D8559CD"/>
    <w:rsid w:val="5D9C51D8"/>
    <w:rsid w:val="5DA110D7"/>
    <w:rsid w:val="5DE771E8"/>
    <w:rsid w:val="5E1306C4"/>
    <w:rsid w:val="5E263BFB"/>
    <w:rsid w:val="5EC970D1"/>
    <w:rsid w:val="5EF51A81"/>
    <w:rsid w:val="5F1B0CD0"/>
    <w:rsid w:val="5F4B37D0"/>
    <w:rsid w:val="5F586693"/>
    <w:rsid w:val="5F6775F8"/>
    <w:rsid w:val="5F8873EB"/>
    <w:rsid w:val="5FC72142"/>
    <w:rsid w:val="5FC804C9"/>
    <w:rsid w:val="5FCC0050"/>
    <w:rsid w:val="5FFD6C12"/>
    <w:rsid w:val="602A613F"/>
    <w:rsid w:val="605001FB"/>
    <w:rsid w:val="606B4048"/>
    <w:rsid w:val="609529AD"/>
    <w:rsid w:val="60984EAB"/>
    <w:rsid w:val="60B01790"/>
    <w:rsid w:val="61123DB7"/>
    <w:rsid w:val="61572F4A"/>
    <w:rsid w:val="61621F8B"/>
    <w:rsid w:val="61670ADF"/>
    <w:rsid w:val="61696D9B"/>
    <w:rsid w:val="61A5590B"/>
    <w:rsid w:val="61A920F5"/>
    <w:rsid w:val="61B64AF1"/>
    <w:rsid w:val="62026571"/>
    <w:rsid w:val="62253EDA"/>
    <w:rsid w:val="625B5D0C"/>
    <w:rsid w:val="6265398F"/>
    <w:rsid w:val="629B0193"/>
    <w:rsid w:val="62AB33E8"/>
    <w:rsid w:val="62BE29AC"/>
    <w:rsid w:val="62C956EC"/>
    <w:rsid w:val="62FA34AC"/>
    <w:rsid w:val="62FE12AC"/>
    <w:rsid w:val="62FF38AE"/>
    <w:rsid w:val="631775E3"/>
    <w:rsid w:val="631F6A09"/>
    <w:rsid w:val="63854278"/>
    <w:rsid w:val="63947ADC"/>
    <w:rsid w:val="644E5E57"/>
    <w:rsid w:val="65292FB4"/>
    <w:rsid w:val="65785B15"/>
    <w:rsid w:val="65975FBA"/>
    <w:rsid w:val="65AD22C7"/>
    <w:rsid w:val="65EA7074"/>
    <w:rsid w:val="66094B62"/>
    <w:rsid w:val="661D3F19"/>
    <w:rsid w:val="663D7BFA"/>
    <w:rsid w:val="66780EFF"/>
    <w:rsid w:val="670A231D"/>
    <w:rsid w:val="6710543B"/>
    <w:rsid w:val="67397AA6"/>
    <w:rsid w:val="67403111"/>
    <w:rsid w:val="67514E49"/>
    <w:rsid w:val="67593856"/>
    <w:rsid w:val="67A46275"/>
    <w:rsid w:val="67B47D74"/>
    <w:rsid w:val="67EE4924"/>
    <w:rsid w:val="67F86CA2"/>
    <w:rsid w:val="681936D7"/>
    <w:rsid w:val="681D7519"/>
    <w:rsid w:val="68210F7A"/>
    <w:rsid w:val="685257AE"/>
    <w:rsid w:val="68637F25"/>
    <w:rsid w:val="69084F20"/>
    <w:rsid w:val="695B7AC2"/>
    <w:rsid w:val="69A72A3B"/>
    <w:rsid w:val="69B979A0"/>
    <w:rsid w:val="69C03B15"/>
    <w:rsid w:val="69C15686"/>
    <w:rsid w:val="69E54846"/>
    <w:rsid w:val="69EE39E2"/>
    <w:rsid w:val="69FC4824"/>
    <w:rsid w:val="6A261B36"/>
    <w:rsid w:val="6A2B4097"/>
    <w:rsid w:val="6A322D87"/>
    <w:rsid w:val="6A3423BF"/>
    <w:rsid w:val="6A7C0A83"/>
    <w:rsid w:val="6A9E08F3"/>
    <w:rsid w:val="6AE035C8"/>
    <w:rsid w:val="6B3514EF"/>
    <w:rsid w:val="6B447D3B"/>
    <w:rsid w:val="6B56415B"/>
    <w:rsid w:val="6B6B417D"/>
    <w:rsid w:val="6B7E3B8C"/>
    <w:rsid w:val="6B911859"/>
    <w:rsid w:val="6B9F082F"/>
    <w:rsid w:val="6BDF2759"/>
    <w:rsid w:val="6BF06F9A"/>
    <w:rsid w:val="6BF660AA"/>
    <w:rsid w:val="6C2C6E85"/>
    <w:rsid w:val="6C5305D3"/>
    <w:rsid w:val="6C5A2524"/>
    <w:rsid w:val="6C8071FF"/>
    <w:rsid w:val="6C831D2F"/>
    <w:rsid w:val="6CC13AFB"/>
    <w:rsid w:val="6CC31B37"/>
    <w:rsid w:val="6D231C23"/>
    <w:rsid w:val="6D693D28"/>
    <w:rsid w:val="6DAD1DB3"/>
    <w:rsid w:val="6DC72395"/>
    <w:rsid w:val="6E0F2648"/>
    <w:rsid w:val="6E472534"/>
    <w:rsid w:val="6E7270A9"/>
    <w:rsid w:val="6E777FFB"/>
    <w:rsid w:val="6EAE3E7B"/>
    <w:rsid w:val="6EBF5D0C"/>
    <w:rsid w:val="6F4560C4"/>
    <w:rsid w:val="6F606E91"/>
    <w:rsid w:val="6F70120A"/>
    <w:rsid w:val="6F7F169F"/>
    <w:rsid w:val="6F8E5996"/>
    <w:rsid w:val="6FAA08F6"/>
    <w:rsid w:val="6FDB17E2"/>
    <w:rsid w:val="6FE27BC0"/>
    <w:rsid w:val="6FEA5ED0"/>
    <w:rsid w:val="708F25EB"/>
    <w:rsid w:val="70945F3E"/>
    <w:rsid w:val="70A85979"/>
    <w:rsid w:val="70AF2233"/>
    <w:rsid w:val="70BB3DF7"/>
    <w:rsid w:val="70D1442D"/>
    <w:rsid w:val="70FD2D3C"/>
    <w:rsid w:val="71080698"/>
    <w:rsid w:val="710D3772"/>
    <w:rsid w:val="711F365D"/>
    <w:rsid w:val="713868A0"/>
    <w:rsid w:val="713F7907"/>
    <w:rsid w:val="719818B1"/>
    <w:rsid w:val="71CD7101"/>
    <w:rsid w:val="72054CE6"/>
    <w:rsid w:val="720955A7"/>
    <w:rsid w:val="72237095"/>
    <w:rsid w:val="723278DF"/>
    <w:rsid w:val="72494F68"/>
    <w:rsid w:val="7262785B"/>
    <w:rsid w:val="726B0D6F"/>
    <w:rsid w:val="729B1E65"/>
    <w:rsid w:val="7300037C"/>
    <w:rsid w:val="733B5645"/>
    <w:rsid w:val="73440ACD"/>
    <w:rsid w:val="73575B56"/>
    <w:rsid w:val="735D6673"/>
    <w:rsid w:val="736861B9"/>
    <w:rsid w:val="737E7C96"/>
    <w:rsid w:val="73DD7DD2"/>
    <w:rsid w:val="740349FC"/>
    <w:rsid w:val="74130C78"/>
    <w:rsid w:val="74157172"/>
    <w:rsid w:val="743C13D3"/>
    <w:rsid w:val="743D12F8"/>
    <w:rsid w:val="745437E4"/>
    <w:rsid w:val="74941873"/>
    <w:rsid w:val="74A1057E"/>
    <w:rsid w:val="74A2539D"/>
    <w:rsid w:val="74B34C38"/>
    <w:rsid w:val="74BE7475"/>
    <w:rsid w:val="74C419B6"/>
    <w:rsid w:val="74F97BEC"/>
    <w:rsid w:val="74FF687B"/>
    <w:rsid w:val="755D02A4"/>
    <w:rsid w:val="757C3680"/>
    <w:rsid w:val="75B97E30"/>
    <w:rsid w:val="75D3553B"/>
    <w:rsid w:val="75D77DEC"/>
    <w:rsid w:val="762A6706"/>
    <w:rsid w:val="764F6FD4"/>
    <w:rsid w:val="765A0632"/>
    <w:rsid w:val="76627210"/>
    <w:rsid w:val="766D71FA"/>
    <w:rsid w:val="769D0C14"/>
    <w:rsid w:val="769D6A45"/>
    <w:rsid w:val="76AA058B"/>
    <w:rsid w:val="76ED4746"/>
    <w:rsid w:val="76F82DEF"/>
    <w:rsid w:val="76F9124D"/>
    <w:rsid w:val="770159D1"/>
    <w:rsid w:val="77264CF0"/>
    <w:rsid w:val="774064CB"/>
    <w:rsid w:val="785A5B84"/>
    <w:rsid w:val="788F6EED"/>
    <w:rsid w:val="78BC2E9E"/>
    <w:rsid w:val="78C213BC"/>
    <w:rsid w:val="78C85076"/>
    <w:rsid w:val="78E66C6F"/>
    <w:rsid w:val="79114AF8"/>
    <w:rsid w:val="791C09C1"/>
    <w:rsid w:val="794C337C"/>
    <w:rsid w:val="794D6FD5"/>
    <w:rsid w:val="79566288"/>
    <w:rsid w:val="79B04E2B"/>
    <w:rsid w:val="79D075D6"/>
    <w:rsid w:val="79F675BB"/>
    <w:rsid w:val="79F84D4C"/>
    <w:rsid w:val="7A026B2F"/>
    <w:rsid w:val="7A0300D0"/>
    <w:rsid w:val="7A1137DF"/>
    <w:rsid w:val="7A156D98"/>
    <w:rsid w:val="7A3E7CB1"/>
    <w:rsid w:val="7A4F7842"/>
    <w:rsid w:val="7A64650C"/>
    <w:rsid w:val="7A832E38"/>
    <w:rsid w:val="7AA715F4"/>
    <w:rsid w:val="7B1B562C"/>
    <w:rsid w:val="7B2B1D5D"/>
    <w:rsid w:val="7B41485F"/>
    <w:rsid w:val="7B762FD9"/>
    <w:rsid w:val="7B8D39C3"/>
    <w:rsid w:val="7B932942"/>
    <w:rsid w:val="7BBF403B"/>
    <w:rsid w:val="7BDA776C"/>
    <w:rsid w:val="7BF71F0E"/>
    <w:rsid w:val="7C0774BD"/>
    <w:rsid w:val="7C0A3746"/>
    <w:rsid w:val="7C0A4878"/>
    <w:rsid w:val="7C0B69DE"/>
    <w:rsid w:val="7C113C14"/>
    <w:rsid w:val="7C1713A2"/>
    <w:rsid w:val="7C17503F"/>
    <w:rsid w:val="7C42388E"/>
    <w:rsid w:val="7C576C36"/>
    <w:rsid w:val="7C6A422D"/>
    <w:rsid w:val="7C806B77"/>
    <w:rsid w:val="7C953750"/>
    <w:rsid w:val="7D1D5C83"/>
    <w:rsid w:val="7D4B08D9"/>
    <w:rsid w:val="7D5B134D"/>
    <w:rsid w:val="7D7D7DBC"/>
    <w:rsid w:val="7D8F0A81"/>
    <w:rsid w:val="7DA4130F"/>
    <w:rsid w:val="7DAB5C48"/>
    <w:rsid w:val="7DC23A58"/>
    <w:rsid w:val="7DFB0D59"/>
    <w:rsid w:val="7E1D05A4"/>
    <w:rsid w:val="7E2E0373"/>
    <w:rsid w:val="7E375D4B"/>
    <w:rsid w:val="7E411F6B"/>
    <w:rsid w:val="7E4D60E9"/>
    <w:rsid w:val="7E7B0004"/>
    <w:rsid w:val="7E92322B"/>
    <w:rsid w:val="7ED528FA"/>
    <w:rsid w:val="7ED60DAF"/>
    <w:rsid w:val="7EDB0B47"/>
    <w:rsid w:val="7EDD0244"/>
    <w:rsid w:val="7F0B5408"/>
    <w:rsid w:val="7F556A67"/>
    <w:rsid w:val="7F780E64"/>
    <w:rsid w:val="7F7916D3"/>
    <w:rsid w:val="7F8F2E23"/>
    <w:rsid w:val="7FCC6D16"/>
    <w:rsid w:val="7FD15B58"/>
    <w:rsid w:val="7FD35145"/>
    <w:rsid w:val="7FEC2391"/>
    <w:rsid w:val="7FEE0D96"/>
    <w:rsid w:val="7FFF3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99"/>
    <w:rPr>
      <w:b/>
      <w:bCs/>
    </w:rPr>
  </w:style>
  <w:style w:type="character" w:styleId="9">
    <w:name w:val="page number"/>
    <w:basedOn w:val="7"/>
    <w:qFormat/>
    <w:uiPriority w:val="99"/>
  </w:style>
  <w:style w:type="character" w:customStyle="1" w:styleId="10">
    <w:name w:val="Footer Char"/>
    <w:basedOn w:val="7"/>
    <w:link w:val="2"/>
    <w:semiHidden/>
    <w:qFormat/>
    <w:locked/>
    <w:uiPriority w:val="99"/>
    <w:rPr>
      <w:rFonts w:eastAsia="仿宋_GB2312"/>
      <w:sz w:val="18"/>
      <w:szCs w:val="18"/>
    </w:rPr>
  </w:style>
  <w:style w:type="character" w:customStyle="1" w:styleId="11">
    <w:name w:val="Header Char"/>
    <w:basedOn w:val="7"/>
    <w:link w:val="3"/>
    <w:semiHidden/>
    <w:qFormat/>
    <w:locked/>
    <w:uiPriority w:val="99"/>
    <w:rPr>
      <w:rFonts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16</Pages>
  <Words>1379</Words>
  <Characters>7865</Characters>
  <Lines>0</Lines>
  <Paragraphs>0</Paragraphs>
  <TotalTime>2081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2018-03-28T00:32:00Z</dcterms:created>
  <dc:creator>PC</dc:creator>
  <cp:lastModifiedBy>谋哥</cp:lastModifiedBy>
  <cp:lastPrinted>2019-07-17T08:04:00Z</cp:lastPrinted>
  <dcterms:modified xsi:type="dcterms:W3CDTF">2019-07-19T03:56:59Z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