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渭南市2018年度卫生系列高级职称评审通过人员名单</w:t>
      </w:r>
      <w:bookmarkEnd w:id="0"/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6"/>
        <w:tblW w:w="9360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60"/>
        <w:gridCol w:w="1560"/>
        <w:gridCol w:w="1560"/>
        <w:gridCol w:w="1560"/>
        <w:gridCol w:w="15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李骞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赵永杰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崔晓勇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鱼友武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李刚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党春锋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李小军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种勇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王高安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辛飞鹏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崔宏朴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胡社生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刘苏勇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马斌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张宝玉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孙艳平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苏利涛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刘亚军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谢海燕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荆锋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左彩虹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王艳芳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何剑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王继东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彭志勇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彭智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惠升奇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屈文军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杨坤荣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王涛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（临渭区）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张桂林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冯勇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赵金龙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李晓辉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任文平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马芳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党文安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张寒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车红侠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孟永鹏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党立艳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王丽侠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付春莉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党小利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党荣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赵淑会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常晓微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刘炜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党小红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刘苏会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屈会云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李林萍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王源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党媛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刘会芹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朱晓红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杨秋凤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刘海英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崔恒莉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闵焕婷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董莉君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王晓誉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韦娟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韦永利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佀小爱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王伟玲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赵方梅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张晓彦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李艳媚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段明华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焦星原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姚鹏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郭辉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陈益林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张俊萍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孔武军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轩红莲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安英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王春年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黄兵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陈连梅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张俊武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吴军安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杨小芳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郭华平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王小宁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董蕾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邓军喜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徐海松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冯秋娟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王尔明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李涛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王伟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柴娟娟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苟学龙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刘欣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韩亚杰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东妍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王静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杜晓峰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韩敏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严虹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李晓红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赵新爱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陈红艳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顾向丽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刘晓敏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迪萍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刘建莉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路清琴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史卫玲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党晓莉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董晓茹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韩利平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耿延风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李淑娟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刘彩琪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张华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徐晓娟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杨彬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薛友琴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李华娟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杨丽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张芝红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贾竹焕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崔凤巧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张会莲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张亚芹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梁聪丽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曹红芳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张显红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郭红艳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李玉玲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田晓雯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马淑玲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田玲芳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张小娟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李巧花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常延妮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冯晓燕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王红娟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杜金萍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段艳丽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杨秋玲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孙红斌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刘艳丽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李彩玲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关月莉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叶亚莉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李会利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李荣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梁媛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梁锋涛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韩萍莉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马红英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武媛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姚会萍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邱坤文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齐鹏波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刘建东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李兴虎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张海容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刘会莉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张志强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马建平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杜小敏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刘俊刚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史永利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葛春卉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吴东奇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谢军芳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李红莲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孙晓梅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吉向丽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张秀文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吉亚妮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杨斌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马培盈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芦小霞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陈煜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金利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弋润英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杨密秀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杨建辉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王文治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陶佳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蒙红云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武佳峰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刘桂萍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白晓清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王秋萍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刘艳玲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张红梅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姜健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李琳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惠满靖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</w:tbl>
    <w:p>
      <w:pPr>
        <w:ind w:firstLine="425" w:firstLineChars="133"/>
        <w:jc w:val="left"/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13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3764"/>
    <w:rsid w:val="000972FD"/>
    <w:rsid w:val="00143764"/>
    <w:rsid w:val="00161AFA"/>
    <w:rsid w:val="005A1870"/>
    <w:rsid w:val="006E4E76"/>
    <w:rsid w:val="00737338"/>
    <w:rsid w:val="0075283D"/>
    <w:rsid w:val="007765C9"/>
    <w:rsid w:val="0086367C"/>
    <w:rsid w:val="008F4170"/>
    <w:rsid w:val="008F7F48"/>
    <w:rsid w:val="00994A47"/>
    <w:rsid w:val="00A35B30"/>
    <w:rsid w:val="00B168F0"/>
    <w:rsid w:val="00D5667F"/>
    <w:rsid w:val="00FD5CF3"/>
    <w:rsid w:val="6CDC5A1D"/>
    <w:rsid w:val="7092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Date Char"/>
    <w:basedOn w:val="7"/>
    <w:link w:val="2"/>
    <w:semiHidden/>
    <w:qFormat/>
    <w:locked/>
    <w:uiPriority w:val="99"/>
    <w:rPr>
      <w:rFonts w:cs="Times New Roman"/>
    </w:rPr>
  </w:style>
  <w:style w:type="character" w:customStyle="1" w:styleId="11">
    <w:name w:val="Balloon Text Char"/>
    <w:basedOn w:val="7"/>
    <w:link w:val="3"/>
    <w:semiHidden/>
    <w:qFormat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3</Pages>
  <Words>180</Words>
  <Characters>1027</Characters>
  <Lines>0</Lines>
  <Paragraphs>0</Paragraphs>
  <TotalTime>29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2019-06-24T04:51:00Z</dcterms:created>
  <dc:creator>user</dc:creator>
  <cp:lastModifiedBy>犯困的胖墩  จุ๊บ</cp:lastModifiedBy>
  <cp:lastPrinted>2019-06-24T08:43:00Z</cp:lastPrinted>
  <dcterms:modified xsi:type="dcterms:W3CDTF">2019-06-24T09:17:09Z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