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4D0" w:rsidRDefault="00D704D0" w:rsidP="00357A3E">
      <w:pPr>
        <w:spacing w:line="520" w:lineRule="exact"/>
        <w:rPr>
          <w:rFonts w:ascii="黑体" w:eastAsia="黑体" w:hAnsi="黑体" w:cs="Times New Roman"/>
          <w:snapToGrid w:val="0"/>
          <w:kern w:val="0"/>
          <w:sz w:val="28"/>
          <w:szCs w:val="28"/>
        </w:rPr>
      </w:pPr>
      <w:r w:rsidRPr="005F4DDB">
        <w:rPr>
          <w:rFonts w:ascii="黑体" w:eastAsia="黑体" w:hAnsi="黑体" w:cs="黑体" w:hint="eastAsia"/>
          <w:snapToGrid w:val="0"/>
          <w:kern w:val="0"/>
          <w:sz w:val="28"/>
          <w:szCs w:val="28"/>
        </w:rPr>
        <w:t>附件</w:t>
      </w:r>
      <w:r w:rsidRPr="005F4DDB">
        <w:rPr>
          <w:rFonts w:ascii="黑体" w:eastAsia="黑体" w:hAnsi="黑体" w:cs="黑体"/>
          <w:snapToGrid w:val="0"/>
          <w:kern w:val="0"/>
          <w:sz w:val="28"/>
          <w:szCs w:val="28"/>
        </w:rPr>
        <w:t>2</w:t>
      </w:r>
    </w:p>
    <w:p w:rsidR="00D704D0" w:rsidRPr="005F4DDB" w:rsidRDefault="00D704D0" w:rsidP="00357A3E">
      <w:pPr>
        <w:spacing w:line="520" w:lineRule="exact"/>
        <w:rPr>
          <w:rFonts w:ascii="方正小标宋简体" w:eastAsia="方正小标宋简体" w:hAnsi="方正小标宋_GBK" w:cs="Times New Roman"/>
          <w:sz w:val="36"/>
          <w:szCs w:val="36"/>
        </w:rPr>
      </w:pPr>
      <w:r w:rsidRPr="005F4DDB">
        <w:rPr>
          <w:rFonts w:ascii="方正小标宋简体" w:eastAsia="方正小标宋简体" w:hAnsi="方正小标宋_GBK" w:cs="方正小标宋简体"/>
          <w:sz w:val="36"/>
          <w:szCs w:val="36"/>
        </w:rPr>
        <w:t>2019</w:t>
      </w:r>
      <w:r w:rsidRPr="005F4DDB">
        <w:rPr>
          <w:rFonts w:ascii="方正小标宋简体" w:eastAsia="方正小标宋简体" w:hAnsi="方正小标宋_GBK" w:cs="方正小标宋简体" w:hint="eastAsia"/>
          <w:sz w:val="36"/>
          <w:szCs w:val="36"/>
        </w:rPr>
        <w:t>年苏仙区公开招聘医疗卫生专业技术人员报名表</w:t>
      </w:r>
    </w:p>
    <w:p w:rsidR="00D704D0" w:rsidRPr="005F4DDB" w:rsidRDefault="00D704D0" w:rsidP="007C2DC3">
      <w:pPr>
        <w:tabs>
          <w:tab w:val="left" w:pos="8000"/>
        </w:tabs>
        <w:spacing w:afterLines="50" w:line="360" w:lineRule="exact"/>
        <w:rPr>
          <w:rFonts w:ascii="仿宋_GB2312" w:eastAsia="仿宋_GB2312" w:hAnsi="仿宋_GB2312" w:cs="Times New Roman"/>
          <w:b/>
          <w:bCs/>
          <w:snapToGrid w:val="0"/>
          <w:spacing w:val="-20"/>
          <w:kern w:val="0"/>
          <w:sz w:val="24"/>
          <w:szCs w:val="24"/>
        </w:rPr>
      </w:pPr>
      <w:r w:rsidRPr="005F4DDB">
        <w:rPr>
          <w:rFonts w:ascii="仿宋_GB2312" w:eastAsia="仿宋_GB2312" w:hAnsi="仿宋_GB2312" w:cs="仿宋_GB2312" w:hint="eastAsia"/>
          <w:sz w:val="24"/>
          <w:szCs w:val="24"/>
        </w:rPr>
        <w:t>应聘单位：苏仙区乡镇卫生院</w:t>
      </w:r>
      <w:r w:rsidRPr="005F4DDB">
        <w:rPr>
          <w:rFonts w:ascii="仿宋_GB2312" w:eastAsia="仿宋_GB2312" w:hAnsi="仿宋_GB2312" w:cs="仿宋_GB2312"/>
          <w:sz w:val="24"/>
          <w:szCs w:val="24"/>
        </w:rPr>
        <w:t xml:space="preserve"> 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 xml:space="preserve">　　　　</w:t>
      </w:r>
      <w:r w:rsidRPr="005F4DDB">
        <w:rPr>
          <w:rFonts w:ascii="仿宋_GB2312" w:eastAsia="仿宋_GB2312" w:hAnsi="仿宋_GB2312" w:cs="仿宋_GB2312"/>
          <w:sz w:val="24"/>
          <w:szCs w:val="24"/>
        </w:rPr>
        <w:t xml:space="preserve"> 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应聘岗位：</w:t>
      </w:r>
      <w:r w:rsidRPr="005F4DDB">
        <w:rPr>
          <w:rFonts w:ascii="仿宋_GB2312" w:eastAsia="仿宋_GB2312" w:hAnsi="仿宋_GB2312" w:cs="仿宋_GB2312"/>
          <w:sz w:val="24"/>
          <w:szCs w:val="24"/>
        </w:rPr>
        <w:t xml:space="preserve">       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 xml:space="preserve">　　　　　　报名序号：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787"/>
        <w:gridCol w:w="453"/>
        <w:gridCol w:w="2112"/>
        <w:gridCol w:w="1135"/>
        <w:gridCol w:w="12"/>
        <w:gridCol w:w="810"/>
        <w:gridCol w:w="30"/>
        <w:gridCol w:w="1068"/>
        <w:gridCol w:w="1231"/>
        <w:gridCol w:w="1967"/>
      </w:tblGrid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 w:rsidRPr="005F4DDB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 </w:t>
            </w: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967" w:type="dxa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spacing w:line="4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5F4DDB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粘贴</w:t>
            </w:r>
          </w:p>
          <w:p w:rsidR="00D704D0" w:rsidRPr="005F4DDB" w:rsidRDefault="00D704D0">
            <w:pPr>
              <w:spacing w:line="4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5F4DDB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彩色</w:t>
            </w:r>
          </w:p>
          <w:p w:rsidR="00D704D0" w:rsidRPr="005F4DDB" w:rsidRDefault="00D704D0">
            <w:pPr>
              <w:spacing w:line="460" w:lineRule="exac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 w:rsidRPr="005F4DDB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  <w:r w:rsidRPr="005F4DDB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寸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照片</w:t>
            </w: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学历学位</w:t>
            </w:r>
          </w:p>
        </w:tc>
        <w:tc>
          <w:tcPr>
            <w:tcW w:w="1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widowControl/>
              <w:jc w:val="lef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406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widowControl/>
              <w:jc w:val="lef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33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职称、执（职）业资格</w:t>
            </w: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取得时间</w:t>
            </w: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widowControl/>
              <w:jc w:val="lef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　籍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婚姻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档案保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管单位</w:t>
            </w:r>
          </w:p>
        </w:tc>
        <w:tc>
          <w:tcPr>
            <w:tcW w:w="123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967" w:type="dxa"/>
            <w:vMerge/>
            <w:tcBorders>
              <w:top w:val="single" w:sz="2" w:space="0" w:color="000000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widowControl/>
              <w:jc w:val="lef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身份号码</w:t>
            </w:r>
          </w:p>
        </w:tc>
        <w:tc>
          <w:tcPr>
            <w:tcW w:w="406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有何特长</w:t>
            </w:r>
          </w:p>
        </w:tc>
        <w:tc>
          <w:tcPr>
            <w:tcW w:w="31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1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邮政编码</w:t>
            </w:r>
          </w:p>
        </w:tc>
        <w:tc>
          <w:tcPr>
            <w:tcW w:w="19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454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406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/>
                <w:sz w:val="24"/>
                <w:szCs w:val="24"/>
              </w:rPr>
              <w:t>E-mail</w:t>
            </w:r>
          </w:p>
        </w:tc>
        <w:tc>
          <w:tcPr>
            <w:tcW w:w="3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1752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简历</w:t>
            </w:r>
          </w:p>
        </w:tc>
        <w:tc>
          <w:tcPr>
            <w:tcW w:w="836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1205"/>
          <w:jc w:val="center"/>
        </w:trPr>
        <w:tc>
          <w:tcPr>
            <w:tcW w:w="1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36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D704D0" w:rsidRPr="005F4DDB">
        <w:trPr>
          <w:cantSplit/>
          <w:trHeight w:val="1255"/>
          <w:jc w:val="center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员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承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诺</w:t>
            </w:r>
          </w:p>
        </w:tc>
        <w:tc>
          <w:tcPr>
            <w:tcW w:w="3712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D0" w:rsidRPr="005F4DDB" w:rsidRDefault="00D704D0" w:rsidP="00D704D0">
            <w:pPr>
              <w:spacing w:line="320" w:lineRule="exact"/>
              <w:ind w:firstLineChars="200" w:firstLine="31680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  <w:p w:rsidR="00D704D0" w:rsidRPr="005F4DDB" w:rsidRDefault="00D704D0" w:rsidP="00D704D0">
            <w:pPr>
              <w:spacing w:line="320" w:lineRule="exact"/>
              <w:ind w:firstLineChars="200" w:firstLine="31680"/>
              <w:rPr>
                <w:rFonts w:ascii="楷体_GB2312" w:eastAsia="楷体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D704D0" w:rsidRPr="005F4DDB" w:rsidRDefault="00D704D0" w:rsidP="00D704D0">
            <w:pPr>
              <w:spacing w:line="320" w:lineRule="exact"/>
              <w:ind w:firstLineChars="200" w:firstLine="31680"/>
              <w:rPr>
                <w:rFonts w:ascii="楷体_GB2312" w:eastAsia="楷体_GB2312" w:hAnsi="仿宋_GB2312" w:cs="Times New Roman"/>
                <w:b/>
                <w:bCs/>
                <w:sz w:val="24"/>
                <w:szCs w:val="24"/>
              </w:rPr>
            </w:pP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应聘人签名：</w:t>
            </w:r>
            <w:r w:rsidRPr="005F4DDB"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  <w:t xml:space="preserve">                 </w:t>
            </w:r>
          </w:p>
          <w:p w:rsidR="00D704D0" w:rsidRPr="005F4DDB" w:rsidRDefault="00D704D0">
            <w:pPr>
              <w:widowControl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 xml:space="preserve">　　　　　年　月　日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</w:t>
            </w:r>
          </w:p>
          <w:p w:rsidR="00D704D0" w:rsidRPr="005F4DDB" w:rsidRDefault="00D704D0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格</w:t>
            </w:r>
          </w:p>
          <w:p w:rsidR="00D704D0" w:rsidRPr="005F4DDB" w:rsidRDefault="00D704D0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</w:t>
            </w:r>
          </w:p>
          <w:p w:rsidR="00D704D0" w:rsidRPr="005F4DDB" w:rsidRDefault="00D704D0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查</w:t>
            </w:r>
          </w:p>
          <w:p w:rsidR="00D704D0" w:rsidRPr="005F4DDB" w:rsidRDefault="00D704D0">
            <w:pPr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426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D0" w:rsidRPr="005F4DDB" w:rsidRDefault="00D704D0" w:rsidP="00D704D0">
            <w:pPr>
              <w:spacing w:line="320" w:lineRule="exact"/>
              <w:ind w:firstLineChars="196" w:firstLine="31680"/>
              <w:rPr>
                <w:rFonts w:ascii="楷体_GB2312" w:eastAsia="楷体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经审查，符合应聘资格条件。</w:t>
            </w:r>
          </w:p>
          <w:p w:rsidR="00D704D0" w:rsidRPr="005F4DDB" w:rsidRDefault="00D704D0" w:rsidP="00D704D0">
            <w:pPr>
              <w:spacing w:line="320" w:lineRule="exact"/>
              <w:ind w:firstLineChars="196" w:firstLine="31680"/>
              <w:rPr>
                <w:rFonts w:ascii="楷体_GB2312" w:eastAsia="楷体_GB2312" w:hAnsi="仿宋_GB2312" w:cs="Times New Roman"/>
                <w:b/>
                <w:bCs/>
                <w:sz w:val="24"/>
                <w:szCs w:val="24"/>
              </w:rPr>
            </w:pPr>
          </w:p>
          <w:p w:rsidR="00D704D0" w:rsidRPr="005F4DDB" w:rsidRDefault="00D704D0">
            <w:pPr>
              <w:spacing w:line="320" w:lineRule="exact"/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审查人签名：</w:t>
            </w:r>
            <w:r w:rsidRPr="005F4DDB"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  <w:t xml:space="preserve">  </w:t>
            </w:r>
          </w:p>
          <w:p w:rsidR="00D704D0" w:rsidRPr="005F4DDB" w:rsidRDefault="00D704D0">
            <w:pPr>
              <w:spacing w:line="320" w:lineRule="exact"/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</w:pPr>
          </w:p>
          <w:p w:rsidR="00D704D0" w:rsidRPr="005F4DDB" w:rsidRDefault="00D704D0">
            <w:pPr>
              <w:spacing w:line="320" w:lineRule="exact"/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</w:pPr>
          </w:p>
          <w:p w:rsidR="00D704D0" w:rsidRPr="005F4DDB" w:rsidRDefault="00D704D0">
            <w:pPr>
              <w:spacing w:line="320" w:lineRule="exact"/>
              <w:jc w:val="center"/>
              <w:rPr>
                <w:rFonts w:ascii="楷体_GB2312" w:eastAsia="楷体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 xml:space="preserve">　招聘单位（公章）</w:t>
            </w:r>
          </w:p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  <w:r w:rsidRPr="005F4DDB"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  <w:t xml:space="preserve">  </w:t>
            </w: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年</w:t>
            </w:r>
            <w:r w:rsidRPr="005F4DDB"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  <w:t xml:space="preserve">    </w:t>
            </w: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月</w:t>
            </w:r>
            <w:r w:rsidRPr="005F4DDB">
              <w:rPr>
                <w:rFonts w:ascii="楷体_GB2312" w:eastAsia="楷体_GB2312" w:hAnsi="仿宋_GB2312" w:cs="楷体_GB2312"/>
                <w:b/>
                <w:bCs/>
                <w:sz w:val="24"/>
                <w:szCs w:val="24"/>
              </w:rPr>
              <w:t xml:space="preserve">    </w:t>
            </w:r>
            <w:r w:rsidRPr="005F4DDB">
              <w:rPr>
                <w:rFonts w:ascii="楷体_GB2312" w:eastAsia="楷体_GB2312" w:hAnsi="仿宋_GB2312" w:cs="楷体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D704D0" w:rsidRPr="005F4DDB">
        <w:trPr>
          <w:cantSplit/>
          <w:trHeight w:val="701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5F4DD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8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4D0" w:rsidRPr="005F4DDB" w:rsidRDefault="00D704D0">
            <w:pPr>
              <w:autoSpaceDE w:val="0"/>
              <w:autoSpaceDN w:val="0"/>
              <w:adjustRightInd w:val="0"/>
              <w:spacing w:line="320" w:lineRule="exact"/>
              <w:rPr>
                <w:rFonts w:ascii="仿宋_GB2312" w:eastAsia="仿宋_GB2312" w:hAnsi="仿宋_GB2312" w:cs="Times New Roman"/>
                <w:b/>
                <w:bCs/>
                <w:sz w:val="24"/>
                <w:szCs w:val="24"/>
              </w:rPr>
            </w:pPr>
          </w:p>
        </w:tc>
      </w:tr>
    </w:tbl>
    <w:p w:rsidR="00D704D0" w:rsidRPr="005F4DDB" w:rsidRDefault="00D704D0" w:rsidP="00D704D0">
      <w:pPr>
        <w:pStyle w:val="BodyTextIndent"/>
        <w:spacing w:line="240" w:lineRule="auto"/>
        <w:ind w:leftChars="0" w:left="31680" w:hangingChars="3" w:firstLine="31680"/>
        <w:rPr>
          <w:rFonts w:ascii="仿宋_GB2312" w:eastAsia="仿宋_GB2312" w:hAnsi="仿宋_GB2312" w:cs="Times New Roman"/>
          <w:sz w:val="24"/>
          <w:szCs w:val="24"/>
        </w:rPr>
      </w:pPr>
      <w:r w:rsidRPr="005F4DDB">
        <w:rPr>
          <w:rFonts w:ascii="仿宋_GB2312" w:eastAsia="仿宋_GB2312" w:hAnsi="仿宋_GB2312" w:cs="仿宋_GB2312" w:hint="eastAsia"/>
          <w:sz w:val="24"/>
          <w:szCs w:val="24"/>
        </w:rPr>
        <w:t>说明：</w:t>
      </w:r>
      <w:r w:rsidRPr="005F4DDB">
        <w:rPr>
          <w:rFonts w:ascii="仿宋_GB2312" w:eastAsia="仿宋_GB2312" w:hAnsi="仿宋_GB2312" w:cs="仿宋_GB2312"/>
          <w:sz w:val="24"/>
          <w:szCs w:val="24"/>
        </w:rPr>
        <w:t>1.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报名序号由招聘单位填写；</w:t>
      </w:r>
    </w:p>
    <w:p w:rsidR="00D704D0" w:rsidRPr="005F4DDB" w:rsidRDefault="00D704D0" w:rsidP="009E7786">
      <w:pPr>
        <w:pStyle w:val="BodyTextIndent"/>
        <w:spacing w:line="240" w:lineRule="auto"/>
        <w:ind w:leftChars="346" w:left="31680" w:hangingChars="3" w:firstLine="31680"/>
        <w:rPr>
          <w:rFonts w:ascii="仿宋_GB2312" w:eastAsia="仿宋_GB2312" w:hAnsi="仿宋_GB2312" w:cs="Times New Roman"/>
          <w:sz w:val="24"/>
          <w:szCs w:val="24"/>
        </w:rPr>
      </w:pPr>
      <w:r w:rsidRPr="005F4DDB">
        <w:rPr>
          <w:rFonts w:ascii="仿宋_GB2312" w:eastAsia="仿宋_GB2312" w:hAnsi="仿宋_GB2312" w:cs="仿宋_GB2312"/>
          <w:sz w:val="24"/>
          <w:szCs w:val="24"/>
        </w:rPr>
        <w:t>2.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考生必须如实填写上述内容，如填报虚假信息者，取消考试或聘用资格；</w:t>
      </w:r>
    </w:p>
    <w:p w:rsidR="00D704D0" w:rsidRPr="005F4DDB" w:rsidRDefault="00D704D0" w:rsidP="009E7786">
      <w:pPr>
        <w:pStyle w:val="BodyTextIndent"/>
        <w:spacing w:line="240" w:lineRule="auto"/>
        <w:ind w:leftChars="346" w:left="31680" w:hangingChars="3" w:firstLine="31680"/>
        <w:rPr>
          <w:rFonts w:ascii="仿宋_GB2312" w:eastAsia="仿宋_GB2312" w:hAnsi="仿宋_GB2312" w:cs="Times New Roman"/>
          <w:sz w:val="24"/>
          <w:szCs w:val="24"/>
        </w:rPr>
      </w:pPr>
      <w:r w:rsidRPr="005F4DDB">
        <w:rPr>
          <w:rFonts w:ascii="仿宋_GB2312" w:eastAsia="仿宋_GB2312" w:hAnsi="仿宋_GB2312" w:cs="仿宋_GB2312"/>
          <w:sz w:val="24"/>
          <w:szCs w:val="24"/>
        </w:rPr>
        <w:t>3.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经审查符合报名条件，由考生现场确认，此报名表由招聘单位留存；</w:t>
      </w:r>
    </w:p>
    <w:p w:rsidR="00D704D0" w:rsidRPr="005F4DDB" w:rsidRDefault="00D704D0" w:rsidP="009E7786">
      <w:pPr>
        <w:pStyle w:val="BodyTextIndent"/>
        <w:spacing w:line="240" w:lineRule="auto"/>
        <w:ind w:leftChars="346" w:left="31680" w:hangingChars="3" w:firstLine="31680"/>
        <w:rPr>
          <w:rFonts w:ascii="仿宋_GB2312" w:eastAsia="仿宋_GB2312" w:hAnsi="仿宋_GB2312" w:cs="Times New Roman"/>
          <w:sz w:val="24"/>
          <w:szCs w:val="24"/>
        </w:rPr>
      </w:pPr>
      <w:r w:rsidRPr="005F4DDB">
        <w:rPr>
          <w:rFonts w:ascii="仿宋_GB2312" w:eastAsia="仿宋_GB2312" w:hAnsi="仿宋_GB2312" w:cs="仿宋_GB2312"/>
          <w:sz w:val="24"/>
          <w:szCs w:val="24"/>
        </w:rPr>
        <w:t>4.</w:t>
      </w:r>
      <w:r w:rsidRPr="005F4DDB">
        <w:rPr>
          <w:rFonts w:ascii="仿宋_GB2312" w:eastAsia="仿宋_GB2312" w:cs="仿宋_GB2312" w:hint="eastAsia"/>
          <w:sz w:val="24"/>
          <w:szCs w:val="24"/>
        </w:rPr>
        <w:t>考生需准备</w:t>
      </w:r>
      <w:r w:rsidRPr="005F4DDB">
        <w:rPr>
          <w:rFonts w:ascii="仿宋_GB2312" w:eastAsia="仿宋_GB2312" w:cs="仿宋_GB2312"/>
          <w:sz w:val="24"/>
          <w:szCs w:val="24"/>
        </w:rPr>
        <w:t>1</w:t>
      </w:r>
      <w:r w:rsidRPr="005F4DDB">
        <w:rPr>
          <w:rFonts w:ascii="仿宋_GB2312" w:eastAsia="仿宋_GB2312" w:cs="仿宋_GB2312" w:hint="eastAsia"/>
          <w:sz w:val="24"/>
          <w:szCs w:val="24"/>
        </w:rPr>
        <w:t>寸彩色照片</w:t>
      </w:r>
      <w:r>
        <w:rPr>
          <w:rFonts w:ascii="仿宋_GB2312" w:eastAsia="仿宋_GB2312" w:cs="仿宋_GB2312"/>
          <w:sz w:val="24"/>
          <w:szCs w:val="24"/>
        </w:rPr>
        <w:t>3</w:t>
      </w:r>
      <w:r w:rsidRPr="005F4DDB">
        <w:rPr>
          <w:rFonts w:ascii="仿宋_GB2312" w:eastAsia="仿宋_GB2312" w:cs="仿宋_GB2312" w:hint="eastAsia"/>
          <w:sz w:val="24"/>
          <w:szCs w:val="24"/>
        </w:rPr>
        <w:t>张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，照片背面请写好上自己的姓名；</w:t>
      </w:r>
    </w:p>
    <w:p w:rsidR="00D704D0" w:rsidRPr="005F4DDB" w:rsidRDefault="00D704D0" w:rsidP="00943770">
      <w:pPr>
        <w:pStyle w:val="BodyTextIndent"/>
        <w:spacing w:line="240" w:lineRule="auto"/>
        <w:ind w:leftChars="346" w:left="31680" w:hangingChars="3" w:firstLine="31680"/>
        <w:rPr>
          <w:rFonts w:ascii="仿宋_GB2312" w:eastAsia="仿宋_GB2312" w:hAnsi="仿宋_GB2312" w:cs="Times New Roman"/>
          <w:sz w:val="32"/>
          <w:szCs w:val="32"/>
        </w:rPr>
      </w:pPr>
      <w:r w:rsidRPr="005F4DDB">
        <w:rPr>
          <w:rFonts w:ascii="仿宋_GB2312" w:eastAsia="仿宋_GB2312" w:hAnsi="仿宋_GB2312" w:cs="仿宋_GB2312"/>
          <w:sz w:val="24"/>
          <w:szCs w:val="24"/>
        </w:rPr>
        <w:t>5.</w:t>
      </w:r>
      <w:r w:rsidRPr="005F4DDB">
        <w:rPr>
          <w:rFonts w:ascii="仿宋_GB2312" w:eastAsia="仿宋_GB2312" w:hAnsi="仿宋_GB2312" w:cs="仿宋_GB2312" w:hint="eastAsia"/>
          <w:sz w:val="24"/>
          <w:szCs w:val="24"/>
        </w:rPr>
        <w:t>如有其他学术成果或课题及需要说明的情况可另附。</w:t>
      </w:r>
    </w:p>
    <w:sectPr w:rsidR="00D704D0" w:rsidRPr="005F4DDB" w:rsidSect="00304363">
      <w:pgSz w:w="11906" w:h="16838"/>
      <w:pgMar w:top="1417" w:right="1417" w:bottom="1134" w:left="1417" w:header="851" w:footer="992" w:gutter="0"/>
      <w:cols w:space="72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4D0" w:rsidRDefault="00D704D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704D0" w:rsidRDefault="00D704D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4D0" w:rsidRDefault="00D704D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704D0" w:rsidRDefault="00D704D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6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2E45"/>
    <w:rsid w:val="000330FF"/>
    <w:rsid w:val="00034DA9"/>
    <w:rsid w:val="00040704"/>
    <w:rsid w:val="00042AC8"/>
    <w:rsid w:val="00043202"/>
    <w:rsid w:val="00055A02"/>
    <w:rsid w:val="000730AB"/>
    <w:rsid w:val="00077312"/>
    <w:rsid w:val="000971FB"/>
    <w:rsid w:val="000B271F"/>
    <w:rsid w:val="000D2D2C"/>
    <w:rsid w:val="000E2A4E"/>
    <w:rsid w:val="00102236"/>
    <w:rsid w:val="001052EA"/>
    <w:rsid w:val="00116FD7"/>
    <w:rsid w:val="00125486"/>
    <w:rsid w:val="00131C4F"/>
    <w:rsid w:val="00145BD4"/>
    <w:rsid w:val="00150C8B"/>
    <w:rsid w:val="00164FE9"/>
    <w:rsid w:val="001868FC"/>
    <w:rsid w:val="0019786F"/>
    <w:rsid w:val="001C3BDC"/>
    <w:rsid w:val="002445AF"/>
    <w:rsid w:val="002452C2"/>
    <w:rsid w:val="002625EB"/>
    <w:rsid w:val="0026555E"/>
    <w:rsid w:val="00265DE8"/>
    <w:rsid w:val="002726B5"/>
    <w:rsid w:val="00277565"/>
    <w:rsid w:val="00295F06"/>
    <w:rsid w:val="002A7E17"/>
    <w:rsid w:val="002B77F0"/>
    <w:rsid w:val="002C5F16"/>
    <w:rsid w:val="002F02B9"/>
    <w:rsid w:val="002F5891"/>
    <w:rsid w:val="00304363"/>
    <w:rsid w:val="00304800"/>
    <w:rsid w:val="00356532"/>
    <w:rsid w:val="00357A3E"/>
    <w:rsid w:val="00397242"/>
    <w:rsid w:val="003D7F75"/>
    <w:rsid w:val="003E103E"/>
    <w:rsid w:val="003E146F"/>
    <w:rsid w:val="00433FAF"/>
    <w:rsid w:val="00436323"/>
    <w:rsid w:val="004576E2"/>
    <w:rsid w:val="00457934"/>
    <w:rsid w:val="00470BFD"/>
    <w:rsid w:val="0049076F"/>
    <w:rsid w:val="00496BBD"/>
    <w:rsid w:val="004970F1"/>
    <w:rsid w:val="004A3C44"/>
    <w:rsid w:val="004A5FDB"/>
    <w:rsid w:val="004C0140"/>
    <w:rsid w:val="004C0582"/>
    <w:rsid w:val="004C2489"/>
    <w:rsid w:val="004C55EC"/>
    <w:rsid w:val="004F4396"/>
    <w:rsid w:val="004F6F17"/>
    <w:rsid w:val="0054102F"/>
    <w:rsid w:val="005662CA"/>
    <w:rsid w:val="00594E13"/>
    <w:rsid w:val="00597B9B"/>
    <w:rsid w:val="005A3542"/>
    <w:rsid w:val="005B66CD"/>
    <w:rsid w:val="005C445A"/>
    <w:rsid w:val="005D2215"/>
    <w:rsid w:val="005D332C"/>
    <w:rsid w:val="005F0476"/>
    <w:rsid w:val="005F4DDB"/>
    <w:rsid w:val="00622E4E"/>
    <w:rsid w:val="00631058"/>
    <w:rsid w:val="006349E0"/>
    <w:rsid w:val="00650713"/>
    <w:rsid w:val="00655271"/>
    <w:rsid w:val="00666846"/>
    <w:rsid w:val="00677182"/>
    <w:rsid w:val="006A7FCF"/>
    <w:rsid w:val="006B7113"/>
    <w:rsid w:val="006F582E"/>
    <w:rsid w:val="0071474E"/>
    <w:rsid w:val="007149CF"/>
    <w:rsid w:val="0072159F"/>
    <w:rsid w:val="007229D3"/>
    <w:rsid w:val="00740FAB"/>
    <w:rsid w:val="00743B27"/>
    <w:rsid w:val="00775B94"/>
    <w:rsid w:val="007854EE"/>
    <w:rsid w:val="00791AD0"/>
    <w:rsid w:val="0079543D"/>
    <w:rsid w:val="007A2296"/>
    <w:rsid w:val="007A4D76"/>
    <w:rsid w:val="007A4DC2"/>
    <w:rsid w:val="007A6812"/>
    <w:rsid w:val="007B59F4"/>
    <w:rsid w:val="007C2DC3"/>
    <w:rsid w:val="00800A1E"/>
    <w:rsid w:val="00803A45"/>
    <w:rsid w:val="00806E6B"/>
    <w:rsid w:val="00817F42"/>
    <w:rsid w:val="00824410"/>
    <w:rsid w:val="008273B7"/>
    <w:rsid w:val="00860DA5"/>
    <w:rsid w:val="00867A78"/>
    <w:rsid w:val="008919B6"/>
    <w:rsid w:val="00892595"/>
    <w:rsid w:val="008C5F5F"/>
    <w:rsid w:val="008D31CE"/>
    <w:rsid w:val="009128F4"/>
    <w:rsid w:val="00943770"/>
    <w:rsid w:val="00955365"/>
    <w:rsid w:val="009A77B8"/>
    <w:rsid w:val="009B189F"/>
    <w:rsid w:val="009D18F4"/>
    <w:rsid w:val="009D6C18"/>
    <w:rsid w:val="009E0AFF"/>
    <w:rsid w:val="009E1173"/>
    <w:rsid w:val="009E7786"/>
    <w:rsid w:val="00A16C1D"/>
    <w:rsid w:val="00A547CD"/>
    <w:rsid w:val="00A621AD"/>
    <w:rsid w:val="00A7442B"/>
    <w:rsid w:val="00A92A32"/>
    <w:rsid w:val="00A97520"/>
    <w:rsid w:val="00AC6756"/>
    <w:rsid w:val="00AE48DF"/>
    <w:rsid w:val="00AE4F0B"/>
    <w:rsid w:val="00AF0DC4"/>
    <w:rsid w:val="00AF20E8"/>
    <w:rsid w:val="00B25186"/>
    <w:rsid w:val="00B31D68"/>
    <w:rsid w:val="00B47178"/>
    <w:rsid w:val="00B53D75"/>
    <w:rsid w:val="00B54988"/>
    <w:rsid w:val="00B54E59"/>
    <w:rsid w:val="00B67404"/>
    <w:rsid w:val="00B73888"/>
    <w:rsid w:val="00B93C4B"/>
    <w:rsid w:val="00BB6E27"/>
    <w:rsid w:val="00BC45B5"/>
    <w:rsid w:val="00BE21FC"/>
    <w:rsid w:val="00BE2517"/>
    <w:rsid w:val="00BE4AC6"/>
    <w:rsid w:val="00C35301"/>
    <w:rsid w:val="00C521FB"/>
    <w:rsid w:val="00C6014A"/>
    <w:rsid w:val="00C61FA0"/>
    <w:rsid w:val="00C62E45"/>
    <w:rsid w:val="00C77ACB"/>
    <w:rsid w:val="00CC3947"/>
    <w:rsid w:val="00CE6A89"/>
    <w:rsid w:val="00CF132F"/>
    <w:rsid w:val="00CF197C"/>
    <w:rsid w:val="00CF6105"/>
    <w:rsid w:val="00D56E91"/>
    <w:rsid w:val="00D704D0"/>
    <w:rsid w:val="00D813C4"/>
    <w:rsid w:val="00D87845"/>
    <w:rsid w:val="00D96A9D"/>
    <w:rsid w:val="00DF1D50"/>
    <w:rsid w:val="00E44C8A"/>
    <w:rsid w:val="00E659C1"/>
    <w:rsid w:val="00E66532"/>
    <w:rsid w:val="00E75859"/>
    <w:rsid w:val="00E85536"/>
    <w:rsid w:val="00E916D6"/>
    <w:rsid w:val="00EA01D1"/>
    <w:rsid w:val="00EA20D2"/>
    <w:rsid w:val="00F011D0"/>
    <w:rsid w:val="00F25293"/>
    <w:rsid w:val="00F34F32"/>
    <w:rsid w:val="00F37DAC"/>
    <w:rsid w:val="00F71881"/>
    <w:rsid w:val="00F82B78"/>
    <w:rsid w:val="00F839DE"/>
    <w:rsid w:val="04F84BD6"/>
    <w:rsid w:val="0B0A6EF9"/>
    <w:rsid w:val="19D3301B"/>
    <w:rsid w:val="362E3A89"/>
    <w:rsid w:val="3F165355"/>
    <w:rsid w:val="4ADA4C52"/>
    <w:rsid w:val="57500BC2"/>
    <w:rsid w:val="7FB30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0436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304363"/>
    <w:rPr>
      <w:b/>
      <w:bCs/>
    </w:rPr>
  </w:style>
  <w:style w:type="character" w:styleId="Hyperlink">
    <w:name w:val="Hyperlink"/>
    <w:basedOn w:val="DefaultParagraphFont"/>
    <w:uiPriority w:val="99"/>
    <w:semiHidden/>
    <w:rsid w:val="00304363"/>
    <w:rPr>
      <w:color w:val="0000FF"/>
      <w:u w:val="single"/>
    </w:rPr>
  </w:style>
  <w:style w:type="character" w:styleId="PageNumber">
    <w:name w:val="page number"/>
    <w:basedOn w:val="DefaultParagraphFont"/>
    <w:uiPriority w:val="99"/>
    <w:rsid w:val="00304363"/>
  </w:style>
  <w:style w:type="character" w:styleId="FollowedHyperlink">
    <w:name w:val="FollowedHyperlink"/>
    <w:basedOn w:val="DefaultParagraphFont"/>
    <w:uiPriority w:val="99"/>
    <w:rsid w:val="00304363"/>
    <w:rPr>
      <w:color w:val="800080"/>
      <w:u w:val="single"/>
    </w:rPr>
  </w:style>
  <w:style w:type="character" w:customStyle="1" w:styleId="16">
    <w:name w:val="16"/>
    <w:basedOn w:val="DefaultParagraphFont"/>
    <w:uiPriority w:val="99"/>
    <w:rsid w:val="00304363"/>
  </w:style>
  <w:style w:type="character" w:customStyle="1" w:styleId="font13">
    <w:name w:val="font13"/>
    <w:basedOn w:val="DefaultParagraphFont"/>
    <w:uiPriority w:val="99"/>
    <w:rsid w:val="00304363"/>
    <w:rPr>
      <w:rFonts w:ascii="方正小标宋简体" w:eastAsia="方正小标宋简体" w:hAnsi="方正小标宋简体" w:cs="方正小标宋简体"/>
      <w:color w:val="000000"/>
      <w:sz w:val="40"/>
      <w:szCs w:val="40"/>
      <w:u w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4363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04363"/>
    <w:rPr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04363"/>
    <w:rPr>
      <w:rFonts w:ascii="宋体" w:eastAsia="宋体" w:hAnsi="宋体" w:cs="宋体"/>
      <w:kern w:val="0"/>
      <w:sz w:val="24"/>
      <w:szCs w:val="24"/>
    </w:rPr>
  </w:style>
  <w:style w:type="character" w:customStyle="1" w:styleId="font71">
    <w:name w:val="font71"/>
    <w:basedOn w:val="DefaultParagraphFont"/>
    <w:uiPriority w:val="99"/>
    <w:rsid w:val="00304363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4363"/>
    <w:rPr>
      <w:sz w:val="18"/>
      <w:szCs w:val="18"/>
    </w:rPr>
  </w:style>
  <w:style w:type="character" w:customStyle="1" w:styleId="apple-converted-space">
    <w:name w:val="apple-converted-space"/>
    <w:basedOn w:val="DefaultParagraphFont"/>
    <w:uiPriority w:val="99"/>
    <w:rsid w:val="00304363"/>
  </w:style>
  <w:style w:type="paragraph" w:styleId="Footer">
    <w:name w:val="footer"/>
    <w:basedOn w:val="Normal"/>
    <w:link w:val="FooterChar"/>
    <w:uiPriority w:val="99"/>
    <w:rsid w:val="00304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F34F32"/>
    <w:rPr>
      <w:sz w:val="18"/>
      <w:szCs w:val="18"/>
    </w:rPr>
  </w:style>
  <w:style w:type="paragraph" w:styleId="NormalWeb">
    <w:name w:val="Normal (Web)"/>
    <w:basedOn w:val="Normal"/>
    <w:uiPriority w:val="99"/>
    <w:rsid w:val="003043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304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F34F3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04363"/>
    <w:rPr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F34F32"/>
    <w:rPr>
      <w:sz w:val="2"/>
      <w:szCs w:val="2"/>
    </w:rPr>
  </w:style>
  <w:style w:type="paragraph" w:styleId="BodyTextIndent">
    <w:name w:val="Body Text Indent"/>
    <w:basedOn w:val="Normal"/>
    <w:link w:val="BodyTextIndentChar"/>
    <w:uiPriority w:val="99"/>
    <w:rsid w:val="00304363"/>
    <w:pPr>
      <w:widowControl/>
      <w:spacing w:line="280" w:lineRule="exact"/>
      <w:ind w:leftChars="1" w:left="810" w:hangingChars="385" w:hanging="808"/>
    </w:pPr>
    <w:rPr>
      <w:rFonts w:ascii="宋体" w:hAnsi="宋体" w:cs="宋体"/>
      <w:kern w:val="0"/>
      <w:sz w:val="20"/>
      <w:szCs w:val="20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sid w:val="00F34F32"/>
    <w:rPr>
      <w:sz w:val="21"/>
      <w:szCs w:val="21"/>
    </w:rPr>
  </w:style>
  <w:style w:type="paragraph" w:customStyle="1" w:styleId="h4">
    <w:name w:val="h4"/>
    <w:basedOn w:val="Normal"/>
    <w:uiPriority w:val="99"/>
    <w:rsid w:val="003043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83</Words>
  <Characters>478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2019年苏仙区直赴湘南学院公开招聘紧缺专业医疗技术人员方案</dc:title>
  <dc:subject/>
  <dc:creator>lenovo</dc:creator>
  <cp:keywords/>
  <dc:description/>
  <cp:lastModifiedBy>y</cp:lastModifiedBy>
  <cp:revision>6</cp:revision>
  <cp:lastPrinted>2019-05-02T06:46:00Z</cp:lastPrinted>
  <dcterms:created xsi:type="dcterms:W3CDTF">2019-04-29T06:22:00Z</dcterms:created>
  <dcterms:modified xsi:type="dcterms:W3CDTF">2019-05-02T06:53:00Z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