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5E5" w:rsidRDefault="000115E5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</w:t>
      </w:r>
      <w:r>
        <w:rPr>
          <w:rFonts w:ascii="华文仿宋" w:eastAsia="华文仿宋" w:hAnsi="华文仿宋"/>
          <w:sz w:val="32"/>
          <w:szCs w:val="32"/>
        </w:rPr>
        <w:t>6</w:t>
      </w:r>
    </w:p>
    <w:p w:rsidR="000115E5" w:rsidRDefault="000115E5">
      <w:pPr>
        <w:spacing w:line="500" w:lineRule="exact"/>
        <w:jc w:val="center"/>
        <w:rPr>
          <w:rFonts w:ascii="宋体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0115E5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0115E5" w:rsidRDefault="000115E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115E5" w:rsidRDefault="000115E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件</w:t>
            </w:r>
          </w:p>
          <w:p w:rsidR="000115E5" w:rsidRDefault="000115E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0115E5" w:rsidRDefault="000115E5">
            <w:pPr>
              <w:rPr>
                <w:rFonts w:ascii="宋体"/>
                <w:sz w:val="24"/>
              </w:rPr>
            </w:pPr>
          </w:p>
        </w:tc>
      </w:tr>
      <w:tr w:rsidR="000115E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  <w:tr w:rsidR="000115E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试用起止</w:t>
            </w:r>
          </w:p>
          <w:p w:rsidR="000115E5" w:rsidRDefault="000115E5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0115E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主要试用</w:t>
            </w:r>
          </w:p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0115E5" w:rsidRDefault="000115E5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师</w:t>
            </w:r>
          </w:p>
          <w:p w:rsidR="000115E5" w:rsidRDefault="000115E5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0115E5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0115E5" w:rsidTr="00431C0E">
        <w:trPr>
          <w:trHeight w:val="3698"/>
          <w:jc w:val="center"/>
        </w:trPr>
        <w:tc>
          <w:tcPr>
            <w:tcW w:w="1510" w:type="dxa"/>
            <w:gridSpan w:val="2"/>
            <w:vAlign w:val="center"/>
          </w:tcPr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  <w:p w:rsidR="000115E5" w:rsidRDefault="000115E5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0115E5" w:rsidRDefault="000115E5">
            <w:pPr>
              <w:spacing w:line="400" w:lineRule="exact"/>
              <w:rPr>
                <w:rFonts w:ascii="宋体"/>
                <w:sz w:val="24"/>
              </w:rPr>
            </w:pPr>
          </w:p>
          <w:p w:rsidR="000115E5" w:rsidRDefault="000115E5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</w:t>
            </w:r>
          </w:p>
          <w:p w:rsidR="000115E5" w:rsidRDefault="000115E5">
            <w:pPr>
              <w:spacing w:line="400" w:lineRule="exact"/>
              <w:ind w:firstLineChars="1722" w:firstLine="4133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（单位公章）</w:t>
            </w:r>
          </w:p>
          <w:p w:rsidR="000115E5" w:rsidRDefault="000115E5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0115E5" w:rsidRDefault="000115E5">
            <w:pPr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0115E5" w:rsidRDefault="000115E5">
            <w:pPr>
              <w:spacing w:line="400" w:lineRule="exact"/>
              <w:ind w:firstLineChars="641" w:firstLine="641"/>
              <w:rPr>
                <w:rFonts w:ascii="宋体"/>
                <w:sz w:val="10"/>
                <w:szCs w:val="10"/>
              </w:rPr>
            </w:pPr>
          </w:p>
        </w:tc>
      </w:tr>
      <w:tr w:rsidR="000115E5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0115E5" w:rsidRDefault="000115E5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0115E5" w:rsidRDefault="000115E5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:rsidR="000115E5" w:rsidRDefault="000115E5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0115E5" w:rsidRDefault="000115E5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本表栏目空间不够填写，可另附页。</w:t>
            </w:r>
          </w:p>
        </w:tc>
      </w:tr>
    </w:tbl>
    <w:p w:rsidR="000115E5" w:rsidRPr="00431C0E" w:rsidRDefault="000115E5"/>
    <w:sectPr w:rsidR="000115E5" w:rsidRPr="00431C0E" w:rsidSect="00D664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altName w:val="仿宋_GB2312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D2B49B9"/>
    <w:rsid w:val="000115E5"/>
    <w:rsid w:val="000A447F"/>
    <w:rsid w:val="00176C17"/>
    <w:rsid w:val="00376FBE"/>
    <w:rsid w:val="00431C0E"/>
    <w:rsid w:val="004656D2"/>
    <w:rsid w:val="00755B56"/>
    <w:rsid w:val="00AC2174"/>
    <w:rsid w:val="00D664FC"/>
    <w:rsid w:val="4D2B4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4F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83</Words>
  <Characters>479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附件6</dc:title>
  <dc:subject/>
  <dc:creator>朱章宾</dc:creator>
  <cp:keywords/>
  <dc:description/>
  <cp:lastModifiedBy>金程</cp:lastModifiedBy>
  <cp:revision>3</cp:revision>
  <dcterms:created xsi:type="dcterms:W3CDTF">2018-01-16T05:19:00Z</dcterms:created>
  <dcterms:modified xsi:type="dcterms:W3CDTF">2018-01-22T05:53:00Z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