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/>
          <w:sz w:val="28"/>
          <w:szCs w:val="28"/>
          <w:lang w:val="en-US"/>
        </w:rPr>
      </w:pPr>
      <w:r>
        <w:rPr>
          <w:rFonts w:hint="eastAsia" w:ascii="仿宋_GB2312" w:hAnsi="华文仿宋" w:eastAsia="仿宋_GB2312"/>
          <w:sz w:val="28"/>
          <w:szCs w:val="28"/>
        </w:rPr>
        <w:t>附</w:t>
      </w:r>
      <w:r>
        <w:rPr>
          <w:rFonts w:hint="eastAsia" w:ascii="仿宋_GB2312" w:hAnsi="华文仿宋" w:eastAsia="仿宋_GB2312"/>
          <w:sz w:val="28"/>
          <w:szCs w:val="28"/>
          <w:lang w:val="en-US" w:eastAsia="zh-CN"/>
        </w:rPr>
        <w:t>件1</w:t>
      </w:r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8"/>
          <w:szCs w:val="28"/>
          <w:lang w:val="en-US"/>
        </w:rPr>
      </w:pPr>
      <w:r>
        <w:rPr>
          <w:rFonts w:hint="eastAsia" w:ascii="仿宋_GB2312" w:eastAsia="仿宋_GB2312"/>
          <w:sz w:val="28"/>
          <w:szCs w:val="28"/>
        </w:rPr>
        <w:t>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件2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</w:t>
      </w:r>
      <w:r>
        <w:rPr>
          <w:sz w:val="24"/>
        </w:rPr>
        <w:t xml:space="preserve"> 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</w:t>
      </w:r>
      <w:r>
        <w:rPr>
          <w:sz w:val="24"/>
        </w:rPr>
        <w:t xml:space="preserve"> 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>
      <w:pPr>
        <w:spacing w:before="120" w:after="120" w:line="400" w:lineRule="exact"/>
        <w:rPr>
          <w:rFonts w:ascii="仿宋_GB2312" w:eastAsia="仿宋_GB2312"/>
          <w:sz w:val="28"/>
          <w:szCs w:val="28"/>
          <w:lang w:val="en-US"/>
        </w:rPr>
      </w:pPr>
      <w:r>
        <w:rPr>
          <w:rFonts w:hint="eastAsia" w:ascii="仿宋_GB2312" w:eastAsia="仿宋_GB2312"/>
          <w:sz w:val="28"/>
          <w:szCs w:val="28"/>
        </w:rPr>
        <w:t>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件3</w:t>
      </w:r>
    </w:p>
    <w:p>
      <w:pPr>
        <w:spacing w:before="120"/>
        <w:jc w:val="distribute"/>
        <w:rPr>
          <w:rFonts w:ascii="宋体"/>
          <w:b/>
          <w:spacing w:val="-28"/>
          <w:sz w:val="32"/>
          <w:szCs w:val="44"/>
        </w:rPr>
      </w:pPr>
      <w:r>
        <w:rPr>
          <w:rFonts w:hint="eastAsia" w:ascii="宋体" w:hAnsi="宋体"/>
          <w:b/>
          <w:spacing w:val="-28"/>
          <w:sz w:val="32"/>
          <w:szCs w:val="44"/>
        </w:rPr>
        <w:t>应届医学专业毕业生医师资格考试报考承诺书</w:t>
      </w:r>
    </w:p>
    <w:p>
      <w:pPr>
        <w:spacing w:afterLines="200"/>
        <w:jc w:val="distribute"/>
        <w:rPr>
          <w:rFonts w:ascii="仿宋_GB2312" w:eastAsia="仿宋_GB2312"/>
          <w:sz w:val="24"/>
          <w:szCs w:val="28"/>
        </w:rPr>
      </w:pPr>
      <w:bookmarkStart w:id="0" w:name="_GoBack"/>
      <w:bookmarkEnd w:id="0"/>
    </w:p>
    <w:p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日毕业于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28"/>
          <w:szCs w:val="32"/>
        </w:rPr>
        <w:t>学校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ascii="仿宋_GB2312" w:eastAsia="仿宋_GB2312"/>
          <w:sz w:val="28"/>
          <w:szCs w:val="32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月起，在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28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32"/>
        </w:rPr>
        <w:t>单位试用，至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                         </w:t>
      </w:r>
    </w:p>
    <w:p>
      <w:pPr>
        <w:rPr>
          <w:rFonts w:ascii="仿宋_GB2312" w:eastAsia="仿宋_GB2312"/>
          <w:sz w:val="28"/>
          <w:szCs w:val="32"/>
        </w:rPr>
      </w:pPr>
    </w:p>
    <w:p>
      <w:pPr>
        <w:ind w:firstLine="5040" w:firstLineChars="1800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日</w:t>
      </w:r>
    </w:p>
    <w:p>
      <w:pPr>
        <w:rPr>
          <w:sz w:val="20"/>
        </w:rPr>
      </w:pPr>
    </w:p>
    <w:p>
      <w:pPr>
        <w:rPr>
          <w:sz w:val="24"/>
        </w:rPr>
      </w:pPr>
    </w:p>
    <w:p>
      <w:pPr>
        <w:wordWrap w:val="0"/>
        <w:ind w:right="0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FA2"/>
    <w:rsid w:val="00027761"/>
    <w:rsid w:val="000F09D6"/>
    <w:rsid w:val="00164728"/>
    <w:rsid w:val="001E4459"/>
    <w:rsid w:val="002160FD"/>
    <w:rsid w:val="0025442E"/>
    <w:rsid w:val="002767E9"/>
    <w:rsid w:val="00423FA2"/>
    <w:rsid w:val="004A5F75"/>
    <w:rsid w:val="004E1760"/>
    <w:rsid w:val="005B2BA4"/>
    <w:rsid w:val="006E5AF4"/>
    <w:rsid w:val="0077490B"/>
    <w:rsid w:val="00802C34"/>
    <w:rsid w:val="008D19F0"/>
    <w:rsid w:val="00A82426"/>
    <w:rsid w:val="00AA3DE9"/>
    <w:rsid w:val="00B37C02"/>
    <w:rsid w:val="00B552D3"/>
    <w:rsid w:val="00C57F5E"/>
    <w:rsid w:val="00C80D5C"/>
    <w:rsid w:val="00D34897"/>
    <w:rsid w:val="00D55C5C"/>
    <w:rsid w:val="00D6670D"/>
    <w:rsid w:val="00E04833"/>
    <w:rsid w:val="00F66A55"/>
    <w:rsid w:val="044F7327"/>
    <w:rsid w:val="053515CB"/>
    <w:rsid w:val="0FCD3AE1"/>
    <w:rsid w:val="16B2084A"/>
    <w:rsid w:val="1BD37D93"/>
    <w:rsid w:val="26927510"/>
    <w:rsid w:val="32BE4A97"/>
    <w:rsid w:val="39B62776"/>
    <w:rsid w:val="3E77183A"/>
    <w:rsid w:val="4A6A1599"/>
    <w:rsid w:val="50C55F70"/>
    <w:rsid w:val="5C6C3B78"/>
    <w:rsid w:val="5C731636"/>
    <w:rsid w:val="5F4922A9"/>
    <w:rsid w:val="68E5562E"/>
    <w:rsid w:val="6D1F2403"/>
    <w:rsid w:val="74801F69"/>
    <w:rsid w:val="749D3B01"/>
    <w:rsid w:val="792F75AF"/>
    <w:rsid w:val="7B5310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285</Words>
  <Characters>1628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2015-02-03T07:54:00Z</dcterms:created>
  <dc:creator>admin</dc:creator>
  <cp:lastModifiedBy>wjw</cp:lastModifiedBy>
  <dcterms:modified xsi:type="dcterms:W3CDTF">2019-01-30T03:45:14Z</dcterms:modified>
  <dc:title>附表1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