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5"/>
        <w:gridCol w:w="1486"/>
        <w:gridCol w:w="1132"/>
        <w:gridCol w:w="1620"/>
        <w:gridCol w:w="1906"/>
        <w:gridCol w:w="1355"/>
        <w:gridCol w:w="900"/>
        <w:gridCol w:w="1252"/>
        <w:gridCol w:w="1398"/>
        <w:gridCol w:w="209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3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499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64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中医医术专长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D2018420106001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季秋芝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艾灸（头痛病），浮针（耳鸣病），刺血（感冒病），毫针（鼻塞病）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42098319780915****</w:t>
            </w:r>
          </w:p>
        </w:tc>
        <w:tc>
          <w:tcPr>
            <w:tcW w:w="13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1582707****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王儒英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湖北中医药学院附属医院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42010619531230****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陈宏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2001年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武汉元经堂综合门诊部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42098319761214****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D2018420106002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官旭东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咳嗽病、胸痹心痛病、胃痞病、呕吐病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42010619600614****</w:t>
            </w:r>
          </w:p>
        </w:tc>
        <w:tc>
          <w:tcPr>
            <w:tcW w:w="13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1898611****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王海英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2005年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王海英中西医结合诊所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42010419630216****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史川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1992年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常青街社区卫生服务中心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42010319580302****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D2018420106003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何建望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腰痛病（毫针、刃针）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42052119820613****</w:t>
            </w:r>
          </w:p>
        </w:tc>
        <w:tc>
          <w:tcPr>
            <w:tcW w:w="13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1532745****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胡毛福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武汉诚顺和中医门诊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42010719500329****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傅超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2005年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北安街博康中医门诊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42011319780826****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D2018420106004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张文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风湿痹病（毫针）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42010619690227****</w:t>
            </w:r>
          </w:p>
        </w:tc>
        <w:tc>
          <w:tcPr>
            <w:tcW w:w="13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1387136****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刘跃武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2007年6月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武汉市第九医院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41048219830519****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梁文茗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武汉市第九医院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42010719600601****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D2018420106005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张华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痛经（毫针）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42062419780528****</w:t>
            </w:r>
          </w:p>
        </w:tc>
        <w:tc>
          <w:tcPr>
            <w:tcW w:w="13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1778643****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刘国斌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武昌赵天太中医内科诊所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42900119750801****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赵天太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武昌赵天太中医内科诊所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42061919391224****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5"/>
        <w:gridCol w:w="1486"/>
        <w:gridCol w:w="1144"/>
        <w:gridCol w:w="1526"/>
        <w:gridCol w:w="1906"/>
        <w:gridCol w:w="1361"/>
        <w:gridCol w:w="905"/>
        <w:gridCol w:w="1259"/>
        <w:gridCol w:w="1436"/>
        <w:gridCol w:w="209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423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6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D2018420106006</w:t>
            </w:r>
          </w:p>
        </w:tc>
        <w:tc>
          <w:tcPr>
            <w:tcW w:w="1144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李春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腰痛（针刺结合拔罐）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41290119780204****</w:t>
            </w:r>
          </w:p>
        </w:tc>
        <w:tc>
          <w:tcPr>
            <w:tcW w:w="136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1365725****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熊源胤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42011119741106****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沈银峰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42213019790814****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D2018420106007</w:t>
            </w:r>
          </w:p>
        </w:tc>
        <w:tc>
          <w:tcPr>
            <w:tcW w:w="1144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金正道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消渴病（内服）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42098219660101****</w:t>
            </w:r>
          </w:p>
        </w:tc>
        <w:tc>
          <w:tcPr>
            <w:tcW w:w="136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1862718****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钱亚玲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42011119481103****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万利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江夏区郑庄卫生院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42012219741213****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D2018420106008</w:t>
            </w:r>
          </w:p>
        </w:tc>
        <w:tc>
          <w:tcPr>
            <w:tcW w:w="1144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张勇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脱位病类（水针刀），伤筋病类（针灸）；损伤疼痛病（正骨），内科其他病（推拿）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22010419780115****</w:t>
            </w:r>
          </w:p>
        </w:tc>
        <w:tc>
          <w:tcPr>
            <w:tcW w:w="136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1898617****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陈国权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陈国权中医内科诊所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42010619460804****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张志峰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教授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湖北中医药大学国医堂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42010619740624****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D2018420106009</w:t>
            </w:r>
          </w:p>
        </w:tc>
        <w:tc>
          <w:tcPr>
            <w:tcW w:w="1144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张蕾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腹痛病（悬灸）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42010619750714****</w:t>
            </w:r>
          </w:p>
        </w:tc>
        <w:tc>
          <w:tcPr>
            <w:tcW w:w="136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1582758****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吴爱华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刘开荣中医内科诊所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42012319780727****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姜湘华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青山区钢都花园社区卫生服务站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42010619530311****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D2018420106010</w:t>
            </w:r>
          </w:p>
        </w:tc>
        <w:tc>
          <w:tcPr>
            <w:tcW w:w="1144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郑绍龙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胃脘痛，不孕病，风湿痹病，痛风病（内服）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42010719611225****</w:t>
            </w:r>
          </w:p>
        </w:tc>
        <w:tc>
          <w:tcPr>
            <w:tcW w:w="136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1397169****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李文龙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江汉大学医学院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420102196104052459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4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张燕</w:t>
            </w:r>
          </w:p>
        </w:tc>
        <w:tc>
          <w:tcPr>
            <w:tcW w:w="12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武钢二医院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420107195912120541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8"/>
        <w:gridCol w:w="1486"/>
        <w:gridCol w:w="1140"/>
        <w:gridCol w:w="1517"/>
        <w:gridCol w:w="1906"/>
        <w:gridCol w:w="1358"/>
        <w:gridCol w:w="903"/>
        <w:gridCol w:w="1269"/>
        <w:gridCol w:w="1454"/>
        <w:gridCol w:w="209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4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407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19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D2018420106011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郑兆龙</w:t>
            </w:r>
          </w:p>
        </w:tc>
        <w:tc>
          <w:tcPr>
            <w:tcW w:w="151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中风病（内服）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42010519620430****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1592732****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沈金平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2005年5月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武昌沈金平中医内科诊所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42010619560324****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肖晓琳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武汉市第五医院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43032119610610****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D2018420106012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祁小飞</w:t>
            </w:r>
          </w:p>
        </w:tc>
        <w:tc>
          <w:tcPr>
            <w:tcW w:w="151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落枕，漏肩风（毫针）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42230119810715****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1329660****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孙雅祥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武汉昌庆江南医院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42010619661107****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张芙蓉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华润武钢总医院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42010719651229****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D2018420106018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何华彪</w:t>
            </w:r>
          </w:p>
        </w:tc>
        <w:tc>
          <w:tcPr>
            <w:tcW w:w="151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胃脘痛，胃痞病，噎膈病，泄泻病（内外兼有）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42900419760105****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1371609****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杜艳军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教授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湖北中医药大学国医堂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42243119750801****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宋远瑛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42010619790104****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D2018420106014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周玲芳</w:t>
            </w:r>
          </w:p>
        </w:tc>
        <w:tc>
          <w:tcPr>
            <w:tcW w:w="151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痛经病（针刺）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42108119630111****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1806204****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陈宏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2001年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中国人民解放军76332部队门诊部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42098319761214****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柳勇超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1999年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武汉正威中医门诊部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42900419780208****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D2018420106015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林水德</w:t>
            </w:r>
          </w:p>
        </w:tc>
        <w:tc>
          <w:tcPr>
            <w:tcW w:w="151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癫狂病（内服）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台湾居民来往大陆通行证G12001****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1820710****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肖早梅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武汉市黄陂区中医院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42242719660120****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8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吴其新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武汉市黄陂区中医院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42012519521212****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1486"/>
        <w:gridCol w:w="1157"/>
        <w:gridCol w:w="1227"/>
        <w:gridCol w:w="2087"/>
        <w:gridCol w:w="1366"/>
        <w:gridCol w:w="909"/>
        <w:gridCol w:w="1291"/>
        <w:gridCol w:w="1474"/>
        <w:gridCol w:w="210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323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7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D2018420106016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万志彬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腰痛（贺氏三通）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42222819670210****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1360729****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赛志成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武昌医院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42010619710721****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金磊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武昌医院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42011419751108****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D2018420106017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方金花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胃脘痛（内服）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42010619640120****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1300637****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方玲玲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湖北省中医药研究院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42010619640222****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肖春林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武汉禾生资中医门诊部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42240619710110****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D2018420106018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王娟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痛经（内服）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42230119730912****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1532725****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何颖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湖北省中医药研究院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42011119671111****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宋玉华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武昌紫阳中医门诊部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42011119441020****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D2018420106019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邬丽娟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痛风（毫针）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42010419800106****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1807113****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龚红卫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湖北省中医学院附属医院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42010619720903****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郭向东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湖北中医药学院附属医院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42212719740821****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D2018420106020</w:t>
            </w:r>
          </w:p>
        </w:tc>
        <w:tc>
          <w:tcPr>
            <w:tcW w:w="11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张菁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慢乳蛾病（推拿类）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42010619880505****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1760716****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刘明道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湖北省中医学院附属医院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42010619450622****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刘昌玉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湖北省中医学院附属医院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42010619550208****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486"/>
        <w:gridCol w:w="1143"/>
        <w:gridCol w:w="1522"/>
        <w:gridCol w:w="1906"/>
        <w:gridCol w:w="1360"/>
        <w:gridCol w:w="904"/>
        <w:gridCol w:w="1275"/>
        <w:gridCol w:w="1431"/>
        <w:gridCol w:w="209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5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417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0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D2018420106021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张未平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风湿痹病（毫针），胸痹心痛病（隔物灸），中风病（刮痧）痛风（拔罐）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42062119831121****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1355419****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沈福道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研究员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湖北中医药大学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42010619450624****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古青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武汉科技大学附属天佑医院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42010619571011****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D2018420106022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李莹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带下病（隔物灸），痛经（毫针），月经先后无定期病（刮痧）闭经病（拔罐）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21071119831112****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1388985****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沈福道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研究员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湖北中医药大学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42010619450624****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古青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武汉科技大学附属天佑医院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42010619571011****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D2018420106023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陈祖高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中风（内服）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42272119591228****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1590271****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于建中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2001年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黄陂盘龙人和综合门诊部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42012219600420****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杜道辉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黄陂盘龙人和综合门诊部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42012319720313****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D2018420106024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李雪琴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感冒（内服）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42900519791227****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1897139****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吴其新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武汉市黄陂区中医院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42012519521212****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杜道辉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黄陂盘龙人和综合门诊部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42012319720313****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D2018420106025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黎珺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伤筋病（毫针）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42010519720514****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1857186****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黄陂中医院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42012319650618****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杜雷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黄陂中心医院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42012319640306****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1486"/>
        <w:gridCol w:w="1053"/>
        <w:gridCol w:w="1105"/>
        <w:gridCol w:w="2041"/>
        <w:gridCol w:w="2431"/>
        <w:gridCol w:w="869"/>
        <w:gridCol w:w="1080"/>
        <w:gridCol w:w="1151"/>
        <w:gridCol w:w="205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70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8116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151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D2018420106026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周万程</w:t>
            </w:r>
          </w:p>
        </w:tc>
        <w:tc>
          <w:tcPr>
            <w:tcW w:w="11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落枕，漏肩风（推拿）</w:t>
            </w:r>
          </w:p>
        </w:tc>
        <w:tc>
          <w:tcPr>
            <w:tcW w:w="20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42010619841113****</w:t>
            </w: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1776241****/1333999****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李家波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武汉恒春和中医医院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42010619590713****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郝建波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42082119790714****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D2018420106027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付建安</w:t>
            </w:r>
          </w:p>
        </w:tc>
        <w:tc>
          <w:tcPr>
            <w:tcW w:w="11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不寐病（毫针，鍉针，麦粒灸，耳贴）</w:t>
            </w:r>
          </w:p>
        </w:tc>
        <w:tc>
          <w:tcPr>
            <w:tcW w:w="20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42010519630709****</w:t>
            </w: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1330864****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黄陂区中医院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42012319650618****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杜雷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黄陂中心医院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42012319640306****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D2018420106028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罗维</w:t>
            </w:r>
          </w:p>
        </w:tc>
        <w:tc>
          <w:tcPr>
            <w:tcW w:w="11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漏肩风病（毫针）</w:t>
            </w:r>
          </w:p>
        </w:tc>
        <w:tc>
          <w:tcPr>
            <w:tcW w:w="20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42052319800923****</w:t>
            </w: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1340713****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王卫清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湖北中医院光谷院区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42010619730728****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梅艳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蔡甸区中医医院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42010619721217****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D2018420106029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丁正</w:t>
            </w:r>
          </w:p>
        </w:tc>
        <w:tc>
          <w:tcPr>
            <w:tcW w:w="11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漏肩风病（经穴推拿）</w:t>
            </w:r>
          </w:p>
        </w:tc>
        <w:tc>
          <w:tcPr>
            <w:tcW w:w="20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37040219950704****</w:t>
            </w: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1786281****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丁德光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湖北中医学院附属医院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42243219720610****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王亚明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洪山区梨园社区卫生服务站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42010619700807****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D2018420106030</w:t>
            </w:r>
          </w:p>
        </w:tc>
        <w:tc>
          <w:tcPr>
            <w:tcW w:w="105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刘博</w:t>
            </w:r>
          </w:p>
        </w:tc>
        <w:tc>
          <w:tcPr>
            <w:tcW w:w="11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膝痹病（经穴推拿）</w:t>
            </w:r>
          </w:p>
        </w:tc>
        <w:tc>
          <w:tcPr>
            <w:tcW w:w="20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42010219890126****</w:t>
            </w: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1862797****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章厚维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1973年1月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武汉裕大华医院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42010619460113****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43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刘天毅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积玉桥社区卫生服务中心</w:t>
            </w:r>
          </w:p>
        </w:tc>
        <w:tc>
          <w:tcPr>
            <w:tcW w:w="20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42010619560126****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486"/>
        <w:gridCol w:w="1143"/>
        <w:gridCol w:w="1522"/>
        <w:gridCol w:w="1906"/>
        <w:gridCol w:w="1360"/>
        <w:gridCol w:w="904"/>
        <w:gridCol w:w="1275"/>
        <w:gridCol w:w="1431"/>
        <w:gridCol w:w="209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5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417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0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D2018420106031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王文玲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漏肩风病（经穴推拿）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42012219600201****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1365986****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周俊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42010319720115****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李曙波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42012119740728****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D2018420106032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张玉洪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膝痹病（经穴推拿）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42010419540731****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1897116****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张汉庆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42010419691003****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42010719750414****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D2018420106033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黄天平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伤筋病类，脱位病类，损伤内证病类（推拿）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42010619630510****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1300717****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钱亚玲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42011119481103****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毛官祥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武汉武锅医院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42010319520102****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D2018420106034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田东杰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伤筋病，落枕病，漏肩风病，损伤疼痛病（针刺推拿）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42010619851122****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1777184****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钱亚玲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42011119481103****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毛官祥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武汉武锅医院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42010319520102****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D2018420106035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曾宪徳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伤筋病，鼻塞病（平衡针，皮部经脉推拿）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21020219641203****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1397154****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何东初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中国人民解放军中部战区总医院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42280119661114****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李新祥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武汉金药堂国医馆门诊部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42010619631129****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"/>
        <w:gridCol w:w="1486"/>
        <w:gridCol w:w="1137"/>
        <w:gridCol w:w="1510"/>
        <w:gridCol w:w="1906"/>
        <w:gridCol w:w="1357"/>
        <w:gridCol w:w="902"/>
        <w:gridCol w:w="1262"/>
        <w:gridCol w:w="1665"/>
        <w:gridCol w:w="190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4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396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3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D2018420106036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廖倩</w:t>
            </w:r>
          </w:p>
        </w:tc>
        <w:tc>
          <w:tcPr>
            <w:tcW w:w="151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伤筋病（毫针）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42070319911027****</w:t>
            </w:r>
          </w:p>
        </w:tc>
        <w:tc>
          <w:tcPr>
            <w:tcW w:w="13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1806415****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高鄂云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武汉和康中医门诊部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42011219490102****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程军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武汉舒康中医门诊部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42010619480309****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D2018420106037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田俊霞</w:t>
            </w:r>
          </w:p>
        </w:tc>
        <w:tc>
          <w:tcPr>
            <w:tcW w:w="151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风湿痹病（毫针配合灸法）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42030019740615****</w:t>
            </w:r>
          </w:p>
        </w:tc>
        <w:tc>
          <w:tcPr>
            <w:tcW w:w="13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1380103****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施燕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2007年7月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武汉市第三医院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42012419811206****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胡建斌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1984年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汉阳区琴断口街社区卫生服务中心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42010619620406****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D2018420106038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黄春雷</w:t>
            </w:r>
          </w:p>
        </w:tc>
        <w:tc>
          <w:tcPr>
            <w:tcW w:w="151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腰间盘突出（中医正骨）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23100519660908****</w:t>
            </w:r>
          </w:p>
        </w:tc>
        <w:tc>
          <w:tcPr>
            <w:tcW w:w="13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1536531****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沈福道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研究员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湖北中医药大学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42010619450624****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古青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武汉科技大学附属天佑医院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42010619571011****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D2018420106039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徐洪静</w:t>
            </w:r>
          </w:p>
        </w:tc>
        <w:tc>
          <w:tcPr>
            <w:tcW w:w="151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落枕（针灸），漏肩风病（针灸推拿），积滞证（小儿推拿），腰痛病（温针灸）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42062419761111****</w:t>
            </w:r>
          </w:p>
        </w:tc>
        <w:tc>
          <w:tcPr>
            <w:tcW w:w="13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1877110****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孙雅祥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武汉昌庆江南医院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42010619661107****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邹晓霞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杏和堂中医门诊部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42010619670407****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D2018420106040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许晶</w:t>
            </w:r>
          </w:p>
        </w:tc>
        <w:tc>
          <w:tcPr>
            <w:tcW w:w="151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褥疮病，伤筋病（毫针）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42068219820415****</w:t>
            </w:r>
          </w:p>
        </w:tc>
        <w:tc>
          <w:tcPr>
            <w:tcW w:w="135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1872713****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陈涛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1999年5月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东方阳光中西医结合医院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42010419460926****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3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张汉宜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2000年9月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中国人民解放军第三六零四工厂卫生所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42010419490101****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1486"/>
        <w:gridCol w:w="1155"/>
        <w:gridCol w:w="1226"/>
        <w:gridCol w:w="2087"/>
        <w:gridCol w:w="1366"/>
        <w:gridCol w:w="909"/>
        <w:gridCol w:w="1302"/>
        <w:gridCol w:w="1470"/>
        <w:gridCol w:w="210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7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32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82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D2018420106041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周加亮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头痛病，咳嗽病（内服配合毫针）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42242819490826****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1530714****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吴正琴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武汉军工总医院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42010619540927****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曾浩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42010619740921****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D2018420106042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朱前红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咳嗽病，胃痞病（毫针配合内服）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41272319830503****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1890716****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具有传统医师确有专长证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D2018420106043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王汇兵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胃脘痛，泄泻病，外感咳嗽，风湿痹痛病（内服，毫针）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42213019710918****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1387151****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余艳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张家湾街光霞社区卫生服务站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42010419770805****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张静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湖北中医药学院附属医院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42062019770326****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D2018420106044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朱云奎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内科癌病，内科瘤病（内服）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32020319630226****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1366264****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李卫兴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中国人民解放军武汉疗养院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42011119560305****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汪升阶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武昌善缘来中医门诊部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42070019500301****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D2018420106045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黄蜀鄂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骨折病（骨折整复）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42080119861018****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1364724****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陈长虹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武汉江夏康安门诊部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42010619580708****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武汉江夏康宁门诊部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42240019770508****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1486"/>
        <w:gridCol w:w="1155"/>
        <w:gridCol w:w="1226"/>
        <w:gridCol w:w="2087"/>
        <w:gridCol w:w="1366"/>
        <w:gridCol w:w="909"/>
        <w:gridCol w:w="1302"/>
        <w:gridCol w:w="1470"/>
        <w:gridCol w:w="210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7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32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82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D2018420106046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冯六华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胃脘痛（内服）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42082119700910****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1517244****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邹晓霞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杏和堂中医门诊部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420106196704072029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张勇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武汉市第五医院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420102195502041419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D2018420106047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何飞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腰痛（毫针）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42108119861001****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1867230****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陈长虹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武汉市江夏康安门诊部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420106195807082110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黄操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武汉市康宁门诊部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422400197705088211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D2018420106048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曾艳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痛经（内服）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42082119890413****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1500726****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邹晓霞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杏和堂中医门诊部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420106196704072029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张勇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武汉市第五医院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420102195502041419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D2018420106049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杨文峰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咳嗽病（内服）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42010019630921****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1355450****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柴育林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首义路街社区卫生服务中心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420103194911240066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陈素珍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武昌陈素珍中医内科诊所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420106196203050868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D2018420106050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陈惠斌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落枕病（毫针）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42010619681128****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1390712****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曾振秀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湖北省中医院针灸科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420106194807172023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郭金星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湖北省中医院骨伤科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420106193611172019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486"/>
        <w:gridCol w:w="1143"/>
        <w:gridCol w:w="1522"/>
        <w:gridCol w:w="1906"/>
        <w:gridCol w:w="1360"/>
        <w:gridCol w:w="904"/>
        <w:gridCol w:w="1275"/>
        <w:gridCol w:w="1431"/>
        <w:gridCol w:w="209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5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417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0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D2018420106051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王洪彬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风湿痹病（温针灸）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34122519921028****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1366567****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施燕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武汉市第三医院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42012419811206****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胡健斌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琴断口街社区卫生服务中心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42010619620406****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D2018420106052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刘圣甫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风湿痹病（毫针配合中医内服技术）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42242619740520****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1334350****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曾江琴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武汉市第三医院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42900619781101****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杨凤革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武汉市第三医院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42011119681208****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D2018420106053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王俊丽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小儿咳嗽（小儿推拿+中药内服）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41272319831121****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1890716****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廖其勇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武昌区南湖街社区卫生服务中心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42232219550806****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甘正文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张家湾街社区卫生服务中心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42012419551018****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D2018420106054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邓飞武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内科（内服）风湿痹病（外治）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42012319700306****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1533715****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陈之璇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东湖生态旅游风景新兴门诊部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42010619420202****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李必保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42900519791014****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D2018420106054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刘新江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伤筋病（推拿）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42010619540114****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1329652****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丑钢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42010219591010****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胡家瑞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武汉市弘济骨科医院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42010219541015****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486"/>
        <w:gridCol w:w="1143"/>
        <w:gridCol w:w="1522"/>
        <w:gridCol w:w="1906"/>
        <w:gridCol w:w="1360"/>
        <w:gridCol w:w="904"/>
        <w:gridCol w:w="1275"/>
        <w:gridCol w:w="1431"/>
        <w:gridCol w:w="209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5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417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0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D2018420106056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胡从杰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落枕（中医推拿）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42102219731222****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1808640****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谢添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42240319770927****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张朝阳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42212619721220****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D2018420106057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刘渊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落枕（推拿+正骨）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42010619811124****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1860718****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张汉庆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42010419691003****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董晓俊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武汉市中医医院骨伤科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42010419630326****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D2018420106058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杨伊凝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痛经病（内服方药）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42102319870314****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1562906****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吴爱华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江汉区刘开荣中医内科诊所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42012319780727****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熊克福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武钢职工总医院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42010719520311****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D2018420106059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孟庆江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风湿痹病（内服）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42222819610118****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1533727****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陈杏梅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新洲仓埠中心医院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42012419730813****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尹燕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湖北省妇幼保健院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42010719810710****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D2018420106060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李振东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腰疼病（毫针）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42010619611222****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1806262****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王全胜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副教授副主任医师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华中科技大学同济医院附属协和医院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42010519830212****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李家康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湖北省中医学院附院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42010619500126****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9"/>
        <w:gridCol w:w="1486"/>
        <w:gridCol w:w="1141"/>
        <w:gridCol w:w="1519"/>
        <w:gridCol w:w="1906"/>
        <w:gridCol w:w="1359"/>
        <w:gridCol w:w="903"/>
        <w:gridCol w:w="1271"/>
        <w:gridCol w:w="1446"/>
        <w:gridCol w:w="209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411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14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5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D2018420106061</w:t>
            </w: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杨圣恩</w:t>
            </w:r>
          </w:p>
        </w:tc>
        <w:tc>
          <w:tcPr>
            <w:tcW w:w="151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胃脘痛，泄泻，腹胀满，腹痛（方剂）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42272319520820****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1329700****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余雯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武汉市武昌区中医院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42212619790803****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刘胜荣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武汉市武昌区中医院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42010619760903****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D2018420106062</w:t>
            </w: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周卫红</w:t>
            </w:r>
          </w:p>
        </w:tc>
        <w:tc>
          <w:tcPr>
            <w:tcW w:w="151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风湿病（中医内服方药）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42118119831003****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1898622****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张斌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主治中医师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武汉天美乳腺专科医院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42010219490113****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李良成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汉阳中医内科诊所（李朗）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42010519430204****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D2018420106063</w:t>
            </w: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彭志军</w:t>
            </w:r>
          </w:p>
        </w:tc>
        <w:tc>
          <w:tcPr>
            <w:tcW w:w="151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风湿痹病（经脉推拿）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42900419801012****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1397136****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万维宽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湖北省黄石市阳新县龙港镇卫生院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42022219481115****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柳春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洪山温铁柱中医诊所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42012219800313****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D2018420106064</w:t>
            </w: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唐荷花</w:t>
            </w:r>
          </w:p>
        </w:tc>
        <w:tc>
          <w:tcPr>
            <w:tcW w:w="151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外感咳嗽（内服）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42068319750821****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1397220****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方萍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武汉万紫春堂中医门诊部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42010619670731****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阮锦华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武汉万紫春堂中医门诊部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42010219400319****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D2018420106065</w:t>
            </w: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刘逖</w:t>
            </w:r>
          </w:p>
        </w:tc>
        <w:tc>
          <w:tcPr>
            <w:tcW w:w="151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痛经病、面瘫病、落枕（温针，毫针，经穴推拿）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42010619930215****</w:t>
            </w:r>
          </w:p>
        </w:tc>
        <w:tc>
          <w:tcPr>
            <w:tcW w:w="135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1316417****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封跃进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副主任按摩师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武汉市盲童学校按摩门诊部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42010619580509****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1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5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姚汉金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同升中医门诊部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42010619560120****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486"/>
        <w:gridCol w:w="1143"/>
        <w:gridCol w:w="1522"/>
        <w:gridCol w:w="1906"/>
        <w:gridCol w:w="1360"/>
        <w:gridCol w:w="904"/>
        <w:gridCol w:w="1275"/>
        <w:gridCol w:w="1431"/>
        <w:gridCol w:w="209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5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417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05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19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D2018420106066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曹云飞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膝痹病（经穴推拿）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42080419930117****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1767177****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章厚维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1973年1月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武汉裕大华医院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42010619460113****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王亚明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梨园社区卫生服务站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42010619700807****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D2018420106067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彭传奇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肝系病，心系病，内科癌症，内科瘤病（内服）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42011219470422****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1388611****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具有传统医师确有专长证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D2018420106068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彭杰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伤筋病（毫针，温针灸）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42011219851205****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1897115****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马翠菊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1985年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武汉体育学院医院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42010619661020****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樊云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副教授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湖北中医药大学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42010619761224****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D2018420106069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谭新望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痛经病（毫针）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42232519750507****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1388652****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张正浩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1989年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湖北中医学院附属门诊部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42010619431223****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韩春红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江岸区联合医院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42010619760512****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D2018420106070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胡齐</w:t>
            </w:r>
          </w:p>
        </w:tc>
        <w:tc>
          <w:tcPr>
            <w:tcW w:w="15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伤筋病（毫针，经穴推拿）</w:t>
            </w:r>
          </w:p>
        </w:tc>
        <w:tc>
          <w:tcPr>
            <w:tcW w:w="190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42108319841224****</w:t>
            </w: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1387123****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彭聪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2007年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武汉市第九医院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51112119791016****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5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刘跃斌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2007年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武汉市第九医院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41048219830519****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1486"/>
        <w:gridCol w:w="1155"/>
        <w:gridCol w:w="1226"/>
        <w:gridCol w:w="2087"/>
        <w:gridCol w:w="1366"/>
        <w:gridCol w:w="909"/>
        <w:gridCol w:w="1302"/>
        <w:gridCol w:w="1470"/>
        <w:gridCol w:w="210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7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32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82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D2018420106071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杨惠玲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胃脘痛（内服）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42012319810917****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1339607****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肖文昊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武汉市武东医院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42010319830702****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陈琼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东西湖人民医院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42010319790408****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D2018420106072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谢有琼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伤筋病（毫针）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42122319930221****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1341968****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熊勇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湖北中医药大学国医堂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42010619780329****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万碧江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副主任中医师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湖北中医药大学黄家湖医院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42242819751202****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D2018420106073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张彩云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不寐病（内服）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41040319690325****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1383823****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方萍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武汉万紫春堂中医门诊部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42010619670731****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罗耀萱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武汉长城医院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42010219730310****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D2018420106074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吴帆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中风病，骨痹病（毫针，隔物灸，拔罐）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42010419910613****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1592705****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王华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教授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湖北中医药国医堂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42010619551108****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李瑛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湖北中医药大学黄家湖医院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42010619641105****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D2018420106075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徐远明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风湿痹病（内服）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42282519720205****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1500279****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韩春红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江岸区联合医院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42010619730512****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丁砚兵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湖北中医药学院附属医院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42242719650912****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1486"/>
        <w:gridCol w:w="1155"/>
        <w:gridCol w:w="1226"/>
        <w:gridCol w:w="2087"/>
        <w:gridCol w:w="1366"/>
        <w:gridCol w:w="909"/>
        <w:gridCol w:w="1302"/>
        <w:gridCol w:w="1470"/>
        <w:gridCol w:w="210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7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32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82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D2018420106076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彭云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感冒（内服）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51062319721117****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1532731****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韩辉明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湖北省中山医院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42012419591027****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邱勇建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武船重型工程股份有限公司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42212119720628****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D2018420106077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张黎明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羊毛疔（针刺）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42068319690711****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1360712****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刘宗鑑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2003年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湖北夏小中医院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42012319420121****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严磊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2003年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湖北夏小中医院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42070019750217****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D2018420106078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杨光耀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颈痈病，漏肩风病，肘痈病，腰痛病（针推）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42010619441020****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1534277****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潘徳珍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南湖华龙圣爱中医门诊部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42222619520103****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宋茂森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副主任医师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湖北省九州通上医馆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42011119410115****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D2018420106079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刘宁英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痤疮，湿疹，过敏性皮炎（学位注射，内服，针灸）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42060119611006****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1398613****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皮先明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42010619530628****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张瑛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42010219600419****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D2018420106080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程晓玲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妇科，不孕不育，慢性病（内服）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42022219681219****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1592766****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胡启亮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2006年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武昌区程良态中医内科诊所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42011319650703****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庄燕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2005年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庄燕中医针灸诊所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42012119660325****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湖北省中医医术确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有专长人员医师资格考核人员信息汇总表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（多年实践人员）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填报单位（盖章）：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联系人：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bdr w:val="none" w:color="auto" w:sz="0" w:space="0"/>
        </w:rPr>
        <w:t xml:space="preserve">                            </w:t>
      </w: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联系方式：</w:t>
      </w:r>
    </w:p>
    <w:tbl>
      <w:tblPr>
        <w:tblW w:w="13974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1486"/>
        <w:gridCol w:w="1155"/>
        <w:gridCol w:w="1226"/>
        <w:gridCol w:w="2087"/>
        <w:gridCol w:w="1366"/>
        <w:gridCol w:w="909"/>
        <w:gridCol w:w="1302"/>
        <w:gridCol w:w="1470"/>
        <w:gridCol w:w="210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87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732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申报人信息</w:t>
            </w:r>
          </w:p>
        </w:tc>
        <w:tc>
          <w:tcPr>
            <w:tcW w:w="5782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推荐医师信息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 号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2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中医医术专  长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职称或工作时间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第一执业单位及科室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D2018420106081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李振斌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风湿痹病（内服，毫针，经络推拿）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42010419541223****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1387101****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梁金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2009年8月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42232619831126****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金战勇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2008年9月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武汉市中医医院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42098419801112****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D2018420106082</w:t>
            </w: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霍全江</w:t>
            </w: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胁痛病（内服）</w:t>
            </w: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42010319500908****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1898621****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辛伟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42010619630320****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范江勇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主任医师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湖北省中医院</w:t>
            </w: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42010619661201****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2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6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color w:val="000000"/>
          <w:sz w:val="21"/>
          <w:szCs w:val="21"/>
          <w:bdr w:val="none" w:color="auto" w:sz="0" w:space="0"/>
        </w:rPr>
        <w:t>注：中医医术专长的具体填写格式为：内服方药类（病类或病名）、外治技术类（技术类别或技术名称+病类或病名）、或者两者的组合。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55B94"/>
    <w:rsid w:val="1E755B9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666666"/>
      <w:u w:val="none"/>
    </w:rPr>
  </w:style>
  <w:style w:type="character" w:styleId="6">
    <w:name w:val="Hyperlink"/>
    <w:basedOn w:val="3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2018-11-23T09:53:00Z</dcterms:created>
  <dc:creator>dell</dc:creator>
  <cp:lastModifiedBy>dell</cp:lastModifiedBy>
  <dcterms:modified xsi:type="dcterms:W3CDTF">2018-11-23T09:55:08Z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