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18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 二、招聘岗位及要求</w:t>
      </w:r>
    </w:p>
    <w:tbl>
      <w:tblPr>
        <w:tblW w:w="8300" w:type="dxa"/>
        <w:jc w:val="center"/>
        <w:tblInd w:w="11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080"/>
        <w:gridCol w:w="1080"/>
        <w:gridCol w:w="3160"/>
        <w:gridCol w:w="680"/>
        <w:gridCol w:w="16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学历、学位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结直肠外科医师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外科学（普通外科学结直肠外科方向）、临床医学（普通外科学结直肠外科方向）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血管与甲状腺外科医师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外科学（普通外科学血管外科方向）、临床医学（普通外科学血管外科方向）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麻醉学、临床医学（麻醉学方向）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血液科医师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内科学（血液病方向）、临床医学（血液病方向）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重症医学科医师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内科学（呼吸系病方向）、内科学（血液病方向）、内科学（心血管病方向）、临床医学（呼吸系病方向、血液病学方向、心血管病方向）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急诊内科医师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急诊医学、危重病学、内科学、神经病学、临床医学（急诊医学、危重病学、内科学、神经病学方向）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肾内科医师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内科学（肾脏病学方向）、临床医学（肾脏病学方向）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心内科医师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内科学（心血管病方向）、临床医学（心血管病方向）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介入科医师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影像医学与核医学（介入放射学方向）、临床医学（介入放射学方向）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消化内科医师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内科学（消化系病方向）、临床医学（消化系病方向）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小儿科医师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儿科学（内分泌、新生儿、重症医学、心血管病方向）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放射治疗科医师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肿瘤学（肿瘤放射治疗方向）、临床医学（肿瘤放射治疗方向）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呼吸内科医师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内科学（呼吸系病方向）、临床医学（呼吸系病方向）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口腔（临床）医学（口腔修复方向）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烧伤外科医师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外科学（烧伤外科方向、整形外科方向）、临床医学（烧伤外科方向、整形外科方向）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righ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18-56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病理科医师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研究生学历、博士学位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C3982"/>
    <w:rsid w:val="6D535020"/>
    <w:rsid w:val="727C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2018-10-24T06:18:00Z</dcterms:created>
  <dc:creator>武大娟</dc:creator>
  <cp:lastModifiedBy>武大娟</cp:lastModifiedBy>
  <dcterms:modified xsi:type="dcterms:W3CDTF">2018-10-24T06:18:29Z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