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012" w:rsidRDefault="00A909DE">
      <w:pPr>
        <w:spacing w:line="560" w:lineRule="exact"/>
        <w:rPr>
          <w:rFonts w:ascii="仿宋" w:eastAsia="仿宋" w:hAnsi="仿宋"/>
          <w:sz w:val="32"/>
          <w:szCs w:val="32"/>
        </w:rPr>
      </w:pPr>
      <w:r w:rsidRPr="009133C9">
        <w:rPr>
          <w:rFonts w:ascii="仿宋" w:eastAsia="仿宋" w:hAnsi="仿宋" w:hint="eastAsia"/>
          <w:sz w:val="32"/>
          <w:szCs w:val="32"/>
        </w:rPr>
        <w:t>附件</w:t>
      </w:r>
      <w:r w:rsidR="00464187">
        <w:rPr>
          <w:rFonts w:ascii="仿宋" w:eastAsia="仿宋" w:hAnsi="仿宋" w:hint="eastAsia"/>
          <w:sz w:val="32"/>
          <w:szCs w:val="32"/>
        </w:rPr>
        <w:t>2</w:t>
      </w:r>
    </w:p>
    <w:p w:rsidR="00DE0EE2" w:rsidRPr="009133C9" w:rsidRDefault="00DE0EE2">
      <w:pPr>
        <w:spacing w:line="560" w:lineRule="exact"/>
        <w:rPr>
          <w:rFonts w:ascii="仿宋" w:eastAsia="仿宋" w:hAnsi="仿宋"/>
          <w:sz w:val="44"/>
          <w:szCs w:val="44"/>
        </w:rPr>
      </w:pPr>
    </w:p>
    <w:p w:rsidR="00282BEA" w:rsidRDefault="00282BEA" w:rsidP="00282BEA">
      <w:pPr>
        <w:widowControl/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芜湖市第六人民医院</w:t>
      </w:r>
      <w:r w:rsidR="00A909DE">
        <w:rPr>
          <w:rFonts w:ascii="方正小标宋简体" w:eastAsia="方正小标宋简体" w:hint="eastAsia"/>
          <w:sz w:val="36"/>
          <w:szCs w:val="36"/>
        </w:rPr>
        <w:t>2018年</w:t>
      </w:r>
      <w:r>
        <w:rPr>
          <w:rFonts w:ascii="方正小标宋简体" w:eastAsia="方正小标宋简体" w:hint="eastAsia"/>
          <w:sz w:val="36"/>
          <w:szCs w:val="36"/>
        </w:rPr>
        <w:t>度</w:t>
      </w:r>
      <w:r w:rsidR="00A909DE">
        <w:rPr>
          <w:rFonts w:ascii="方正小标宋简体" w:eastAsia="方正小标宋简体" w:hint="eastAsia"/>
          <w:sz w:val="36"/>
          <w:szCs w:val="36"/>
        </w:rPr>
        <w:t>公开招聘编</w:t>
      </w:r>
      <w:r w:rsidR="00F14F18">
        <w:rPr>
          <w:rFonts w:ascii="方正小标宋简体" w:eastAsia="方正小标宋简体" w:hint="eastAsia"/>
          <w:sz w:val="36"/>
          <w:szCs w:val="36"/>
        </w:rPr>
        <w:t>外</w:t>
      </w:r>
    </w:p>
    <w:p w:rsidR="00390012" w:rsidRDefault="00A909DE" w:rsidP="00282BEA">
      <w:pPr>
        <w:widowControl/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工作人员报名资格审查表</w:t>
      </w:r>
    </w:p>
    <w:p w:rsidR="00390012" w:rsidRDefault="00A909DE">
      <w:pPr>
        <w:wordWrap w:val="0"/>
        <w:spacing w:line="600" w:lineRule="exact"/>
        <w:ind w:right="4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填表时间：    年    月   日</w:t>
      </w:r>
    </w:p>
    <w:tbl>
      <w:tblPr>
        <w:tblW w:w="90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240"/>
        <w:gridCol w:w="840"/>
        <w:gridCol w:w="630"/>
      </w:tblGrid>
      <w:tr w:rsidR="00390012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 w:rsidR="00390012" w:rsidRDefault="00A909DE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916" w:type="dxa"/>
            <w:gridSpan w:val="4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2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20" w:type="dxa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3"/>
            <w:vMerge w:val="restart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</w:p>
          <w:p w:rsidR="00390012" w:rsidRDefault="00390012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390012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5780" w:type="dxa"/>
            <w:gridSpan w:val="10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22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0" w:type="dxa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历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（学位）</w:t>
            </w:r>
          </w:p>
        </w:tc>
        <w:tc>
          <w:tcPr>
            <w:tcW w:w="3340" w:type="dxa"/>
            <w:gridSpan w:val="8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   加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工作时间</w:t>
            </w:r>
          </w:p>
        </w:tc>
        <w:tc>
          <w:tcPr>
            <w:tcW w:w="1220" w:type="dxa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9" w:type="dxa"/>
            <w:gridSpan w:val="4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785" w:type="dxa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2930" w:type="dxa"/>
            <w:gridSpan w:val="4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340" w:type="dxa"/>
            <w:gridSpan w:val="8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婚否</w:t>
            </w:r>
          </w:p>
        </w:tc>
        <w:tc>
          <w:tcPr>
            <w:tcW w:w="630" w:type="dxa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户口所在地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9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家庭详细地址</w:t>
            </w:r>
          </w:p>
        </w:tc>
        <w:tc>
          <w:tcPr>
            <w:tcW w:w="3064" w:type="dxa"/>
            <w:gridSpan w:val="5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064" w:type="dxa"/>
            <w:gridSpan w:val="5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710" w:type="dxa"/>
            <w:gridSpan w:val="3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曾获何种专业证书，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有何特长</w:t>
            </w:r>
          </w:p>
        </w:tc>
        <w:tc>
          <w:tcPr>
            <w:tcW w:w="5994" w:type="dxa"/>
            <w:gridSpan w:val="9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 w:rsidTr="00DE0EE2">
        <w:trPr>
          <w:cantSplit/>
          <w:trHeight w:val="4851"/>
        </w:trPr>
        <w:tc>
          <w:tcPr>
            <w:tcW w:w="735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</w:t>
            </w:r>
          </w:p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8295" w:type="dxa"/>
            <w:gridSpan w:val="14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390012" w:rsidRDefault="00390012">
            <w:pPr>
              <w:spacing w:line="32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390012" w:rsidRDefault="00390012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:rsidR="00390012" w:rsidRDefault="00390012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1391"/>
        </w:trPr>
        <w:tc>
          <w:tcPr>
            <w:tcW w:w="735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所受奖惩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8295" w:type="dxa"/>
            <w:gridSpan w:val="14"/>
            <w:vAlign w:val="center"/>
          </w:tcPr>
          <w:p w:rsidR="00390012" w:rsidRDefault="00390012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2"/>
        </w:trPr>
        <w:tc>
          <w:tcPr>
            <w:tcW w:w="735" w:type="dxa"/>
            <w:vMerge w:val="restart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直系亲属及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主要社会</w:t>
            </w:r>
          </w:p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  系</w:t>
            </w:r>
          </w:p>
        </w:tc>
        <w:tc>
          <w:tcPr>
            <w:tcW w:w="5460" w:type="dxa"/>
            <w:gridSpan w:val="8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工  作  单  位  及  职 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务</w:t>
            </w:r>
            <w:proofErr w:type="gramEnd"/>
          </w:p>
        </w:tc>
      </w:tr>
      <w:tr w:rsidR="00390012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390012" w:rsidRDefault="00A909DE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5460" w:type="dxa"/>
            <w:gridSpan w:val="8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390012" w:rsidRDefault="00A909DE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390012" w:rsidRDefault="00A909DE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3"/>
        </w:trPr>
        <w:tc>
          <w:tcPr>
            <w:tcW w:w="735" w:type="dxa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390012" w:rsidRDefault="00390012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390012" w:rsidRDefault="0039001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报考单位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报考岗位（科室）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633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岗位代码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012">
        <w:trPr>
          <w:cantSplit/>
          <w:trHeight w:val="1097"/>
        </w:trPr>
        <w:tc>
          <w:tcPr>
            <w:tcW w:w="735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考生签名</w:t>
            </w:r>
          </w:p>
        </w:tc>
        <w:tc>
          <w:tcPr>
            <w:tcW w:w="8295" w:type="dxa"/>
            <w:gridSpan w:val="14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390012" w:rsidRDefault="00A909DE">
            <w:pPr>
              <w:spacing w:line="320" w:lineRule="exact"/>
              <w:ind w:firstLineChars="200" w:firstLine="4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以上信息均真实、准确。</w:t>
            </w:r>
          </w:p>
          <w:p w:rsidR="00390012" w:rsidRDefault="00A909D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签名:     年   月   日</w:t>
            </w:r>
          </w:p>
        </w:tc>
      </w:tr>
      <w:tr w:rsidR="00390012">
        <w:trPr>
          <w:cantSplit/>
          <w:trHeight w:val="1409"/>
        </w:trPr>
        <w:tc>
          <w:tcPr>
            <w:tcW w:w="735" w:type="dxa"/>
            <w:vAlign w:val="center"/>
          </w:tcPr>
          <w:p w:rsidR="00390012" w:rsidRDefault="00A909D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审查意见</w:t>
            </w:r>
          </w:p>
        </w:tc>
        <w:tc>
          <w:tcPr>
            <w:tcW w:w="8295" w:type="dxa"/>
            <w:gridSpan w:val="14"/>
            <w:vAlign w:val="center"/>
          </w:tcPr>
          <w:p w:rsidR="00390012" w:rsidRDefault="0039001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390012" w:rsidRDefault="00390012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:rsidR="00390012" w:rsidRDefault="00A909D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签名：            年  月  日</w:t>
            </w:r>
          </w:p>
        </w:tc>
      </w:tr>
    </w:tbl>
    <w:p w:rsidR="00390012" w:rsidRDefault="00A909DE">
      <w:pPr>
        <w:spacing w:line="32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说明：</w:t>
      </w:r>
    </w:p>
    <w:p w:rsidR="00390012" w:rsidRDefault="00A909DE">
      <w:pPr>
        <w:spacing w:line="320" w:lineRule="exact"/>
        <w:ind w:leftChars="200" w:left="660" w:hangingChars="100" w:hanging="24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 w:rsidR="00390012" w:rsidRDefault="00A909DE">
      <w:pPr>
        <w:spacing w:line="320" w:lineRule="exact"/>
        <w:ind w:leftChars="201" w:left="542" w:hangingChars="50" w:hanging="12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2.“直系亲属及主要社会关系”包括夫妻关系、直系血亲关系、三代以内旁系血亲和近姻亲。</w:t>
      </w:r>
    </w:p>
    <w:p w:rsidR="00390012" w:rsidRDefault="00390012">
      <w:bookmarkStart w:id="0" w:name="_GoBack"/>
      <w:bookmarkEnd w:id="0"/>
    </w:p>
    <w:sectPr w:rsidR="00390012" w:rsidSect="00390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B57" w:rsidRDefault="00114B57" w:rsidP="00F14F18">
      <w:r>
        <w:separator/>
      </w:r>
    </w:p>
  </w:endnote>
  <w:endnote w:type="continuationSeparator" w:id="0">
    <w:p w:rsidR="00114B57" w:rsidRDefault="00114B57" w:rsidP="00F14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B57" w:rsidRDefault="00114B57" w:rsidP="00F14F18">
      <w:r>
        <w:separator/>
      </w:r>
    </w:p>
  </w:footnote>
  <w:footnote w:type="continuationSeparator" w:id="0">
    <w:p w:rsidR="00114B57" w:rsidRDefault="00114B57" w:rsidP="00F14F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F1A172F"/>
    <w:rsid w:val="00027C0D"/>
    <w:rsid w:val="00114B57"/>
    <w:rsid w:val="00282BEA"/>
    <w:rsid w:val="00332509"/>
    <w:rsid w:val="00342E48"/>
    <w:rsid w:val="00390012"/>
    <w:rsid w:val="003E4E27"/>
    <w:rsid w:val="00464187"/>
    <w:rsid w:val="004F41EE"/>
    <w:rsid w:val="005D0D32"/>
    <w:rsid w:val="0060739D"/>
    <w:rsid w:val="007F526C"/>
    <w:rsid w:val="009133C9"/>
    <w:rsid w:val="0099775D"/>
    <w:rsid w:val="00A909DE"/>
    <w:rsid w:val="00CB40F1"/>
    <w:rsid w:val="00DE0EE2"/>
    <w:rsid w:val="00E47524"/>
    <w:rsid w:val="00F14F18"/>
    <w:rsid w:val="00F5052C"/>
    <w:rsid w:val="00FF3C63"/>
    <w:rsid w:val="6D535020"/>
    <w:rsid w:val="6F1A1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00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14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14F18"/>
    <w:rPr>
      <w:kern w:val="2"/>
      <w:sz w:val="18"/>
      <w:szCs w:val="18"/>
    </w:rPr>
  </w:style>
  <w:style w:type="paragraph" w:styleId="a4">
    <w:name w:val="footer"/>
    <w:basedOn w:val="a"/>
    <w:link w:val="Char0"/>
    <w:rsid w:val="00F14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14F1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8</cp:revision>
  <dcterms:created xsi:type="dcterms:W3CDTF">2018-10-09T01:45:00Z</dcterms:created>
  <dcterms:modified xsi:type="dcterms:W3CDTF">2018-10-18T07:26:00Z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