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2018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年青海省藏医院公开招聘拟聘用人员公示名单</w:t>
      </w:r>
    </w:p>
    <w:tbl>
      <w:tblPr>
        <w:tblW w:w="851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"/>
        <w:gridCol w:w="690"/>
        <w:gridCol w:w="814"/>
        <w:gridCol w:w="648"/>
        <w:gridCol w:w="1387"/>
        <w:gridCol w:w="514"/>
        <w:gridCol w:w="771"/>
        <w:gridCol w:w="481"/>
        <w:gridCol w:w="592"/>
        <w:gridCol w:w="602"/>
        <w:gridCol w:w="1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事业单位名称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8"/>
                <w:szCs w:val="18"/>
                <w:bdr w:val="none" w:color="auto" w:sz="0" w:space="0"/>
              </w:rPr>
              <w:t>具备该岗位的其它资格等条件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藏医医师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李毛措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636301455808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1991年5月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具有临床执业医师资格证,从事藏医专业3年以上工作经历者优先。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公巴才让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636301455814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1987年12月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骨科医师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尕藏杰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526301865414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1990年3月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具有临床执业医师资格证，从事骨科专业3年以上工作经历者优先。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外科医师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多杰杨尖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526301865507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1989年5月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具有临床执业医师资格证，从事外科专业3年以上工作经历者优先。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多杰仁欠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526301865306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1984年7月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藏医学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麻醉医师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文成措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526301865302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1989年5月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麻醉学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具有临床执业医师资格证，从事麻醉专业3年以上工作经历者优先。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放射诊断医师（1）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马福奎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556301866714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1980年6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医学影像学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具有主治医师职称，有3年以上放射（核磁、CT诊断）专业工作经历者优先。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放射诊断医师（2）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王磊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556301866614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1982年3月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医学影像学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具有医学影像医师初级职称，有3年以上放射（核磁、CT诊断）专业工作经历者优先。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超声诊断医师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李忍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556301866819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1983年2月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临床医学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具有主治医师职称，从事超声专业3年以上工作经历者优先。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主管护师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吉毛加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45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546301866212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1983年8月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护理学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中国医科大学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具有主管护师职称，懂藏文，从事护理专业3年以上工作经历者优先。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青海省藏医院</w:t>
            </w:r>
          </w:p>
        </w:tc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财务会计</w:t>
            </w:r>
          </w:p>
        </w:tc>
        <w:tc>
          <w:tcPr>
            <w:tcW w:w="6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李文娟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216300625115</w:t>
            </w:r>
          </w:p>
        </w:tc>
        <w:tc>
          <w:tcPr>
            <w:tcW w:w="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1987年11月</w:t>
            </w:r>
          </w:p>
        </w:tc>
        <w:tc>
          <w:tcPr>
            <w:tcW w:w="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会计学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西北农林科技大学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131313"/>
                <w:spacing w:val="0"/>
                <w:sz w:val="15"/>
                <w:szCs w:val="15"/>
                <w:bdr w:val="none" w:color="auto" w:sz="0" w:space="0"/>
              </w:rPr>
              <w:t>具有会计师中级职称。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46249"/>
    <w:rsid w:val="6A84624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2018-08-30T08:59:00Z</dcterms:created>
  <dc:creator> 米 米 </dc:creator>
  <cp:lastModifiedBy> 米 米 </cp:lastModifiedBy>
  <dcterms:modified xsi:type="dcterms:W3CDTF">2018-08-30T08:59:14Z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