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ascii="微软雅黑" w:hAnsi="微软雅黑" w:eastAsia="微软雅黑" w:cs="微软雅黑"/>
          <w:i w:val="0"/>
          <w:caps w:val="0"/>
          <w:color w:val="3C3C3C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C3C3C"/>
          <w:spacing w:val="0"/>
          <w:sz w:val="31"/>
          <w:szCs w:val="31"/>
          <w:bdr w:val="none" w:color="auto" w:sz="0" w:space="0"/>
          <w:shd w:val="clear" w:fill="FFFFFF"/>
        </w:rPr>
        <w:t>通海县</w:t>
      </w:r>
      <w:bookmarkStart w:id="0" w:name="_GoBack"/>
      <w:r>
        <w:rPr>
          <w:rFonts w:hint="eastAsia" w:ascii="宋体" w:hAnsi="宋体" w:eastAsia="宋体" w:cs="宋体"/>
          <w:i w:val="0"/>
          <w:caps w:val="0"/>
          <w:color w:val="3C3C3C"/>
          <w:spacing w:val="0"/>
          <w:sz w:val="31"/>
          <w:szCs w:val="31"/>
          <w:bdr w:val="none" w:color="auto" w:sz="0" w:space="0"/>
          <w:shd w:val="clear" w:fill="FFFFFF"/>
        </w:rPr>
        <w:t>2018年</w:t>
      </w:r>
      <w:bookmarkEnd w:id="0"/>
      <w:r>
        <w:rPr>
          <w:rFonts w:hint="eastAsia" w:ascii="宋体" w:hAnsi="宋体" w:eastAsia="宋体" w:cs="宋体"/>
          <w:i w:val="0"/>
          <w:caps w:val="0"/>
          <w:color w:val="3C3C3C"/>
          <w:spacing w:val="0"/>
          <w:sz w:val="31"/>
          <w:szCs w:val="31"/>
          <w:bdr w:val="none" w:color="auto" w:sz="0" w:space="0"/>
          <w:shd w:val="clear" w:fill="FFFFFF"/>
        </w:rPr>
        <w:t>医疗卫生单位提前招聘拟聘用人员</w:t>
      </w:r>
    </w:p>
    <w:tbl>
      <w:tblPr>
        <w:tblW w:w="126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3"/>
        <w:gridCol w:w="2065"/>
        <w:gridCol w:w="1121"/>
        <w:gridCol w:w="6280"/>
        <w:gridCol w:w="20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考生姓名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报考单位及岗位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储宗可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男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通海县人民医院  临床医生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杨俊鑫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男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通海县人民医院  临床医生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84.8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张文权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男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通海县人民医院  临床医生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84.6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田一鸣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男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通海县人民医院  临床医生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83.2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尹德萍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通海县人民医院  临床医生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毕莹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通海县人民医院  影像医生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滕倩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通海县人民医院  影像医生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付娜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通海县人民医院  麻醉医生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82.8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沈洋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通海县中医医院   中（西）医医生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82.7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钱和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通海县中医医院   中（西）医医生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80.2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彭倩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通海县妇幼保健计划生育服务中心   儿科医生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杜娇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通海县四街镇卫生院   中（西）医医生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74.6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付晓倩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通海县九龙卫生院        妇幼医生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74.7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樊卓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通海县河西镇中心卫生院   口腔医生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73.6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2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李洋浩川</w:t>
            </w:r>
          </w:p>
        </w:tc>
        <w:tc>
          <w:tcPr>
            <w:tcW w:w="11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男</w:t>
            </w:r>
          </w:p>
        </w:tc>
        <w:tc>
          <w:tcPr>
            <w:tcW w:w="6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通海县高大傣族彝族乡卫生院   中（西）医医生</w:t>
            </w:r>
          </w:p>
        </w:tc>
        <w:tc>
          <w:tcPr>
            <w:tcW w:w="2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76.6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156F2A"/>
    <w:rsid w:val="6D535020"/>
    <w:rsid w:val="7615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2018-08-30T07:02:00Z</dcterms:created>
  <dc:creator>zrt</dc:creator>
  <cp:lastModifiedBy>zrt</cp:lastModifiedBy>
  <dcterms:modified xsi:type="dcterms:W3CDTF">2018-08-30T07:03:25Z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