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7"/>
          <w:szCs w:val="27"/>
          <w:shd w:val="clear" w:fill="FFFFFF"/>
          <w:lang w:val="en-US" w:eastAsia="zh-CN" w:bidi="ar"/>
        </w:rPr>
        <w:t>面试人员名单：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宋体" w:cs="Arial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6345" w:type="dxa"/>
        <w:jc w:val="center"/>
        <w:tblInd w:w="9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1890"/>
        <w:gridCol w:w="111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8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8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1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  <w:tc>
          <w:tcPr>
            <w:tcW w:w="2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吕亚飞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宋婷婷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吕佳玮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闫晓倩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刘国强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刘汉翔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郭蒙恩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朱方方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崔莹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杨苗苗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262626"/>
                <w:kern w:val="0"/>
                <w:sz w:val="24"/>
                <w:szCs w:val="24"/>
                <w:lang w:val="en-US" w:eastAsia="zh-CN" w:bidi="ar"/>
              </w:rPr>
              <w:t>安晓鹏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李荣花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于珊珊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雷梦雪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沈洁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巫晓宇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苏秀婵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张春芳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付东方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李海蒙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崔琳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樊锦标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韩井民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李丙法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李华民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刘凡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刘敬彩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刘相杰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刘悦君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吕晓琳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普芳丽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邵静静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生辉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田亚丽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王志民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温进平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吴晓明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肖国强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闫会昌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张长魁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郑凯源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周晓安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谷志伟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孟医杰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彭菲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苗云柯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刘笑天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180701044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司冰心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关明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齐晓洁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宋雪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马涛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杨梦格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李晓莉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于丹丹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路媛媛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梁丽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牛金霞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王俊俊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李志杰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申云楼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180701066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李秀秀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李然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殷成花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赵影影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刘耀冉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屈军环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180702012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杜亚楠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田亚兰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程晓晓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葛思君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董闪闪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芈鹏飞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孙琛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刘晓芳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何俊莹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张灿灿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陈雅琪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于媛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张雪冰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孙冠军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闫岩岩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刘开阳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180702044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郑园园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裴磊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朱宁波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王宁宁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陈思琦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姜东泽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刘阵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陈志晨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180705003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胡雪莹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孙文忠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蔡子暄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李春泽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冯晨晨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刘正浩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109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韩黠涛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王春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郑宇飞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张晓莎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杨赢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杨熠杰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刘芸芸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冯浚悦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王若男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180704079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119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孙亚楠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180705001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苏晴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王亚舒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乔巧巧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李慧娟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262626"/>
                <w:kern w:val="0"/>
                <w:sz w:val="24"/>
                <w:szCs w:val="24"/>
                <w:lang w:val="en-US" w:eastAsia="zh-CN" w:bidi="ar"/>
              </w:rPr>
              <w:t>刘欣媛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陈夕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聂睿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付石磊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陈英豪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129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贠文露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鲁婉婉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杨晓雪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李永振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胡静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王蕾蕾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熊文倩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262626"/>
                <w:kern w:val="0"/>
                <w:sz w:val="24"/>
                <w:szCs w:val="24"/>
                <w:lang w:val="en-US" w:eastAsia="zh-CN" w:bidi="ar"/>
              </w:rPr>
              <w:t>付奇洋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吕成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139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张素素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吴希臣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刘文君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孔沛雯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李媛媛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何敏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吴文鹏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王玉莹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付宇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149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王洁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黄瑞婷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151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曹艳云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152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张肖依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153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杨珊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154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刘娜娜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155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马志颖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156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巴晓冉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157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牛婷婷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158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郝晓航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159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芦鑫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8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160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张刘艳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2"/>
                <w:szCs w:val="22"/>
                <w:lang w:val="en-US" w:eastAsia="zh-CN" w:bidi="ar"/>
              </w:rPr>
              <w:t>180703077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0F0356"/>
    <w:rsid w:val="670F035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2018-07-24T10:51:00Z</dcterms:created>
  <dc:creator> 米 米 </dc:creator>
  <cp:lastModifiedBy> 米 米 </cp:lastModifiedBy>
  <dcterms:modified xsi:type="dcterms:W3CDTF">2018-07-24T10:52:01Z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