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19700" cy="85725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8577580"/>
            <wp:effectExtent l="0" t="0" r="6985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577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8865870"/>
            <wp:effectExtent l="0" t="0" r="6350" b="1143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865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8805545"/>
            <wp:effectExtent l="0" t="0" r="6985" b="146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805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8792845"/>
            <wp:effectExtent l="0" t="0" r="6350" b="825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792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8757285"/>
            <wp:effectExtent l="0" t="0" r="5715" b="571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757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3675" cy="8843645"/>
            <wp:effectExtent l="0" t="0" r="3175" b="1460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843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54C5A"/>
    <w:rsid w:val="36154C5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2018-07-11T09:18:00Z</dcterms:created>
  <dc:creator>淼淼</dc:creator>
  <cp:lastModifiedBy>淼淼</cp:lastModifiedBy>
  <dcterms:modified xsi:type="dcterms:W3CDTF">2018-07-11T09:26:13Z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