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4" w:type="dxa"/>
        <w:jc w:val="center"/>
        <w:tblInd w:w="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1"/>
        <w:gridCol w:w="821"/>
        <w:gridCol w:w="203"/>
        <w:gridCol w:w="323"/>
        <w:gridCol w:w="669"/>
        <w:gridCol w:w="319"/>
        <w:gridCol w:w="682"/>
        <w:gridCol w:w="203"/>
        <w:gridCol w:w="821"/>
        <w:gridCol w:w="821"/>
        <w:gridCol w:w="203"/>
        <w:gridCol w:w="751"/>
        <w:gridCol w:w="203"/>
        <w:gridCol w:w="853"/>
        <w:gridCol w:w="82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8514" w:type="dxa"/>
            <w:gridSpan w:val="15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公开招聘乡村医生报名登记表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8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34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684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74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8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74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8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2335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1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位</w:t>
            </w: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74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8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院校</w:t>
            </w:r>
          </w:p>
        </w:tc>
        <w:tc>
          <w:tcPr>
            <w:tcW w:w="2335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6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8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专业技术职称</w:t>
            </w:r>
          </w:p>
        </w:tc>
        <w:tc>
          <w:tcPr>
            <w:tcW w:w="32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职业资格</w:t>
            </w:r>
          </w:p>
        </w:tc>
        <w:tc>
          <w:tcPr>
            <w:tcW w:w="2628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8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3220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2628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8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及岗位</w:t>
            </w:r>
          </w:p>
        </w:tc>
        <w:tc>
          <w:tcPr>
            <w:tcW w:w="7693" w:type="dxa"/>
            <w:gridSpan w:val="1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8" w:hRule="atLeast"/>
          <w:jc w:val="center"/>
        </w:trPr>
        <w:tc>
          <w:tcPr>
            <w:tcW w:w="8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7693" w:type="dxa"/>
            <w:gridSpan w:val="1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82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3017" w:type="dxa"/>
            <w:gridSpan w:val="6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本人保证以上填写的内容真实有效。</w:t>
            </w:r>
          </w:p>
        </w:tc>
        <w:tc>
          <w:tcPr>
            <w:tcW w:w="1024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821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82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17" w:type="dxa"/>
            <w:gridSpan w:val="6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考生本人签名：</w:t>
            </w:r>
          </w:p>
        </w:tc>
        <w:tc>
          <w:tcPr>
            <w:tcW w:w="1024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52" w:type="dxa"/>
            <w:gridSpan w:val="6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审查人：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82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3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月  日</w:t>
            </w:r>
          </w:p>
        </w:tc>
        <w:tc>
          <w:tcPr>
            <w:tcW w:w="1024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0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月  日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8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40C59"/>
    <w:rsid w:val="5FB40C5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2018-07-09T09:17:00Z</dcterms:created>
  <dc:creator>ASUS</dc:creator>
  <cp:lastModifiedBy>ASUS</cp:lastModifiedBy>
  <dcterms:modified xsi:type="dcterms:W3CDTF">2018-07-09T09:17:25Z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