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13" w:type="dxa"/>
        <w:tblInd w:w="93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4"/>
        <w:gridCol w:w="884"/>
        <w:gridCol w:w="2265"/>
        <w:gridCol w:w="959"/>
        <w:gridCol w:w="929"/>
        <w:gridCol w:w="959"/>
        <w:gridCol w:w="794"/>
        <w:gridCol w:w="959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8213" w:type="dxa"/>
            <w:gridSpan w:val="8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ascii="Arial" w:hAnsi="Arial" w:eastAsia="宋体" w:cs="Arial"/>
                <w:b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2018</w:t>
            </w:r>
            <w:r>
              <w:rPr>
                <w:rFonts w:hint="eastAsia" w:ascii="宋体" w:hAnsi="宋体" w:eastAsia="宋体" w:cs="宋体"/>
                <w:b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年第二季度招聘编外聘用制人员入围体检人员名单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88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226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报考岗位名称</w:t>
            </w:r>
          </w:p>
        </w:tc>
        <w:tc>
          <w:tcPr>
            <w:tcW w:w="9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笔试成绩</w:t>
            </w:r>
          </w:p>
        </w:tc>
        <w:tc>
          <w:tcPr>
            <w:tcW w:w="92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操作成绩</w:t>
            </w:r>
          </w:p>
        </w:tc>
        <w:tc>
          <w:tcPr>
            <w:tcW w:w="9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面试成绩</w:t>
            </w:r>
          </w:p>
        </w:tc>
        <w:tc>
          <w:tcPr>
            <w:tcW w:w="79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总成绩</w:t>
            </w:r>
          </w:p>
        </w:tc>
        <w:tc>
          <w:tcPr>
            <w:tcW w:w="9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是否入围体检</w:t>
            </w:r>
          </w:p>
        </w:tc>
      </w:tr>
      <w:tr>
        <w:tblPrEx>
          <w:shd w:val="clear" w:color="auto" w:fill="FFFFFF"/>
          <w:tblLayout w:type="fixed"/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周兆斌</w:t>
            </w:r>
          </w:p>
        </w:tc>
        <w:tc>
          <w:tcPr>
            <w:tcW w:w="22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呼吸科康复技师（一般专业技术人员）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86.66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65.33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邱燕珍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功能科超声诊断医师（一般专业技术人员）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79.13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75.57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赖婷婷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临床护士（一般专业技术人员）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77.86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79.96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康欣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临床护士（一般专业技术人员）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87.22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72.57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邹小燕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临床护士（一般专业技术人员）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76.09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72.43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李梦婷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临床护士（一般专业技术人员）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77.78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70.93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蔡飘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临床护士（一般专业技术人员）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80.37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70.91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肖礼婷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临床护士（一般专业技术人员）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80.80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70.24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李旦丹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临床护士（一般专业技术人员）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77.93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68.38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钟艳华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临床护士（一般专业技术人员）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89.75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66.13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曾金玉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临床护士（一般专业技术人员）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84.89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65.57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詹苗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临床护士（一般专业技术人员）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81.04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64.81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温艳艳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临床护士（一般专业技术人员）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79.37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64.61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何建兰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临床护士（一般专业技术人员）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75.92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63.98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丁芬芬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临床护士（一般专业技术人员）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83.69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63.51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刘露霞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临床护士（一般专业技术人员）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80.26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63.08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陈婧雯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临床护士（一般专业技术人员）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76.85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60.26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卢智玉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临床服务中心工作人员（一般专业技术人员）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84.00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85.00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卢致敏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临床服务中心工作人员（一般专业技术人员）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88.75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81.88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王嘉瑶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临床服务中心工作人员（一般专业技术人员）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83.08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81.54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沈丹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临床服务中心工作人员（一般专业技术人员）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81.73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79.87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李钰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临床服务中心工作人员（一般专业技术人员）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86.55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79.78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温勇锋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临床服务中心工作人员（一般专业技术人员）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79.21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76.11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刘玉风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临床服务中心工作人员（一般专业技术人员）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79.05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75.03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郭捷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临床服务中心工作人员（一般专业技术人员）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75.23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73.62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华桂荣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临床服务中心工作人员（一般专业技术人员）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80.33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72.67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吴敏霞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临床服务中心工作人员（一般专业技术人员）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78.07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71.54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钟嫒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临床服务中心工作人员（一般专业技术人员）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79.51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71.26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罗敏英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临床服务中心工作人员（一般专业技术人员）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75.68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70.34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曾甜甜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临床服务中心工作人员（一般专业技术人员）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78.03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70.02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张鑫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检验科技师（一般专业技术人员）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91.41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89.71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赖倩莹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检验科技师（一般专业技术人员）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82.87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87.44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张淑娉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检验科技师（一般专业技术人员）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81.19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80.10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廖中炜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人事科干事（一般专业技术人员）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89.89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87.45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杨九兰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人事科干事（一般专业技术人员）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89.67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73.84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刘宗征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收费员（一般专业技术人员）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/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82.60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default" w:ascii="Arial" w:hAnsi="Arial" w:eastAsia="宋体" w:cs="Arial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85.80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35745C"/>
    <w:rsid w:val="2A35745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2018-06-27T05:56:00Z</dcterms:created>
  <dc:creator>Administrator</dc:creator>
  <cp:lastModifiedBy>Administrator</cp:lastModifiedBy>
  <dcterms:modified xsi:type="dcterms:W3CDTF">2018-06-27T05:56:25Z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