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672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2018年交口县医疗集团校园招聘面试人员名单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郭彩虹  袁雅丽  李永彪  武志宏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冯  婧  李  鹏  温艳丽  张豆豆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韩涛涛  张艳红  薛亚琴  刘巩莉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景志勇  张美玲  薛书川  陈  健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刘金咪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31FAD"/>
    <w:rsid w:val="3D431FA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2018-06-13T10:19:00Z</dcterms:created>
  <dc:creator>Administrator</dc:creator>
  <cp:lastModifiedBy>Administrator</cp:lastModifiedBy>
  <dcterms:modified xsi:type="dcterms:W3CDTF">2018-06-13T10:19:23Z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