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napToGrid w:val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海南医学院第一附属医院2018年公开招聘报名表</w:t>
      </w:r>
    </w:p>
    <w:tbl>
      <w:tblPr>
        <w:tblStyle w:val="5"/>
        <w:tblpPr w:leftFromText="180" w:rightFromText="180" w:vertAnchor="text" w:horzAnchor="margin" w:tblpXSpec="center" w:tblpY="2"/>
        <w:tblW w:w="9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939"/>
        <w:gridCol w:w="942"/>
        <w:gridCol w:w="1051"/>
        <w:gridCol w:w="1341"/>
        <w:gridCol w:w="179"/>
        <w:gridCol w:w="1147"/>
        <w:gridCol w:w="290"/>
        <w:gridCol w:w="1147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2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专业、毕业时间及院校</w:t>
            </w:r>
          </w:p>
        </w:tc>
        <w:tc>
          <w:tcPr>
            <w:tcW w:w="3564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专业、毕业时间及院校</w:t>
            </w:r>
          </w:p>
        </w:tc>
        <w:tc>
          <w:tcPr>
            <w:tcW w:w="3564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联系地址及E-mail</w:t>
            </w:r>
          </w:p>
        </w:tc>
        <w:tc>
          <w:tcPr>
            <w:tcW w:w="7837" w:type="dxa"/>
            <w:gridSpan w:val="9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2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93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20" w:type="dxa"/>
            <w:gridSpan w:val="2"/>
            <w:vAlign w:val="top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385" w:type="dxa"/>
            <w:gridSpan w:val="4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293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计算机水平</w:t>
            </w:r>
          </w:p>
        </w:tc>
        <w:tc>
          <w:tcPr>
            <w:tcW w:w="338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7837" w:type="dxa"/>
            <w:gridSpan w:val="9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559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从调剂</w:t>
            </w:r>
          </w:p>
        </w:tc>
        <w:tc>
          <w:tcPr>
            <w:tcW w:w="801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837" w:type="dxa"/>
            <w:gridSpan w:val="9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837" w:type="dxa"/>
            <w:gridSpan w:val="9"/>
            <w:vAlign w:val="top"/>
          </w:tcPr>
          <w:p>
            <w:pPr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837" w:type="dxa"/>
            <w:gridSpan w:val="9"/>
            <w:vAlign w:val="top"/>
          </w:tcPr>
          <w:p>
            <w:pPr>
              <w:ind w:firstLine="640" w:firstLineChars="200"/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pBdr>
          <w:top w:val="single" w:color="auto" w:sz="6" w:space="0"/>
          <w:bottom w:val="single" w:color="auto" w:sz="6" w:space="0"/>
        </w:pBdr>
        <w:snapToGrid w:val="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签名：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方正兰亭超细黑简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15290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5290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32.7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BYbV0gAAAAMBAAAPAAAAAAAAAAEAIAAAACIAAABkcnMvZG93bnJldi54bWxQSwECFAAUAAAA&#10;CACHTuJAKgIzj7sBAABSAwAADgAAAAAAAAABACAAAAAhAQAAZHJzL2Uyb0RvYy54bWxQSwUGAAAA&#10;AAYABgBZAQAAT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Arial" w:hAnsi="Arial" w:cs="Arial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Arial" w:hAnsi="Arial" w:cs="Arial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959F4"/>
    <w:rsid w:val="2CB959F4"/>
    <w:rsid w:val="45EC3B7E"/>
    <w:rsid w:val="53B636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2018-05-03T07:06:00Z</dcterms:created>
  <dc:creator>美丽的叶子</dc:creator>
  <cp:lastModifiedBy>美丽的叶子</cp:lastModifiedBy>
  <dcterms:modified xsi:type="dcterms:W3CDTF">2018-05-03T07:09:21Z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