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705600" cy="3838575"/>
            <wp:effectExtent l="0" t="0" r="0" b="190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05600" cy="38385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753CB6"/>
    <w:rsid w:val="4F753CB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2018-04-25T06:20:00Z</dcterms:created>
  <dc:creator>O_o放下那份脆弱</dc:creator>
  <cp:lastModifiedBy>O_o放下那份脆弱</cp:lastModifiedBy>
  <dcterms:modified xsi:type="dcterms:W3CDTF">2018-04-25T06:20:51Z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