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00" w:lineRule="exact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附件2：</w:t>
      </w:r>
    </w:p>
    <w:tbl>
      <w:tblPr>
        <w:tblStyle w:val="5"/>
        <w:tblW w:w="950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182"/>
        <w:gridCol w:w="837"/>
        <w:gridCol w:w="1293"/>
        <w:gridCol w:w="50"/>
        <w:gridCol w:w="1247"/>
        <w:gridCol w:w="1413"/>
        <w:gridCol w:w="20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500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201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eastAsia="zh-CN"/>
              </w:rPr>
              <w:t>蒙城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县中医院公开招聘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  <w:lang w:eastAsia="zh-CN"/>
              </w:rPr>
              <w:t>工作</w:t>
            </w:r>
            <w:r>
              <w:rPr>
                <w:rFonts w:hint="eastAsia" w:ascii="仿宋" w:hAnsi="仿宋" w:eastAsia="仿宋" w:cs="仿宋"/>
                <w:b/>
                <w:color w:val="auto"/>
                <w:sz w:val="30"/>
                <w:szCs w:val="30"/>
              </w:rPr>
              <w:t>人员报名资格审查表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0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照     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何年何月毕业何学校</w:t>
            </w:r>
          </w:p>
        </w:tc>
        <w:tc>
          <w:tcPr>
            <w:tcW w:w="602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2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02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6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是否取得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资格证件</w:t>
            </w:r>
          </w:p>
        </w:tc>
        <w:tc>
          <w:tcPr>
            <w:tcW w:w="34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3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岗位代码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3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8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历</w:t>
            </w:r>
          </w:p>
        </w:tc>
        <w:tc>
          <w:tcPr>
            <w:tcW w:w="80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从高中写起：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承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诺</w:t>
            </w:r>
          </w:p>
        </w:tc>
        <w:tc>
          <w:tcPr>
            <w:tcW w:w="80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  </w:t>
            </w:r>
          </w:p>
          <w:p>
            <w:pPr>
              <w:widowControl/>
              <w:spacing w:line="240" w:lineRule="atLeast"/>
              <w:ind w:firstLine="48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本人自愿报名参加20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蒙城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县中医院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公开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人员考试，保证本人以上所填相关内容和提供的证件完全真实，未隐瞒不符合招聘要求的信息，否则取消本人聘用资格。</w:t>
            </w:r>
          </w:p>
          <w:p>
            <w:pPr>
              <w:widowControl/>
              <w:spacing w:line="240" w:lineRule="atLeast"/>
              <w:ind w:firstLine="3360" w:firstLineChars="1400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本人签字：  </w:t>
            </w:r>
          </w:p>
          <w:p>
            <w:pPr>
              <w:spacing w:line="240" w:lineRule="atLeast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年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资格审查人签名：</w:t>
            </w:r>
          </w:p>
        </w:tc>
        <w:tc>
          <w:tcPr>
            <w:tcW w:w="80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tLeas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00" w:type="dxa"/>
            <w:gridSpan w:val="8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注：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1、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此表在报名前自行下载打印填写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spacing w:line="240" w:lineRule="atLeast"/>
              <w:ind w:firstLine="720" w:firstLineChars="3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本表须认真、如实填写。如有弄虚作假，一经查实，取消资格。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</w:tr>
    </w:tbl>
    <w:p>
      <w:pPr>
        <w:widowControl/>
        <w:spacing w:line="520" w:lineRule="exact"/>
        <w:rPr>
          <w:rFonts w:hint="eastAsia" w:ascii="仿宋" w:hAnsi="仿宋" w:eastAsia="仿宋" w:cs="宋体"/>
          <w:b/>
          <w:bCs/>
          <w:color w:val="auto"/>
          <w:kern w:val="0"/>
          <w:sz w:val="24"/>
          <w:szCs w:val="24"/>
        </w:rPr>
      </w:pPr>
    </w:p>
    <w:p/>
    <w:sectPr>
      <w:footerReference r:id="rId3" w:type="default"/>
      <w:pgSz w:w="11906" w:h="16838"/>
      <w:pgMar w:top="850" w:right="747" w:bottom="567" w:left="76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6207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A6CD1"/>
    <w:rsid w:val="0F396610"/>
    <w:rsid w:val="2C85318B"/>
    <w:rsid w:val="443A405E"/>
    <w:rsid w:val="513A6CD1"/>
    <w:rsid w:val="5D26557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2018-03-23T03:09:00Z</dcterms:created>
  <dc:creator>蒙城一草</dc:creator>
  <cp:lastModifiedBy>鵾鹏</cp:lastModifiedBy>
  <cp:lastPrinted>2018-03-26T07:42:00Z</cp:lastPrinted>
  <dcterms:modified xsi:type="dcterms:W3CDTF">2018-03-26T08:06:24Z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