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161" w:rsidRPr="00947DE7" w:rsidRDefault="00F20161" w:rsidP="008A3E40">
      <w:pPr>
        <w:widowControl/>
        <w:jc w:val="center"/>
        <w:rPr>
          <w:rFonts w:ascii="方正小标宋简体" w:eastAsia="方正小标宋简体" w:hAnsi="黑体"/>
          <w:sz w:val="44"/>
          <w:szCs w:val="44"/>
        </w:rPr>
      </w:pPr>
      <w:bookmarkStart w:id="0" w:name="_GoBack"/>
      <w:r w:rsidRPr="00947DE7">
        <w:rPr>
          <w:rFonts w:ascii="方正小标宋简体" w:eastAsia="方正小标宋简体" w:hAnsi="黑体" w:cs="方正小标宋简体" w:hint="eastAsia"/>
          <w:sz w:val="44"/>
          <w:szCs w:val="44"/>
        </w:rPr>
        <w:t>阿拉善盟残疾人康复服务中心招聘卫生专业技术人员岗位一览表</w:t>
      </w:r>
    </w:p>
    <w:tbl>
      <w:tblPr>
        <w:tblpPr w:leftFromText="180" w:rightFromText="180" w:vertAnchor="page" w:horzAnchor="margin" w:tblpXSpec="center" w:tblpY="3010"/>
        <w:tblOverlap w:val="never"/>
        <w:tblW w:w="141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6"/>
        <w:gridCol w:w="708"/>
        <w:gridCol w:w="709"/>
        <w:gridCol w:w="851"/>
        <w:gridCol w:w="567"/>
        <w:gridCol w:w="567"/>
        <w:gridCol w:w="1749"/>
        <w:gridCol w:w="34"/>
        <w:gridCol w:w="1904"/>
        <w:gridCol w:w="850"/>
        <w:gridCol w:w="1559"/>
        <w:gridCol w:w="1843"/>
        <w:gridCol w:w="1276"/>
        <w:gridCol w:w="709"/>
      </w:tblGrid>
      <w:tr w:rsidR="00F20161">
        <w:trPr>
          <w:trHeight w:val="579"/>
        </w:trPr>
        <w:tc>
          <w:tcPr>
            <w:tcW w:w="816" w:type="dxa"/>
            <w:vMerge w:val="restart"/>
            <w:tcBorders>
              <w:top w:val="single" w:sz="12" w:space="0" w:color="auto"/>
            </w:tcBorders>
            <w:vAlign w:val="center"/>
          </w:tcPr>
          <w:bookmarkEnd w:id="0"/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招聘单位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经费来源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岗位类别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岗位名称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招聘</w:t>
            </w:r>
          </w:p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人数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小计</w:t>
            </w:r>
          </w:p>
        </w:tc>
        <w:tc>
          <w:tcPr>
            <w:tcW w:w="1749" w:type="dxa"/>
            <w:tcBorders>
              <w:top w:val="single" w:sz="12" w:space="0" w:color="auto"/>
            </w:tcBorders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466" w:type="dxa"/>
            <w:gridSpan w:val="6"/>
            <w:tcBorders>
              <w:top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招聘岗位具体条件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</w:tr>
      <w:tr w:rsidR="00F20161">
        <w:trPr>
          <w:trHeight w:val="1094"/>
        </w:trPr>
        <w:tc>
          <w:tcPr>
            <w:tcW w:w="816" w:type="dxa"/>
            <w:vMerge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3" w:type="dxa"/>
            <w:gridSpan w:val="2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904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850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  <w:lang w:val="zh-CN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  <w:lang w:val="zh-CN"/>
              </w:rPr>
              <w:t>户籍</w:t>
            </w:r>
          </w:p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  <w:lang w:val="zh-CN"/>
              </w:rPr>
              <w:t>要求</w:t>
            </w:r>
          </w:p>
        </w:tc>
        <w:tc>
          <w:tcPr>
            <w:tcW w:w="1559" w:type="dxa"/>
            <w:vAlign w:val="center"/>
          </w:tcPr>
          <w:p w:rsidR="00F20161" w:rsidRPr="00FF1062" w:rsidRDefault="00F20161" w:rsidP="008A3E40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龄</w:t>
            </w:r>
          </w:p>
        </w:tc>
        <w:tc>
          <w:tcPr>
            <w:tcW w:w="1843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其他条件</w:t>
            </w:r>
          </w:p>
        </w:tc>
        <w:tc>
          <w:tcPr>
            <w:tcW w:w="1276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是否允许二学位专业</w:t>
            </w:r>
          </w:p>
        </w:tc>
        <w:tc>
          <w:tcPr>
            <w:tcW w:w="709" w:type="dxa"/>
            <w:vMerge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20161">
        <w:trPr>
          <w:trHeight w:val="1132"/>
        </w:trPr>
        <w:tc>
          <w:tcPr>
            <w:tcW w:w="816" w:type="dxa"/>
            <w:vMerge w:val="restart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阿拉善盟残疾人康复服务中心</w:t>
            </w:r>
          </w:p>
        </w:tc>
        <w:tc>
          <w:tcPr>
            <w:tcW w:w="708" w:type="dxa"/>
            <w:vMerge w:val="restart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全额拨款</w:t>
            </w:r>
          </w:p>
        </w:tc>
        <w:tc>
          <w:tcPr>
            <w:tcW w:w="709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专技岗位</w:t>
            </w:r>
          </w:p>
        </w:tc>
        <w:tc>
          <w:tcPr>
            <w:tcW w:w="851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医生</w:t>
            </w:r>
          </w:p>
        </w:tc>
        <w:tc>
          <w:tcPr>
            <w:tcW w:w="567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567" w:type="dxa"/>
            <w:vMerge w:val="restart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783" w:type="dxa"/>
            <w:gridSpan w:val="2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全日制本科及</w:t>
            </w:r>
          </w:p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以上学历</w:t>
            </w:r>
          </w:p>
        </w:tc>
        <w:tc>
          <w:tcPr>
            <w:tcW w:w="1904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临床医学</w:t>
            </w:r>
          </w:p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康复医学</w:t>
            </w:r>
          </w:p>
        </w:tc>
        <w:tc>
          <w:tcPr>
            <w:tcW w:w="850" w:type="dxa"/>
            <w:vMerge w:val="restart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  <w:lang w:val="zh-CN"/>
              </w:rPr>
              <w:t>户籍</w:t>
            </w:r>
            <w:r w:rsidRPr="00FF1062"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1559" w:type="dxa"/>
            <w:vAlign w:val="center"/>
          </w:tcPr>
          <w:p w:rsidR="00F20161" w:rsidRPr="008A3E40" w:rsidRDefault="00F20161" w:rsidP="008A3E40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A3E40">
              <w:rPr>
                <w:rFonts w:ascii="宋体" w:hAnsi="宋体" w:cs="宋体"/>
                <w:sz w:val="24"/>
                <w:szCs w:val="24"/>
              </w:rPr>
              <w:t>35</w:t>
            </w:r>
            <w:r w:rsidRPr="008A3E40">
              <w:rPr>
                <w:rFonts w:ascii="宋体" w:hAnsi="宋体" w:cs="宋体" w:hint="eastAsia"/>
                <w:sz w:val="24"/>
                <w:szCs w:val="24"/>
              </w:rPr>
              <w:t>周岁以下</w:t>
            </w:r>
          </w:p>
        </w:tc>
        <w:tc>
          <w:tcPr>
            <w:tcW w:w="1843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取得执业医师</w:t>
            </w:r>
            <w:r>
              <w:rPr>
                <w:rFonts w:ascii="宋体" w:hAnsi="宋体" w:cs="宋体" w:hint="eastAsia"/>
                <w:sz w:val="24"/>
                <w:szCs w:val="24"/>
              </w:rPr>
              <w:t>资格</w:t>
            </w:r>
            <w:r w:rsidRPr="00FF1062">
              <w:rPr>
                <w:rFonts w:ascii="宋体" w:hAnsi="宋体" w:cs="宋体" w:hint="eastAsia"/>
                <w:sz w:val="24"/>
                <w:szCs w:val="24"/>
              </w:rPr>
              <w:t>优先</w:t>
            </w:r>
          </w:p>
        </w:tc>
        <w:tc>
          <w:tcPr>
            <w:tcW w:w="1276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是</w:t>
            </w:r>
          </w:p>
        </w:tc>
        <w:tc>
          <w:tcPr>
            <w:tcW w:w="709" w:type="dxa"/>
            <w:vMerge w:val="restart"/>
            <w:vAlign w:val="center"/>
          </w:tcPr>
          <w:p w:rsidR="00F20161" w:rsidRPr="00FF1062" w:rsidRDefault="00F20161" w:rsidP="0028437B">
            <w:pPr>
              <w:jc w:val="left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专业测试</w:t>
            </w:r>
          </w:p>
        </w:tc>
      </w:tr>
      <w:tr w:rsidR="00F20161">
        <w:trPr>
          <w:trHeight w:val="1143"/>
        </w:trPr>
        <w:tc>
          <w:tcPr>
            <w:tcW w:w="816" w:type="dxa"/>
            <w:vMerge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  <w:tc>
          <w:tcPr>
            <w:tcW w:w="708" w:type="dxa"/>
            <w:vMerge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专技岗位</w:t>
            </w:r>
          </w:p>
        </w:tc>
        <w:tc>
          <w:tcPr>
            <w:tcW w:w="851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康复技师</w:t>
            </w:r>
          </w:p>
        </w:tc>
        <w:tc>
          <w:tcPr>
            <w:tcW w:w="567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567" w:type="dxa"/>
            <w:vMerge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3" w:type="dxa"/>
            <w:gridSpan w:val="2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大专及以上学历</w:t>
            </w:r>
          </w:p>
        </w:tc>
        <w:tc>
          <w:tcPr>
            <w:tcW w:w="1904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康复治疗类</w:t>
            </w:r>
          </w:p>
        </w:tc>
        <w:tc>
          <w:tcPr>
            <w:tcW w:w="850" w:type="dxa"/>
            <w:vMerge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20161" w:rsidRPr="008A3E40" w:rsidRDefault="00F20161" w:rsidP="008A3E40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A3E40">
              <w:rPr>
                <w:rFonts w:ascii="宋体" w:hAnsi="宋体" w:cs="宋体"/>
                <w:sz w:val="24"/>
                <w:szCs w:val="24"/>
              </w:rPr>
              <w:t>35</w:t>
            </w:r>
            <w:r w:rsidRPr="008A3E40">
              <w:rPr>
                <w:rFonts w:ascii="宋体" w:hAnsi="宋体" w:cs="宋体" w:hint="eastAsia"/>
                <w:sz w:val="24"/>
                <w:szCs w:val="24"/>
              </w:rPr>
              <w:t>周岁以下</w:t>
            </w:r>
          </w:p>
        </w:tc>
        <w:tc>
          <w:tcPr>
            <w:tcW w:w="1843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取得相关专业资格</w:t>
            </w:r>
            <w:r>
              <w:rPr>
                <w:rFonts w:ascii="宋体" w:hAnsi="宋体" w:cs="宋体" w:hint="eastAsia"/>
                <w:sz w:val="24"/>
                <w:szCs w:val="24"/>
              </w:rPr>
              <w:t>证</w:t>
            </w:r>
            <w:r w:rsidRPr="00FF1062">
              <w:rPr>
                <w:rFonts w:ascii="宋体" w:hAnsi="宋体" w:cs="宋体" w:hint="eastAsia"/>
                <w:sz w:val="24"/>
                <w:szCs w:val="24"/>
              </w:rPr>
              <w:t>优先</w:t>
            </w:r>
          </w:p>
        </w:tc>
        <w:tc>
          <w:tcPr>
            <w:tcW w:w="1276" w:type="dxa"/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是</w:t>
            </w:r>
          </w:p>
        </w:tc>
        <w:tc>
          <w:tcPr>
            <w:tcW w:w="709" w:type="dxa"/>
            <w:vMerge/>
            <w:vAlign w:val="center"/>
          </w:tcPr>
          <w:p w:rsidR="00F20161" w:rsidRPr="00FF1062" w:rsidRDefault="00F20161" w:rsidP="0028437B">
            <w:pPr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F20161">
        <w:trPr>
          <w:trHeight w:val="1116"/>
        </w:trPr>
        <w:tc>
          <w:tcPr>
            <w:tcW w:w="816" w:type="dxa"/>
            <w:vMerge/>
            <w:tcBorders>
              <w:bottom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bottom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专技岗位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护理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567" w:type="dxa"/>
            <w:vMerge/>
            <w:tcBorders>
              <w:bottom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3" w:type="dxa"/>
            <w:gridSpan w:val="2"/>
            <w:tcBorders>
              <w:bottom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大专及以上学历</w:t>
            </w:r>
          </w:p>
        </w:tc>
        <w:tc>
          <w:tcPr>
            <w:tcW w:w="1904" w:type="dxa"/>
            <w:tcBorders>
              <w:bottom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护理学</w:t>
            </w:r>
          </w:p>
        </w:tc>
        <w:tc>
          <w:tcPr>
            <w:tcW w:w="850" w:type="dxa"/>
            <w:vMerge/>
            <w:tcBorders>
              <w:bottom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F20161" w:rsidRPr="008A3E40" w:rsidRDefault="00F20161" w:rsidP="008A3E40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8A3E40">
              <w:rPr>
                <w:rFonts w:ascii="宋体" w:hAnsi="宋体" w:cs="宋体"/>
                <w:sz w:val="24"/>
                <w:szCs w:val="24"/>
              </w:rPr>
              <w:t>30</w:t>
            </w:r>
            <w:r w:rsidRPr="008A3E40">
              <w:rPr>
                <w:rFonts w:ascii="宋体" w:hAnsi="宋体" w:cs="宋体" w:hint="eastAsia"/>
                <w:sz w:val="24"/>
                <w:szCs w:val="24"/>
              </w:rPr>
              <w:t>周岁以下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必须取得护士执业证书，能独立胜任工作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center"/>
              <w:rPr>
                <w:rFonts w:ascii="宋体"/>
                <w:sz w:val="24"/>
                <w:szCs w:val="24"/>
              </w:rPr>
            </w:pPr>
            <w:r w:rsidRPr="00FF1062">
              <w:rPr>
                <w:rFonts w:ascii="宋体" w:hAnsi="宋体" w:cs="宋体" w:hint="eastAsia"/>
                <w:sz w:val="24"/>
                <w:szCs w:val="24"/>
              </w:rPr>
              <w:t>是</w:t>
            </w:r>
          </w:p>
        </w:tc>
        <w:tc>
          <w:tcPr>
            <w:tcW w:w="709" w:type="dxa"/>
            <w:vMerge/>
            <w:tcBorders>
              <w:bottom w:val="single" w:sz="12" w:space="0" w:color="auto"/>
            </w:tcBorders>
            <w:vAlign w:val="center"/>
          </w:tcPr>
          <w:p w:rsidR="00F20161" w:rsidRPr="00FF1062" w:rsidRDefault="00F20161" w:rsidP="0028437B">
            <w:pPr>
              <w:jc w:val="left"/>
              <w:rPr>
                <w:rFonts w:ascii="宋体"/>
                <w:sz w:val="24"/>
                <w:szCs w:val="24"/>
              </w:rPr>
            </w:pPr>
          </w:p>
        </w:tc>
      </w:tr>
    </w:tbl>
    <w:p w:rsidR="00F20161" w:rsidRDefault="00F20161"/>
    <w:sectPr w:rsidR="00F20161" w:rsidSect="008A3E40">
      <w:pgSz w:w="16838" w:h="11906" w:orient="landscape"/>
      <w:pgMar w:top="180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161" w:rsidRDefault="00F20161" w:rsidP="008A3E40">
      <w:r>
        <w:separator/>
      </w:r>
    </w:p>
  </w:endnote>
  <w:endnote w:type="continuationSeparator" w:id="1">
    <w:p w:rsidR="00F20161" w:rsidRDefault="00F20161" w:rsidP="008A3E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161" w:rsidRDefault="00F20161" w:rsidP="008A3E40">
      <w:r>
        <w:separator/>
      </w:r>
    </w:p>
  </w:footnote>
  <w:footnote w:type="continuationSeparator" w:id="1">
    <w:p w:rsidR="00F20161" w:rsidRDefault="00F20161" w:rsidP="008A3E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52AF"/>
    <w:rsid w:val="00003ABA"/>
    <w:rsid w:val="0001156F"/>
    <w:rsid w:val="00014D64"/>
    <w:rsid w:val="00022A20"/>
    <w:rsid w:val="000457FD"/>
    <w:rsid w:val="00050A17"/>
    <w:rsid w:val="00052959"/>
    <w:rsid w:val="00064893"/>
    <w:rsid w:val="0008569B"/>
    <w:rsid w:val="00085A28"/>
    <w:rsid w:val="00086B07"/>
    <w:rsid w:val="000A18ED"/>
    <w:rsid w:val="000B2550"/>
    <w:rsid w:val="000C20D5"/>
    <w:rsid w:val="000C5A4F"/>
    <w:rsid w:val="000F7EA5"/>
    <w:rsid w:val="00114470"/>
    <w:rsid w:val="0011503C"/>
    <w:rsid w:val="00121625"/>
    <w:rsid w:val="001434F7"/>
    <w:rsid w:val="00153C18"/>
    <w:rsid w:val="001743BD"/>
    <w:rsid w:val="0019146A"/>
    <w:rsid w:val="001A2678"/>
    <w:rsid w:val="001A6D56"/>
    <w:rsid w:val="001A7DC9"/>
    <w:rsid w:val="001D0015"/>
    <w:rsid w:val="001E5524"/>
    <w:rsid w:val="001F1391"/>
    <w:rsid w:val="001F6AE7"/>
    <w:rsid w:val="0020347A"/>
    <w:rsid w:val="00207799"/>
    <w:rsid w:val="00210D45"/>
    <w:rsid w:val="00264A10"/>
    <w:rsid w:val="002717CA"/>
    <w:rsid w:val="0027259C"/>
    <w:rsid w:val="002749FE"/>
    <w:rsid w:val="00280EBD"/>
    <w:rsid w:val="00282AC9"/>
    <w:rsid w:val="00283B4F"/>
    <w:rsid w:val="0028437B"/>
    <w:rsid w:val="002854B6"/>
    <w:rsid w:val="00293CB9"/>
    <w:rsid w:val="002A523C"/>
    <w:rsid w:val="002A7958"/>
    <w:rsid w:val="002C2256"/>
    <w:rsid w:val="002C3890"/>
    <w:rsid w:val="002E3D48"/>
    <w:rsid w:val="002F3961"/>
    <w:rsid w:val="002F6E4D"/>
    <w:rsid w:val="0030148C"/>
    <w:rsid w:val="00302CF9"/>
    <w:rsid w:val="00303FC0"/>
    <w:rsid w:val="00306F24"/>
    <w:rsid w:val="0031020E"/>
    <w:rsid w:val="003139DA"/>
    <w:rsid w:val="00314F45"/>
    <w:rsid w:val="003212E0"/>
    <w:rsid w:val="00335E12"/>
    <w:rsid w:val="00336852"/>
    <w:rsid w:val="0036636A"/>
    <w:rsid w:val="00375863"/>
    <w:rsid w:val="00392817"/>
    <w:rsid w:val="003962A6"/>
    <w:rsid w:val="003A270F"/>
    <w:rsid w:val="003A44CA"/>
    <w:rsid w:val="003B08C8"/>
    <w:rsid w:val="003B771D"/>
    <w:rsid w:val="003C6BA0"/>
    <w:rsid w:val="003D31B1"/>
    <w:rsid w:val="003E0A67"/>
    <w:rsid w:val="00411DB2"/>
    <w:rsid w:val="00415F09"/>
    <w:rsid w:val="00420628"/>
    <w:rsid w:val="00422846"/>
    <w:rsid w:val="0043573D"/>
    <w:rsid w:val="00443311"/>
    <w:rsid w:val="00444B69"/>
    <w:rsid w:val="00457E33"/>
    <w:rsid w:val="00460B4D"/>
    <w:rsid w:val="0047503E"/>
    <w:rsid w:val="00484A34"/>
    <w:rsid w:val="004859D9"/>
    <w:rsid w:val="0048732F"/>
    <w:rsid w:val="00490222"/>
    <w:rsid w:val="004A3912"/>
    <w:rsid w:val="004C0910"/>
    <w:rsid w:val="004D2F6F"/>
    <w:rsid w:val="004F517C"/>
    <w:rsid w:val="005042BD"/>
    <w:rsid w:val="00520214"/>
    <w:rsid w:val="00525ED8"/>
    <w:rsid w:val="005353B9"/>
    <w:rsid w:val="0056750C"/>
    <w:rsid w:val="0057098F"/>
    <w:rsid w:val="00573DA6"/>
    <w:rsid w:val="00581FEE"/>
    <w:rsid w:val="00590700"/>
    <w:rsid w:val="005A4D8E"/>
    <w:rsid w:val="005A58A8"/>
    <w:rsid w:val="005B2FDD"/>
    <w:rsid w:val="005B4784"/>
    <w:rsid w:val="005B666A"/>
    <w:rsid w:val="005E5096"/>
    <w:rsid w:val="005E51EB"/>
    <w:rsid w:val="005E6BF9"/>
    <w:rsid w:val="005F234B"/>
    <w:rsid w:val="005F5832"/>
    <w:rsid w:val="00602552"/>
    <w:rsid w:val="00614685"/>
    <w:rsid w:val="00627484"/>
    <w:rsid w:val="00627B1C"/>
    <w:rsid w:val="0063656C"/>
    <w:rsid w:val="00655542"/>
    <w:rsid w:val="00660B0D"/>
    <w:rsid w:val="00661D29"/>
    <w:rsid w:val="006677B8"/>
    <w:rsid w:val="00685CE6"/>
    <w:rsid w:val="00686783"/>
    <w:rsid w:val="0069100C"/>
    <w:rsid w:val="00695FE4"/>
    <w:rsid w:val="006D7B21"/>
    <w:rsid w:val="0071570A"/>
    <w:rsid w:val="00726904"/>
    <w:rsid w:val="0073032C"/>
    <w:rsid w:val="007339EC"/>
    <w:rsid w:val="007376E0"/>
    <w:rsid w:val="0074117F"/>
    <w:rsid w:val="00756AF9"/>
    <w:rsid w:val="0076626E"/>
    <w:rsid w:val="00774F6D"/>
    <w:rsid w:val="0078394A"/>
    <w:rsid w:val="00796FA5"/>
    <w:rsid w:val="007A0244"/>
    <w:rsid w:val="007A6A35"/>
    <w:rsid w:val="007B1C78"/>
    <w:rsid w:val="007D657A"/>
    <w:rsid w:val="007F32F9"/>
    <w:rsid w:val="008023FC"/>
    <w:rsid w:val="008334B1"/>
    <w:rsid w:val="008868C9"/>
    <w:rsid w:val="00896D30"/>
    <w:rsid w:val="008A25DD"/>
    <w:rsid w:val="008A3E40"/>
    <w:rsid w:val="008A453E"/>
    <w:rsid w:val="008A7DE3"/>
    <w:rsid w:val="008B3AD8"/>
    <w:rsid w:val="008B40F4"/>
    <w:rsid w:val="008B54FA"/>
    <w:rsid w:val="008C09BF"/>
    <w:rsid w:val="008C2702"/>
    <w:rsid w:val="008D207D"/>
    <w:rsid w:val="008F3407"/>
    <w:rsid w:val="008F5B69"/>
    <w:rsid w:val="009069FD"/>
    <w:rsid w:val="0092236B"/>
    <w:rsid w:val="00922DD1"/>
    <w:rsid w:val="0092414D"/>
    <w:rsid w:val="0092454F"/>
    <w:rsid w:val="009259D2"/>
    <w:rsid w:val="009278ED"/>
    <w:rsid w:val="0093730A"/>
    <w:rsid w:val="00947DE7"/>
    <w:rsid w:val="0096625B"/>
    <w:rsid w:val="009728DF"/>
    <w:rsid w:val="00973F72"/>
    <w:rsid w:val="00975776"/>
    <w:rsid w:val="0097578A"/>
    <w:rsid w:val="0098172B"/>
    <w:rsid w:val="009821FA"/>
    <w:rsid w:val="0098471F"/>
    <w:rsid w:val="00986E8B"/>
    <w:rsid w:val="009963BE"/>
    <w:rsid w:val="009A247B"/>
    <w:rsid w:val="009C41B4"/>
    <w:rsid w:val="009C4D9D"/>
    <w:rsid w:val="009E3CE6"/>
    <w:rsid w:val="009F472D"/>
    <w:rsid w:val="009F6536"/>
    <w:rsid w:val="009F7262"/>
    <w:rsid w:val="00A034A9"/>
    <w:rsid w:val="00A05430"/>
    <w:rsid w:val="00A07865"/>
    <w:rsid w:val="00A224BA"/>
    <w:rsid w:val="00A325E8"/>
    <w:rsid w:val="00A42969"/>
    <w:rsid w:val="00A47AFA"/>
    <w:rsid w:val="00A50FEA"/>
    <w:rsid w:val="00A644E9"/>
    <w:rsid w:val="00A649FD"/>
    <w:rsid w:val="00A662D2"/>
    <w:rsid w:val="00A80858"/>
    <w:rsid w:val="00A8174E"/>
    <w:rsid w:val="00A90A99"/>
    <w:rsid w:val="00AA05AC"/>
    <w:rsid w:val="00AA371A"/>
    <w:rsid w:val="00AC4AE1"/>
    <w:rsid w:val="00AD02D2"/>
    <w:rsid w:val="00AF2D5F"/>
    <w:rsid w:val="00AF5644"/>
    <w:rsid w:val="00B031F9"/>
    <w:rsid w:val="00B05E11"/>
    <w:rsid w:val="00B12FC7"/>
    <w:rsid w:val="00B3392B"/>
    <w:rsid w:val="00B3649D"/>
    <w:rsid w:val="00B40A02"/>
    <w:rsid w:val="00B54B24"/>
    <w:rsid w:val="00B606B7"/>
    <w:rsid w:val="00B655CD"/>
    <w:rsid w:val="00B8181A"/>
    <w:rsid w:val="00B938F6"/>
    <w:rsid w:val="00B944C6"/>
    <w:rsid w:val="00B9576C"/>
    <w:rsid w:val="00BA1D4F"/>
    <w:rsid w:val="00BB6EC4"/>
    <w:rsid w:val="00BC508F"/>
    <w:rsid w:val="00BD50C5"/>
    <w:rsid w:val="00BE2973"/>
    <w:rsid w:val="00BF1331"/>
    <w:rsid w:val="00BF7028"/>
    <w:rsid w:val="00C172B7"/>
    <w:rsid w:val="00C17E15"/>
    <w:rsid w:val="00C25A7D"/>
    <w:rsid w:val="00C35B8B"/>
    <w:rsid w:val="00C37209"/>
    <w:rsid w:val="00C4271E"/>
    <w:rsid w:val="00C4298A"/>
    <w:rsid w:val="00C51FB8"/>
    <w:rsid w:val="00C807F7"/>
    <w:rsid w:val="00C80CD6"/>
    <w:rsid w:val="00CB1FB3"/>
    <w:rsid w:val="00CC40E3"/>
    <w:rsid w:val="00CF71EE"/>
    <w:rsid w:val="00D158E6"/>
    <w:rsid w:val="00D21667"/>
    <w:rsid w:val="00D26D68"/>
    <w:rsid w:val="00D27030"/>
    <w:rsid w:val="00D35DEF"/>
    <w:rsid w:val="00D5425A"/>
    <w:rsid w:val="00D704ED"/>
    <w:rsid w:val="00D736BA"/>
    <w:rsid w:val="00D74F14"/>
    <w:rsid w:val="00DB45CF"/>
    <w:rsid w:val="00DB460F"/>
    <w:rsid w:val="00DB5907"/>
    <w:rsid w:val="00DB7C99"/>
    <w:rsid w:val="00DD705F"/>
    <w:rsid w:val="00DD7F35"/>
    <w:rsid w:val="00DE110C"/>
    <w:rsid w:val="00DE57DC"/>
    <w:rsid w:val="00E11FD0"/>
    <w:rsid w:val="00E126B1"/>
    <w:rsid w:val="00E13F8D"/>
    <w:rsid w:val="00E22344"/>
    <w:rsid w:val="00E2316D"/>
    <w:rsid w:val="00E36493"/>
    <w:rsid w:val="00E50A55"/>
    <w:rsid w:val="00E512DF"/>
    <w:rsid w:val="00E525D3"/>
    <w:rsid w:val="00E60137"/>
    <w:rsid w:val="00E752AF"/>
    <w:rsid w:val="00E7740E"/>
    <w:rsid w:val="00EB29AF"/>
    <w:rsid w:val="00EC0B25"/>
    <w:rsid w:val="00EC5978"/>
    <w:rsid w:val="00ED21BA"/>
    <w:rsid w:val="00ED3B18"/>
    <w:rsid w:val="00EF0A9E"/>
    <w:rsid w:val="00EF64AB"/>
    <w:rsid w:val="00F0092E"/>
    <w:rsid w:val="00F01EB5"/>
    <w:rsid w:val="00F06FF4"/>
    <w:rsid w:val="00F20161"/>
    <w:rsid w:val="00F233E2"/>
    <w:rsid w:val="00F2384C"/>
    <w:rsid w:val="00F71CF8"/>
    <w:rsid w:val="00F73484"/>
    <w:rsid w:val="00F75A1B"/>
    <w:rsid w:val="00F77C03"/>
    <w:rsid w:val="00F8353F"/>
    <w:rsid w:val="00F83BCB"/>
    <w:rsid w:val="00F90AD7"/>
    <w:rsid w:val="00F91C98"/>
    <w:rsid w:val="00FA3581"/>
    <w:rsid w:val="00FA6DE4"/>
    <w:rsid w:val="00FB624B"/>
    <w:rsid w:val="00FB77A8"/>
    <w:rsid w:val="00FB792B"/>
    <w:rsid w:val="00FD0811"/>
    <w:rsid w:val="00FD69D1"/>
    <w:rsid w:val="00FF1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E40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A3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A3E40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8A3E40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A3E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45</Words>
  <Characters>261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阿拉善盟残疾人康复服务中心招聘卫生专业技术人员岗位一览表</dc:title>
  <dc:subject/>
  <dc:creator>张嘉龙:</dc:creator>
  <cp:keywords/>
  <dc:description/>
  <cp:lastModifiedBy>管理员</cp:lastModifiedBy>
  <cp:revision>2</cp:revision>
  <dcterms:created xsi:type="dcterms:W3CDTF">2017-02-20T02:23:00Z</dcterms:created>
  <dcterms:modified xsi:type="dcterms:W3CDTF">2017-02-20T02:23:00Z</dcterms:modified>
</cp:coreProperties>
</file>