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D1" w:rsidRDefault="00A842D1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昭苏县中心敬老院人员招聘护理人员职位表</w:t>
      </w:r>
    </w:p>
    <w:p w:rsidR="00A842D1" w:rsidRDefault="00A842D1">
      <w:pPr>
        <w:jc w:val="center"/>
        <w:rPr>
          <w:sz w:val="28"/>
          <w:szCs w:val="28"/>
        </w:rPr>
      </w:pPr>
    </w:p>
    <w:tbl>
      <w:tblPr>
        <w:tblW w:w="1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0"/>
        <w:gridCol w:w="1260"/>
        <w:gridCol w:w="1680"/>
        <w:gridCol w:w="1230"/>
        <w:gridCol w:w="1785"/>
        <w:gridCol w:w="1200"/>
        <w:gridCol w:w="1515"/>
        <w:gridCol w:w="1395"/>
        <w:gridCol w:w="3495"/>
      </w:tblGrid>
      <w:tr w:rsidR="00A842D1" w:rsidRPr="00BF5873" w:rsidTr="00BF5873"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序号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职位</w:t>
            </w:r>
          </w:p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代杩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岗</w:t>
            </w:r>
            <w:r w:rsidRPr="00BF5873">
              <w:rPr>
                <w:rFonts w:ascii="方正楷体简体" w:eastAsia="方正楷体简体"/>
                <w:sz w:val="28"/>
                <w:szCs w:val="28"/>
              </w:rPr>
              <w:t xml:space="preserve"> </w:t>
            </w: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位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需招</w:t>
            </w:r>
          </w:p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人数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民</w:t>
            </w:r>
            <w:r w:rsidRPr="00BF5873">
              <w:rPr>
                <w:rFonts w:ascii="方正楷体简体" w:eastAsia="方正楷体简体"/>
                <w:sz w:val="28"/>
                <w:szCs w:val="28"/>
              </w:rPr>
              <w:t xml:space="preserve"> </w:t>
            </w: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族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性</w:t>
            </w:r>
            <w:r w:rsidRPr="00BF5873">
              <w:rPr>
                <w:rFonts w:ascii="方正楷体简体" w:eastAsia="方正楷体简体"/>
                <w:sz w:val="28"/>
                <w:szCs w:val="28"/>
              </w:rPr>
              <w:t xml:space="preserve"> </w:t>
            </w: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别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年</w:t>
            </w:r>
            <w:r w:rsidRPr="00BF5873">
              <w:rPr>
                <w:rFonts w:ascii="方正楷体简体" w:eastAsia="方正楷体简体"/>
                <w:sz w:val="28"/>
                <w:szCs w:val="28"/>
              </w:rPr>
              <w:t xml:space="preserve"> </w:t>
            </w: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龄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学</w:t>
            </w:r>
            <w:r w:rsidRPr="00BF5873">
              <w:rPr>
                <w:rFonts w:ascii="方正楷体简体" w:eastAsia="方正楷体简体"/>
                <w:sz w:val="28"/>
                <w:szCs w:val="28"/>
              </w:rPr>
              <w:t xml:space="preserve"> </w:t>
            </w: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历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  <w:rPr>
                <w:rFonts w:ascii="方正楷体简体" w:eastAsia="方正楷体简体"/>
                <w:sz w:val="28"/>
                <w:szCs w:val="28"/>
              </w:rPr>
            </w:pPr>
            <w:r w:rsidRPr="00BF5873">
              <w:rPr>
                <w:rFonts w:ascii="方正楷体简体" w:eastAsia="方正楷体简体" w:hint="eastAsia"/>
                <w:sz w:val="28"/>
                <w:szCs w:val="28"/>
              </w:rPr>
              <w:t>专业及其他</w:t>
            </w:r>
          </w:p>
        </w:tc>
      </w:tr>
      <w:tr w:rsidR="00A842D1" w:rsidRPr="00BF5873" w:rsidTr="00BF5873">
        <w:trPr>
          <w:trHeight w:val="612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1001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护理员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6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女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35-40</w:t>
            </w:r>
            <w:r w:rsidRPr="00BF5873">
              <w:rPr>
                <w:rFonts w:hint="eastAsia"/>
              </w:rPr>
              <w:t>岁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高中以上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有护理资格、懂双语优先</w:t>
            </w:r>
          </w:p>
        </w:tc>
      </w:tr>
      <w:tr w:rsidR="00A842D1" w:rsidRPr="00BF5873" w:rsidTr="00BF5873">
        <w:trPr>
          <w:trHeight w:val="562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2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1002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护理员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3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男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35-45</w:t>
            </w:r>
            <w:r w:rsidRPr="00BF5873">
              <w:rPr>
                <w:rFonts w:hint="eastAsia"/>
              </w:rPr>
              <w:t>岁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高中以上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有护理资格、懂双语优先</w:t>
            </w:r>
          </w:p>
        </w:tc>
      </w:tr>
      <w:tr w:rsidR="00A842D1" w:rsidRPr="00BF5873" w:rsidTr="00BF5873">
        <w:trPr>
          <w:trHeight w:val="547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3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1003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厨师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bookmarkStart w:id="0" w:name="_GoBack"/>
            <w:bookmarkEnd w:id="0"/>
            <w:r w:rsidRPr="00BF5873">
              <w:t>4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45</w:t>
            </w:r>
            <w:r w:rsidRPr="00BF5873">
              <w:rPr>
                <w:rFonts w:hint="eastAsia"/>
              </w:rPr>
              <w:t>岁以下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初中以上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有厨师经验者优先</w:t>
            </w:r>
          </w:p>
        </w:tc>
      </w:tr>
      <w:tr w:rsidR="00A842D1" w:rsidRPr="00BF5873" w:rsidTr="00BF5873">
        <w:trPr>
          <w:trHeight w:val="577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1004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勤杂工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2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35-40</w:t>
            </w:r>
            <w:r w:rsidRPr="00BF5873">
              <w:rPr>
                <w:rFonts w:hint="eastAsia"/>
              </w:rPr>
              <w:t>岁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初中以上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懂双语优先</w:t>
            </w:r>
          </w:p>
        </w:tc>
      </w:tr>
      <w:tr w:rsidR="00A842D1" w:rsidRPr="00BF5873" w:rsidTr="00BF5873">
        <w:trPr>
          <w:trHeight w:val="547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5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1005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驾驶员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45</w:t>
            </w:r>
            <w:r w:rsidRPr="00BF5873">
              <w:rPr>
                <w:rFonts w:hint="eastAsia"/>
              </w:rPr>
              <w:t>岁以下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初中以上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[A2]</w:t>
            </w:r>
            <w:r w:rsidRPr="00BF5873">
              <w:rPr>
                <w:rFonts w:hint="eastAsia"/>
              </w:rPr>
              <w:t>驾照</w:t>
            </w:r>
          </w:p>
        </w:tc>
      </w:tr>
      <w:tr w:rsidR="00A842D1" w:rsidRPr="00BF5873" w:rsidTr="00BF5873">
        <w:trPr>
          <w:trHeight w:val="517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6</w:t>
            </w: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1006</w:t>
            </w: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保安</w:t>
            </w: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</w:t>
            </w: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不限</w:t>
            </w: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男</w:t>
            </w: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40</w:t>
            </w:r>
            <w:r w:rsidRPr="00BF5873">
              <w:rPr>
                <w:rFonts w:hint="eastAsia"/>
              </w:rPr>
              <w:t>岁以下</w:t>
            </w: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rPr>
                <w:rFonts w:hint="eastAsia"/>
              </w:rPr>
              <w:t>初中以上</w:t>
            </w: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  <w:r w:rsidRPr="00BF5873">
              <w:t>40</w:t>
            </w:r>
            <w:r w:rsidRPr="00BF5873">
              <w:rPr>
                <w:rFonts w:hint="eastAsia"/>
              </w:rPr>
              <w:t>岁以下</w:t>
            </w:r>
          </w:p>
        </w:tc>
      </w:tr>
      <w:tr w:rsidR="00A842D1" w:rsidRPr="00BF5873" w:rsidTr="00BF5873">
        <w:trPr>
          <w:trHeight w:val="552"/>
        </w:trPr>
        <w:tc>
          <w:tcPr>
            <w:tcW w:w="510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60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680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30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785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00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515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395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3495" w:type="dxa"/>
            <w:vAlign w:val="center"/>
          </w:tcPr>
          <w:p w:rsidR="00A842D1" w:rsidRPr="00BF5873" w:rsidRDefault="00A842D1" w:rsidP="00BF5873">
            <w:pPr>
              <w:jc w:val="center"/>
            </w:pPr>
          </w:p>
        </w:tc>
      </w:tr>
      <w:tr w:rsidR="00A842D1" w:rsidRPr="00BF5873" w:rsidTr="00BF5873">
        <w:trPr>
          <w:trHeight w:val="532"/>
        </w:trPr>
        <w:tc>
          <w:tcPr>
            <w:tcW w:w="510" w:type="dxa"/>
          </w:tcPr>
          <w:p w:rsidR="00A842D1" w:rsidRPr="00BF5873" w:rsidRDefault="00A842D1"/>
        </w:tc>
        <w:tc>
          <w:tcPr>
            <w:tcW w:w="1260" w:type="dxa"/>
          </w:tcPr>
          <w:p w:rsidR="00A842D1" w:rsidRPr="00BF5873" w:rsidRDefault="00A842D1" w:rsidP="00BF5873">
            <w:pPr>
              <w:jc w:val="center"/>
            </w:pPr>
            <w:r w:rsidRPr="00BF5873">
              <w:t xml:space="preserve"> </w:t>
            </w:r>
          </w:p>
        </w:tc>
        <w:tc>
          <w:tcPr>
            <w:tcW w:w="168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3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78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0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51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39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3495" w:type="dxa"/>
          </w:tcPr>
          <w:p w:rsidR="00A842D1" w:rsidRPr="00BF5873" w:rsidRDefault="00A842D1" w:rsidP="00BF5873">
            <w:pPr>
              <w:jc w:val="center"/>
            </w:pPr>
          </w:p>
        </w:tc>
      </w:tr>
      <w:tr w:rsidR="00A842D1" w:rsidRPr="00BF5873" w:rsidTr="00BF5873">
        <w:trPr>
          <w:trHeight w:val="527"/>
        </w:trPr>
        <w:tc>
          <w:tcPr>
            <w:tcW w:w="510" w:type="dxa"/>
          </w:tcPr>
          <w:p w:rsidR="00A842D1" w:rsidRPr="00BF5873" w:rsidRDefault="00A842D1"/>
        </w:tc>
        <w:tc>
          <w:tcPr>
            <w:tcW w:w="1260" w:type="dxa"/>
          </w:tcPr>
          <w:p w:rsidR="00A842D1" w:rsidRPr="00BF5873" w:rsidRDefault="00A842D1" w:rsidP="00BF5873">
            <w:pPr>
              <w:jc w:val="center"/>
            </w:pPr>
            <w:r w:rsidRPr="00BF5873">
              <w:t xml:space="preserve"> </w:t>
            </w:r>
          </w:p>
        </w:tc>
        <w:tc>
          <w:tcPr>
            <w:tcW w:w="168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3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78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200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51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1395" w:type="dxa"/>
          </w:tcPr>
          <w:p w:rsidR="00A842D1" w:rsidRPr="00BF5873" w:rsidRDefault="00A842D1" w:rsidP="00BF5873">
            <w:pPr>
              <w:jc w:val="center"/>
            </w:pPr>
          </w:p>
        </w:tc>
        <w:tc>
          <w:tcPr>
            <w:tcW w:w="3495" w:type="dxa"/>
          </w:tcPr>
          <w:p w:rsidR="00A842D1" w:rsidRPr="00BF5873" w:rsidRDefault="00A842D1" w:rsidP="00BF5873">
            <w:pPr>
              <w:jc w:val="center"/>
            </w:pPr>
          </w:p>
        </w:tc>
      </w:tr>
    </w:tbl>
    <w:p w:rsidR="00A842D1" w:rsidRDefault="00A842D1"/>
    <w:sectPr w:rsidR="00A842D1" w:rsidSect="00FF0D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2D1" w:rsidRDefault="00A842D1" w:rsidP="00D40258">
      <w:r>
        <w:separator/>
      </w:r>
    </w:p>
  </w:endnote>
  <w:endnote w:type="continuationSeparator" w:id="0">
    <w:p w:rsidR="00A842D1" w:rsidRDefault="00A842D1" w:rsidP="00D40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2D1" w:rsidRDefault="00A842D1" w:rsidP="00D40258">
      <w:r>
        <w:separator/>
      </w:r>
    </w:p>
  </w:footnote>
  <w:footnote w:type="continuationSeparator" w:id="0">
    <w:p w:rsidR="00A842D1" w:rsidRDefault="00A842D1" w:rsidP="00D402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94D6780"/>
    <w:rsid w:val="00004D91"/>
    <w:rsid w:val="00066E06"/>
    <w:rsid w:val="0008442C"/>
    <w:rsid w:val="000A338D"/>
    <w:rsid w:val="001A616D"/>
    <w:rsid w:val="001F67AE"/>
    <w:rsid w:val="00246D9D"/>
    <w:rsid w:val="00247B6F"/>
    <w:rsid w:val="00283300"/>
    <w:rsid w:val="002A480D"/>
    <w:rsid w:val="003958BC"/>
    <w:rsid w:val="00510B12"/>
    <w:rsid w:val="00561FBD"/>
    <w:rsid w:val="005729D7"/>
    <w:rsid w:val="00640971"/>
    <w:rsid w:val="00941755"/>
    <w:rsid w:val="009F7804"/>
    <w:rsid w:val="00A842D1"/>
    <w:rsid w:val="00BF5873"/>
    <w:rsid w:val="00C46ABE"/>
    <w:rsid w:val="00D40258"/>
    <w:rsid w:val="00DB6A93"/>
    <w:rsid w:val="00DD0D56"/>
    <w:rsid w:val="00E077FD"/>
    <w:rsid w:val="00E40A68"/>
    <w:rsid w:val="00E4102E"/>
    <w:rsid w:val="00EA01C4"/>
    <w:rsid w:val="00EC3F1D"/>
    <w:rsid w:val="00F86892"/>
    <w:rsid w:val="00FF0D55"/>
    <w:rsid w:val="02213310"/>
    <w:rsid w:val="0F3D2341"/>
    <w:rsid w:val="3EEE7906"/>
    <w:rsid w:val="494D6780"/>
    <w:rsid w:val="49734441"/>
    <w:rsid w:val="5BE72999"/>
    <w:rsid w:val="7DC1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D5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F0D5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D40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40258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D402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40258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49</Words>
  <Characters>283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17</cp:revision>
  <cp:lastPrinted>2017-07-15T10:12:00Z</cp:lastPrinted>
  <dcterms:created xsi:type="dcterms:W3CDTF">2017-06-30T05:28:00Z</dcterms:created>
  <dcterms:modified xsi:type="dcterms:W3CDTF">2017-09-20T09:27:00Z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