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C1212" w:rsidRPr="00E96076" w:rsidRDefault="008C1212" w:rsidP="006B1AB7">
      <w:pPr>
        <w:jc w:val="center"/>
        <w:rPr>
          <w:rFonts w:ascii="黑体" w:eastAsia="黑体" w:hAnsi="黑体"/>
          <w:sz w:val="36"/>
          <w:szCs w:val="36"/>
        </w:rPr>
      </w:pPr>
      <w:r w:rsidRPr="00E96076">
        <w:rPr>
          <w:rFonts w:ascii="黑体" w:eastAsia="黑体" w:hAnsi="黑体"/>
          <w:sz w:val="36"/>
          <w:szCs w:val="36"/>
        </w:rPr>
        <w:t>2017</w:t>
      </w:r>
      <w:r w:rsidRPr="00E96076">
        <w:rPr>
          <w:rFonts w:ascii="黑体" w:eastAsia="黑体" w:hAnsi="黑体" w:hint="eastAsia"/>
          <w:sz w:val="36"/>
          <w:szCs w:val="36"/>
        </w:rPr>
        <w:t>年云南省卫生技术高级职称实践能力考试个人申报专业技术职务任职资格诚信承诺书</w:t>
      </w:r>
    </w:p>
    <w:p w:rsidR="008C1212" w:rsidRPr="006B1AB7" w:rsidRDefault="008C1212">
      <w:pPr>
        <w:rPr>
          <w:rFonts w:ascii="仿宋" w:eastAsia="仿宋" w:hAnsi="仿宋"/>
          <w:sz w:val="32"/>
          <w:szCs w:val="32"/>
        </w:rPr>
      </w:pPr>
    </w:p>
    <w:p w:rsidR="008C1212" w:rsidRPr="00E96076" w:rsidRDefault="008C1212" w:rsidP="00341389">
      <w:pPr>
        <w:ind w:firstLineChars="200" w:firstLine="31680"/>
        <w:rPr>
          <w:rFonts w:ascii="仿宋_GB2312" w:eastAsia="仿宋_GB2312" w:hAnsi="仿宋"/>
          <w:sz w:val="32"/>
          <w:szCs w:val="32"/>
        </w:rPr>
      </w:pPr>
      <w:r w:rsidRPr="00E96076">
        <w:rPr>
          <w:rFonts w:ascii="仿宋_GB2312" w:eastAsia="仿宋_GB2312" w:hAnsi="仿宋" w:hint="eastAsia"/>
          <w:sz w:val="32"/>
          <w:szCs w:val="32"/>
        </w:rPr>
        <w:t>本人</w:t>
      </w:r>
      <w:r w:rsidRPr="00E96076">
        <w:rPr>
          <w:rFonts w:ascii="仿宋_GB2312" w:eastAsia="仿宋_GB2312" w:hint="eastAsia"/>
          <w:color w:val="000000"/>
          <w:sz w:val="30"/>
          <w:szCs w:val="30"/>
        </w:rPr>
        <w:t>符合</w:t>
      </w:r>
      <w:r w:rsidRPr="00E96076">
        <w:rPr>
          <w:rFonts w:ascii="仿宋_GB2312" w:eastAsia="仿宋_GB2312"/>
          <w:color w:val="000000"/>
          <w:sz w:val="30"/>
          <w:szCs w:val="30"/>
        </w:rPr>
        <w:t>2017</w:t>
      </w:r>
      <w:r w:rsidRPr="00E96076">
        <w:rPr>
          <w:rFonts w:ascii="仿宋_GB2312" w:eastAsia="仿宋_GB2312" w:hint="eastAsia"/>
          <w:color w:val="000000"/>
          <w:sz w:val="30"/>
          <w:szCs w:val="30"/>
        </w:rPr>
        <w:t>年度云南省卫生技术高级职称申报条件，</w:t>
      </w:r>
      <w:r w:rsidRPr="00E96076">
        <w:rPr>
          <w:rFonts w:ascii="仿宋_GB2312" w:eastAsia="仿宋_GB2312" w:hAnsi="仿宋" w:hint="eastAsia"/>
          <w:sz w:val="32"/>
          <w:szCs w:val="32"/>
        </w:rPr>
        <w:t>所提交的所有申报材料</w:t>
      </w:r>
      <w:r w:rsidRPr="00E96076">
        <w:rPr>
          <w:rFonts w:ascii="仿宋_GB2312" w:eastAsia="仿宋_GB2312" w:hint="eastAsia"/>
          <w:color w:val="000000"/>
          <w:sz w:val="30"/>
          <w:szCs w:val="30"/>
        </w:rPr>
        <w:t>准确、完整。提交的证明材料、证件等相关材料，</w:t>
      </w:r>
      <w:r w:rsidRPr="00E96076">
        <w:rPr>
          <w:rFonts w:ascii="仿宋_GB2312" w:eastAsia="仿宋_GB2312" w:hAnsi="仿宋" w:hint="eastAsia"/>
          <w:sz w:val="32"/>
          <w:szCs w:val="32"/>
        </w:rPr>
        <w:t>均真实有效。本人承诺</w:t>
      </w:r>
      <w:r w:rsidRPr="00E96076">
        <w:rPr>
          <w:rFonts w:ascii="仿宋_GB2312" w:eastAsia="仿宋_GB2312" w:hint="eastAsia"/>
          <w:color w:val="000000"/>
          <w:sz w:val="30"/>
          <w:szCs w:val="30"/>
        </w:rPr>
        <w:t>因个人不符合申报条件、信息填写错误、缺失等造成的后果，</w:t>
      </w:r>
      <w:bookmarkStart w:id="0" w:name="_GoBack"/>
      <w:bookmarkEnd w:id="0"/>
      <w:r w:rsidRPr="00E96076">
        <w:rPr>
          <w:rFonts w:ascii="仿宋_GB2312" w:eastAsia="仿宋_GB2312" w:hint="eastAsia"/>
          <w:color w:val="000000"/>
          <w:sz w:val="30"/>
          <w:szCs w:val="30"/>
        </w:rPr>
        <w:t>由本人承担，</w:t>
      </w:r>
      <w:r w:rsidRPr="00E96076">
        <w:rPr>
          <w:rFonts w:ascii="仿宋_GB2312" w:eastAsia="仿宋_GB2312" w:hAnsi="仿宋" w:hint="eastAsia"/>
          <w:sz w:val="32"/>
          <w:szCs w:val="32"/>
        </w:rPr>
        <w:t>愿就此承担相应责任，接受有关部门给予的严肃处理。</w:t>
      </w:r>
    </w:p>
    <w:p w:rsidR="008C1212" w:rsidRPr="00E96076" w:rsidRDefault="008C1212" w:rsidP="00341389">
      <w:pPr>
        <w:ind w:firstLineChars="200" w:firstLine="31680"/>
        <w:rPr>
          <w:rFonts w:ascii="仿宋_GB2312" w:eastAsia="仿宋_GB2312" w:hAnsi="仿宋"/>
          <w:sz w:val="32"/>
          <w:szCs w:val="32"/>
        </w:rPr>
      </w:pPr>
    </w:p>
    <w:p w:rsidR="008C1212" w:rsidRPr="00E96076" w:rsidRDefault="008C1212" w:rsidP="00341389">
      <w:pPr>
        <w:ind w:firstLineChars="200" w:firstLine="31680"/>
        <w:rPr>
          <w:rFonts w:ascii="仿宋_GB2312" w:eastAsia="仿宋_GB2312" w:hAnsi="仿宋"/>
          <w:sz w:val="32"/>
          <w:szCs w:val="32"/>
        </w:rPr>
      </w:pPr>
    </w:p>
    <w:p w:rsidR="008C1212" w:rsidRDefault="008C1212" w:rsidP="00341389">
      <w:pPr>
        <w:ind w:firstLineChars="200" w:firstLine="31680"/>
        <w:rPr>
          <w:rFonts w:ascii="仿宋_GB2312" w:eastAsia="仿宋_GB2312" w:hAnsi="仿宋"/>
          <w:sz w:val="32"/>
          <w:szCs w:val="32"/>
        </w:rPr>
      </w:pPr>
      <w:r w:rsidRPr="00E96076">
        <w:rPr>
          <w:rFonts w:ascii="仿宋_GB2312" w:eastAsia="仿宋_GB2312" w:hAnsi="仿宋"/>
          <w:sz w:val="32"/>
          <w:szCs w:val="32"/>
        </w:rPr>
        <w:t xml:space="preserve">                           </w:t>
      </w:r>
      <w:r w:rsidRPr="00E96076">
        <w:rPr>
          <w:rFonts w:ascii="仿宋_GB2312" w:eastAsia="仿宋_GB2312" w:hAnsi="仿宋" w:hint="eastAsia"/>
          <w:sz w:val="32"/>
          <w:szCs w:val="32"/>
        </w:rPr>
        <w:t>承诺人：</w:t>
      </w:r>
    </w:p>
    <w:p w:rsidR="008C1212" w:rsidRPr="00E96076" w:rsidRDefault="008C1212" w:rsidP="00341389">
      <w:pPr>
        <w:ind w:firstLineChars="200" w:firstLine="31680"/>
        <w:rPr>
          <w:rFonts w:ascii="仿宋_GB2312" w:eastAsia="仿宋_GB2312" w:hAnsi="仿宋"/>
          <w:sz w:val="32"/>
          <w:szCs w:val="32"/>
        </w:rPr>
      </w:pPr>
    </w:p>
    <w:p w:rsidR="008C1212" w:rsidRPr="00E96076" w:rsidRDefault="008C1212" w:rsidP="006B17FB">
      <w:pPr>
        <w:ind w:firstLineChars="200" w:firstLine="31680"/>
        <w:rPr>
          <w:rFonts w:ascii="仿宋_GB2312" w:eastAsia="仿宋_GB2312" w:hAnsi="仿宋"/>
          <w:sz w:val="32"/>
          <w:szCs w:val="32"/>
        </w:rPr>
      </w:pPr>
      <w:r w:rsidRPr="00E96076">
        <w:rPr>
          <w:rFonts w:ascii="仿宋_GB2312" w:eastAsia="仿宋_GB2312" w:hAnsi="仿宋"/>
          <w:sz w:val="32"/>
          <w:szCs w:val="32"/>
        </w:rPr>
        <w:t xml:space="preserve">                               </w:t>
      </w:r>
      <w:r w:rsidRPr="00E96076">
        <w:rPr>
          <w:rFonts w:ascii="仿宋_GB2312" w:eastAsia="仿宋_GB2312" w:hAnsi="仿宋" w:hint="eastAsia"/>
          <w:sz w:val="32"/>
          <w:szCs w:val="32"/>
        </w:rPr>
        <w:t>年</w:t>
      </w:r>
      <w:r w:rsidRPr="00E96076">
        <w:rPr>
          <w:rFonts w:ascii="仿宋_GB2312" w:eastAsia="仿宋_GB2312" w:hAnsi="仿宋"/>
          <w:sz w:val="32"/>
          <w:szCs w:val="32"/>
        </w:rPr>
        <w:t xml:space="preserve">  </w:t>
      </w:r>
      <w:r w:rsidRPr="00E96076">
        <w:rPr>
          <w:rFonts w:ascii="仿宋_GB2312" w:eastAsia="仿宋_GB2312" w:hAnsi="仿宋" w:hint="eastAsia"/>
          <w:sz w:val="32"/>
          <w:szCs w:val="32"/>
        </w:rPr>
        <w:t>月</w:t>
      </w:r>
      <w:r w:rsidRPr="00E96076">
        <w:rPr>
          <w:rFonts w:ascii="仿宋_GB2312" w:eastAsia="仿宋_GB2312" w:hAnsi="仿宋"/>
          <w:sz w:val="32"/>
          <w:szCs w:val="32"/>
        </w:rPr>
        <w:t xml:space="preserve">  </w:t>
      </w:r>
      <w:r w:rsidRPr="00E96076">
        <w:rPr>
          <w:rFonts w:ascii="仿宋_GB2312" w:eastAsia="仿宋_GB2312" w:hAnsi="仿宋" w:hint="eastAsia"/>
          <w:sz w:val="32"/>
          <w:szCs w:val="32"/>
        </w:rPr>
        <w:t>日</w:t>
      </w:r>
    </w:p>
    <w:sectPr w:rsidR="008C1212" w:rsidRPr="00E96076" w:rsidSect="00D00133">
      <w:head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C1212" w:rsidRDefault="008C1212" w:rsidP="00B1672A">
      <w:r>
        <w:separator/>
      </w:r>
    </w:p>
  </w:endnote>
  <w:endnote w:type="continuationSeparator" w:id="0">
    <w:p w:rsidR="008C1212" w:rsidRDefault="008C1212" w:rsidP="00B1672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黑体">
    <w:altName w:val="SimHei"/>
    <w:panose1 w:val="02010600030101010101"/>
    <w:charset w:val="86"/>
    <w:family w:val="auto"/>
    <w:pitch w:val="variable"/>
    <w:sig w:usb0="00000001" w:usb1="080E0000" w:usb2="00000010" w:usb3="00000000" w:csb0="00040000" w:csb1="00000000"/>
  </w:font>
  <w:font w:name="仿宋">
    <w:altName w:val="宋体"/>
    <w:panose1 w:val="00000000000000000000"/>
    <w:charset w:val="86"/>
    <w:family w:val="modern"/>
    <w:notTrueType/>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C1212" w:rsidRDefault="008C1212" w:rsidP="00B1672A">
      <w:r>
        <w:separator/>
      </w:r>
    </w:p>
  </w:footnote>
  <w:footnote w:type="continuationSeparator" w:id="0">
    <w:p w:rsidR="008C1212" w:rsidRDefault="008C1212" w:rsidP="00B1672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C1212" w:rsidRDefault="008C1212" w:rsidP="00D531C4">
    <w:pPr>
      <w:pStyle w:val="Header"/>
      <w:pBdr>
        <w:bottom w:val="none" w:sz="0" w:space="0" w:color="auto"/>
      </w:pBdr>
      <w:jc w:val="both"/>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stylePaneFormatFilter w:val="3F01"/>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621EF0"/>
    <w:rsid w:val="00011C5B"/>
    <w:rsid w:val="00013B18"/>
    <w:rsid w:val="00024ABD"/>
    <w:rsid w:val="000318C0"/>
    <w:rsid w:val="00042057"/>
    <w:rsid w:val="000550BC"/>
    <w:rsid w:val="0006399E"/>
    <w:rsid w:val="00065D7D"/>
    <w:rsid w:val="0009067B"/>
    <w:rsid w:val="000B0828"/>
    <w:rsid w:val="000B6EE6"/>
    <w:rsid w:val="000C48FA"/>
    <w:rsid w:val="000D06C2"/>
    <w:rsid w:val="000E3C3C"/>
    <w:rsid w:val="000E699E"/>
    <w:rsid w:val="000E7254"/>
    <w:rsid w:val="000E7A95"/>
    <w:rsid w:val="000F51D1"/>
    <w:rsid w:val="000F6412"/>
    <w:rsid w:val="001109B7"/>
    <w:rsid w:val="00114F21"/>
    <w:rsid w:val="00120D9C"/>
    <w:rsid w:val="0012434B"/>
    <w:rsid w:val="00126D7E"/>
    <w:rsid w:val="00131891"/>
    <w:rsid w:val="001465CC"/>
    <w:rsid w:val="00156C17"/>
    <w:rsid w:val="00166048"/>
    <w:rsid w:val="00166E38"/>
    <w:rsid w:val="001774C3"/>
    <w:rsid w:val="00192447"/>
    <w:rsid w:val="00197067"/>
    <w:rsid w:val="001B4BFC"/>
    <w:rsid w:val="001F15B8"/>
    <w:rsid w:val="001F3E9C"/>
    <w:rsid w:val="001F4C16"/>
    <w:rsid w:val="00207BD4"/>
    <w:rsid w:val="0021176D"/>
    <w:rsid w:val="00242245"/>
    <w:rsid w:val="002429F7"/>
    <w:rsid w:val="002437B7"/>
    <w:rsid w:val="00243853"/>
    <w:rsid w:val="0024683B"/>
    <w:rsid w:val="002970F2"/>
    <w:rsid w:val="002A47E2"/>
    <w:rsid w:val="002B54FD"/>
    <w:rsid w:val="002C2F31"/>
    <w:rsid w:val="002D4753"/>
    <w:rsid w:val="002E0A22"/>
    <w:rsid w:val="002E6E28"/>
    <w:rsid w:val="002F133C"/>
    <w:rsid w:val="002F2997"/>
    <w:rsid w:val="00301BC4"/>
    <w:rsid w:val="003159A7"/>
    <w:rsid w:val="00330A89"/>
    <w:rsid w:val="00340A88"/>
    <w:rsid w:val="00341389"/>
    <w:rsid w:val="00353802"/>
    <w:rsid w:val="00354F5D"/>
    <w:rsid w:val="0038562D"/>
    <w:rsid w:val="003856ED"/>
    <w:rsid w:val="003A03AB"/>
    <w:rsid w:val="003F06E6"/>
    <w:rsid w:val="003F5DC7"/>
    <w:rsid w:val="003F7459"/>
    <w:rsid w:val="003F7B55"/>
    <w:rsid w:val="00406023"/>
    <w:rsid w:val="00411E36"/>
    <w:rsid w:val="004250E5"/>
    <w:rsid w:val="004257D0"/>
    <w:rsid w:val="0043217E"/>
    <w:rsid w:val="00435342"/>
    <w:rsid w:val="0043623A"/>
    <w:rsid w:val="00445923"/>
    <w:rsid w:val="0045267F"/>
    <w:rsid w:val="00454364"/>
    <w:rsid w:val="004575BF"/>
    <w:rsid w:val="00476239"/>
    <w:rsid w:val="00477756"/>
    <w:rsid w:val="0048094A"/>
    <w:rsid w:val="00480C09"/>
    <w:rsid w:val="00493A02"/>
    <w:rsid w:val="0049466E"/>
    <w:rsid w:val="00495EBA"/>
    <w:rsid w:val="004969DA"/>
    <w:rsid w:val="0049780A"/>
    <w:rsid w:val="004A0BB2"/>
    <w:rsid w:val="004A179A"/>
    <w:rsid w:val="004A1955"/>
    <w:rsid w:val="004A2866"/>
    <w:rsid w:val="004A32F6"/>
    <w:rsid w:val="004A67F8"/>
    <w:rsid w:val="004B770D"/>
    <w:rsid w:val="004C7A01"/>
    <w:rsid w:val="0052270F"/>
    <w:rsid w:val="00527A56"/>
    <w:rsid w:val="00527BCD"/>
    <w:rsid w:val="005309B0"/>
    <w:rsid w:val="0058555E"/>
    <w:rsid w:val="0058563C"/>
    <w:rsid w:val="0059607C"/>
    <w:rsid w:val="005B302F"/>
    <w:rsid w:val="005D3988"/>
    <w:rsid w:val="005E434B"/>
    <w:rsid w:val="005E4B33"/>
    <w:rsid w:val="00614893"/>
    <w:rsid w:val="006163C1"/>
    <w:rsid w:val="006204ED"/>
    <w:rsid w:val="00621EF0"/>
    <w:rsid w:val="006364D1"/>
    <w:rsid w:val="0065606D"/>
    <w:rsid w:val="006609EB"/>
    <w:rsid w:val="00664E29"/>
    <w:rsid w:val="00666DE5"/>
    <w:rsid w:val="006774D9"/>
    <w:rsid w:val="00686D35"/>
    <w:rsid w:val="006B17FB"/>
    <w:rsid w:val="006B1AB7"/>
    <w:rsid w:val="006D4B17"/>
    <w:rsid w:val="006E53A2"/>
    <w:rsid w:val="00735ADA"/>
    <w:rsid w:val="00755691"/>
    <w:rsid w:val="0076420C"/>
    <w:rsid w:val="007852A5"/>
    <w:rsid w:val="00793C15"/>
    <w:rsid w:val="007A5057"/>
    <w:rsid w:val="007C0D41"/>
    <w:rsid w:val="007D21D5"/>
    <w:rsid w:val="007D552F"/>
    <w:rsid w:val="007E2C4F"/>
    <w:rsid w:val="007F6B91"/>
    <w:rsid w:val="00801AD0"/>
    <w:rsid w:val="0080205B"/>
    <w:rsid w:val="00810A97"/>
    <w:rsid w:val="00817AA8"/>
    <w:rsid w:val="00834725"/>
    <w:rsid w:val="0083678A"/>
    <w:rsid w:val="00863071"/>
    <w:rsid w:val="00876E3C"/>
    <w:rsid w:val="00882F4B"/>
    <w:rsid w:val="00884110"/>
    <w:rsid w:val="00894993"/>
    <w:rsid w:val="00894D8D"/>
    <w:rsid w:val="008A66BD"/>
    <w:rsid w:val="008A72EE"/>
    <w:rsid w:val="008A7FD6"/>
    <w:rsid w:val="008C1212"/>
    <w:rsid w:val="008E173C"/>
    <w:rsid w:val="008E23BA"/>
    <w:rsid w:val="0090457E"/>
    <w:rsid w:val="00914A71"/>
    <w:rsid w:val="00916869"/>
    <w:rsid w:val="00920122"/>
    <w:rsid w:val="00924B14"/>
    <w:rsid w:val="009278D1"/>
    <w:rsid w:val="00931A73"/>
    <w:rsid w:val="009367F4"/>
    <w:rsid w:val="00967B2E"/>
    <w:rsid w:val="0097377E"/>
    <w:rsid w:val="0099046A"/>
    <w:rsid w:val="009A7392"/>
    <w:rsid w:val="009B1ECD"/>
    <w:rsid w:val="009C3012"/>
    <w:rsid w:val="009D4187"/>
    <w:rsid w:val="009F08B5"/>
    <w:rsid w:val="009F1EE6"/>
    <w:rsid w:val="009F31BB"/>
    <w:rsid w:val="009F6678"/>
    <w:rsid w:val="00A03004"/>
    <w:rsid w:val="00A10E14"/>
    <w:rsid w:val="00A11A9E"/>
    <w:rsid w:val="00A163CF"/>
    <w:rsid w:val="00A30A4B"/>
    <w:rsid w:val="00A355C3"/>
    <w:rsid w:val="00A41594"/>
    <w:rsid w:val="00A56B01"/>
    <w:rsid w:val="00A63AD7"/>
    <w:rsid w:val="00A75CDD"/>
    <w:rsid w:val="00A95500"/>
    <w:rsid w:val="00AB2A50"/>
    <w:rsid w:val="00AD7229"/>
    <w:rsid w:val="00AE37FC"/>
    <w:rsid w:val="00AF58AF"/>
    <w:rsid w:val="00B011F5"/>
    <w:rsid w:val="00B1672A"/>
    <w:rsid w:val="00B63DF1"/>
    <w:rsid w:val="00B6549E"/>
    <w:rsid w:val="00B7090B"/>
    <w:rsid w:val="00B82F1C"/>
    <w:rsid w:val="00B86BAC"/>
    <w:rsid w:val="00BA0645"/>
    <w:rsid w:val="00BA5EC2"/>
    <w:rsid w:val="00BB6878"/>
    <w:rsid w:val="00BF3217"/>
    <w:rsid w:val="00BF3A3A"/>
    <w:rsid w:val="00C10064"/>
    <w:rsid w:val="00C11C6F"/>
    <w:rsid w:val="00C329CE"/>
    <w:rsid w:val="00C41528"/>
    <w:rsid w:val="00C47ED6"/>
    <w:rsid w:val="00C72332"/>
    <w:rsid w:val="00C80902"/>
    <w:rsid w:val="00C9034E"/>
    <w:rsid w:val="00CA149B"/>
    <w:rsid w:val="00CA2741"/>
    <w:rsid w:val="00CA43FD"/>
    <w:rsid w:val="00CC7500"/>
    <w:rsid w:val="00CE12A6"/>
    <w:rsid w:val="00CF52B2"/>
    <w:rsid w:val="00CF57F2"/>
    <w:rsid w:val="00D00133"/>
    <w:rsid w:val="00D01B85"/>
    <w:rsid w:val="00D11902"/>
    <w:rsid w:val="00D223C5"/>
    <w:rsid w:val="00D26784"/>
    <w:rsid w:val="00D51B55"/>
    <w:rsid w:val="00D531C4"/>
    <w:rsid w:val="00D54D38"/>
    <w:rsid w:val="00D55386"/>
    <w:rsid w:val="00D92479"/>
    <w:rsid w:val="00D934E4"/>
    <w:rsid w:val="00D95F63"/>
    <w:rsid w:val="00DA03BE"/>
    <w:rsid w:val="00DB1895"/>
    <w:rsid w:val="00E260EB"/>
    <w:rsid w:val="00E26F95"/>
    <w:rsid w:val="00E44090"/>
    <w:rsid w:val="00E525D5"/>
    <w:rsid w:val="00E60496"/>
    <w:rsid w:val="00E60B7E"/>
    <w:rsid w:val="00E72B35"/>
    <w:rsid w:val="00E96076"/>
    <w:rsid w:val="00EA075C"/>
    <w:rsid w:val="00EA324C"/>
    <w:rsid w:val="00EC076C"/>
    <w:rsid w:val="00ED4A41"/>
    <w:rsid w:val="00EE5AF6"/>
    <w:rsid w:val="00F0228B"/>
    <w:rsid w:val="00F228E9"/>
    <w:rsid w:val="00F30D86"/>
    <w:rsid w:val="00F33FC8"/>
    <w:rsid w:val="00F42DBF"/>
    <w:rsid w:val="00F47423"/>
    <w:rsid w:val="00F63066"/>
    <w:rsid w:val="00F7177F"/>
    <w:rsid w:val="00F7577F"/>
    <w:rsid w:val="00F84E7C"/>
    <w:rsid w:val="00F91F1A"/>
    <w:rsid w:val="00F93EFC"/>
    <w:rsid w:val="00FE2177"/>
    <w:rsid w:val="00FF1CC7"/>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0133"/>
    <w:pPr>
      <w:widowControl w:val="0"/>
      <w:jc w:val="both"/>
    </w:pPr>
    <w:rPr>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B1672A"/>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locked/>
    <w:rsid w:val="00B1672A"/>
    <w:rPr>
      <w:rFonts w:cs="Times New Roman"/>
      <w:kern w:val="2"/>
      <w:sz w:val="18"/>
      <w:szCs w:val="18"/>
    </w:rPr>
  </w:style>
  <w:style w:type="paragraph" w:styleId="Footer">
    <w:name w:val="footer"/>
    <w:basedOn w:val="Normal"/>
    <w:link w:val="FooterChar"/>
    <w:uiPriority w:val="99"/>
    <w:rsid w:val="00B1672A"/>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locked/>
    <w:rsid w:val="00B1672A"/>
    <w:rPr>
      <w:rFonts w:cs="Times New Roman"/>
      <w:kern w:val="2"/>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63</TotalTime>
  <Pages>1</Pages>
  <Words>36</Words>
  <Characters>207</Characters>
  <Application>Microsoft Office Outlook</Application>
  <DocSecurity>0</DocSecurity>
  <Lines>0</Lines>
  <Paragraphs>0</Paragraphs>
  <ScaleCrop>false</ScaleCrop>
  <Company>微软中国</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27</cp:revision>
  <dcterms:created xsi:type="dcterms:W3CDTF">2016-03-01T02:37:00Z</dcterms:created>
  <dcterms:modified xsi:type="dcterms:W3CDTF">2017-02-23T08:54:00Z</dcterms:modified>
</cp:coreProperties>
</file>