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EF1" w:rsidRPr="006A3F57" w:rsidRDefault="003B0EF1" w:rsidP="001A5FB9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/>
          <w:color w:val="000000"/>
          <w:sz w:val="36"/>
        </w:rPr>
        <w:t>2017</w:t>
      </w:r>
      <w:r w:rsidRPr="006A3F57"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3B0EF1" w:rsidRPr="006A3F57" w:rsidRDefault="003B0EF1" w:rsidP="001A5FB9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3B0EF1" w:rsidRPr="00CD2401" w:rsidTr="006C7448">
        <w:trPr>
          <w:jc w:val="center"/>
        </w:trPr>
        <w:tc>
          <w:tcPr>
            <w:tcW w:w="9356" w:type="dxa"/>
            <w:gridSpan w:val="7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3B0EF1" w:rsidRPr="00CD2401" w:rsidTr="006C7448">
        <w:trPr>
          <w:trHeight w:val="727"/>
          <w:jc w:val="center"/>
        </w:trPr>
        <w:tc>
          <w:tcPr>
            <w:tcW w:w="1801" w:type="dxa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3B0EF1" w:rsidRPr="00CD2401" w:rsidTr="006C7448">
        <w:trPr>
          <w:trHeight w:val="793"/>
          <w:jc w:val="center"/>
        </w:trPr>
        <w:tc>
          <w:tcPr>
            <w:tcW w:w="1801" w:type="dxa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3B0EF1" w:rsidRPr="00CD2401" w:rsidTr="006C7448">
        <w:trPr>
          <w:trHeight w:val="687"/>
          <w:jc w:val="center"/>
        </w:trPr>
        <w:tc>
          <w:tcPr>
            <w:tcW w:w="1801" w:type="dxa"/>
            <w:vAlign w:val="center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3B0EF1" w:rsidRPr="006A3F57" w:rsidRDefault="003B0EF1" w:rsidP="006C7448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3B0EF1" w:rsidRPr="00CD2401" w:rsidTr="006C7448">
        <w:trPr>
          <w:jc w:val="center"/>
        </w:trPr>
        <w:tc>
          <w:tcPr>
            <w:tcW w:w="9356" w:type="dxa"/>
            <w:gridSpan w:val="7"/>
          </w:tcPr>
          <w:p w:rsidR="003B0EF1" w:rsidRPr="006A3F57" w:rsidRDefault="003B0EF1" w:rsidP="006C744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3B0EF1" w:rsidRPr="006A3F57" w:rsidRDefault="003B0EF1" w:rsidP="006C7448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2017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3B0EF1" w:rsidRPr="006A3F57" w:rsidRDefault="003B0EF1" w:rsidP="006C7448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岗位工作。</w:t>
            </w:r>
          </w:p>
          <w:p w:rsidR="003B0EF1" w:rsidRPr="006A3F57" w:rsidRDefault="003B0EF1" w:rsidP="006C7448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3B0EF1" w:rsidRPr="006A3F57" w:rsidRDefault="003B0EF1" w:rsidP="006C7448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3B0EF1" w:rsidRPr="006A3F57" w:rsidRDefault="003B0EF1" w:rsidP="006C7448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3B0EF1" w:rsidRPr="006A3F57" w:rsidRDefault="003B0EF1" w:rsidP="006C7448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3B0EF1" w:rsidRPr="006A3F57" w:rsidRDefault="003B0EF1" w:rsidP="006C7448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3B0EF1" w:rsidRPr="00CD2401" w:rsidTr="006C7448">
        <w:trPr>
          <w:jc w:val="center"/>
        </w:trPr>
        <w:tc>
          <w:tcPr>
            <w:tcW w:w="2977" w:type="dxa"/>
            <w:gridSpan w:val="2"/>
          </w:tcPr>
          <w:p w:rsidR="003B0EF1" w:rsidRPr="006A3F57" w:rsidRDefault="003B0EF1" w:rsidP="006C7448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单位盖章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>:</w:t>
            </w:r>
            <w:r w:rsidRPr="006A3F57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考点盖章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3B0EF1" w:rsidRPr="006A3F57" w:rsidRDefault="003B0EF1" w:rsidP="006C7448"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3B0EF1" w:rsidRPr="001A5FB9" w:rsidRDefault="003B0EF1"/>
    <w:sectPr w:rsidR="003B0EF1" w:rsidRPr="001A5FB9" w:rsidSect="007900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0EF1" w:rsidRDefault="003B0EF1" w:rsidP="001A5FB9">
      <w:r>
        <w:separator/>
      </w:r>
    </w:p>
  </w:endnote>
  <w:endnote w:type="continuationSeparator" w:id="0">
    <w:p w:rsidR="003B0EF1" w:rsidRDefault="003B0EF1" w:rsidP="001A5F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EF1" w:rsidRDefault="003B0EF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EF1" w:rsidRDefault="003B0EF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EF1" w:rsidRDefault="003B0E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0EF1" w:rsidRDefault="003B0EF1" w:rsidP="001A5FB9">
      <w:r>
        <w:separator/>
      </w:r>
    </w:p>
  </w:footnote>
  <w:footnote w:type="continuationSeparator" w:id="0">
    <w:p w:rsidR="003B0EF1" w:rsidRDefault="003B0EF1" w:rsidP="001A5F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EF1" w:rsidRDefault="003B0EF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EF1" w:rsidRDefault="003B0EF1" w:rsidP="0063325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EF1" w:rsidRDefault="003B0EF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5FB9"/>
    <w:rsid w:val="001A5FB9"/>
    <w:rsid w:val="001A67A9"/>
    <w:rsid w:val="003B0EF1"/>
    <w:rsid w:val="00633256"/>
    <w:rsid w:val="006A3F57"/>
    <w:rsid w:val="006C7448"/>
    <w:rsid w:val="00790090"/>
    <w:rsid w:val="00CD2401"/>
    <w:rsid w:val="00D91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FB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A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A5FB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A5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A5FB9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1A5FB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62</Words>
  <Characters>360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3</cp:revision>
  <dcterms:created xsi:type="dcterms:W3CDTF">2016-03-23T04:37:00Z</dcterms:created>
  <dcterms:modified xsi:type="dcterms:W3CDTF">2017-02-08T06:56:00Z</dcterms:modified>
</cp:coreProperties>
</file>