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BE9" w:rsidRPr="00B15101" w:rsidRDefault="00777BE9" w:rsidP="00B15101">
      <w:pPr>
        <w:widowControl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 w:rsidRPr="00B15101">
        <w:rPr>
          <w:rFonts w:ascii="楷体" w:eastAsia="楷体" w:hAnsi="楷体" w:cs="宋体" w:hint="eastAsia"/>
          <w:b/>
          <w:kern w:val="0"/>
          <w:sz w:val="32"/>
          <w:szCs w:val="32"/>
        </w:rPr>
        <w:t>附件</w:t>
      </w:r>
    </w:p>
    <w:p w:rsidR="00777BE9" w:rsidRPr="003670F8" w:rsidRDefault="00777BE9" w:rsidP="003670F8">
      <w:pPr>
        <w:widowControl/>
        <w:jc w:val="center"/>
        <w:rPr>
          <w:rFonts w:ascii="宋体" w:cs="宋体"/>
          <w:b/>
          <w:kern w:val="0"/>
          <w:sz w:val="44"/>
          <w:szCs w:val="44"/>
        </w:rPr>
      </w:pPr>
      <w:r>
        <w:rPr>
          <w:rFonts w:ascii="宋体" w:hAnsi="宋体" w:cs="宋体"/>
          <w:b/>
          <w:kern w:val="0"/>
          <w:sz w:val="44"/>
          <w:szCs w:val="44"/>
        </w:rPr>
        <w:t>2016</w:t>
      </w:r>
      <w:r w:rsidRPr="003670F8">
        <w:rPr>
          <w:rFonts w:ascii="宋体" w:hAnsi="宋体" w:cs="宋体" w:hint="eastAsia"/>
          <w:b/>
          <w:kern w:val="0"/>
          <w:sz w:val="44"/>
          <w:szCs w:val="44"/>
        </w:rPr>
        <w:t>年全省精神科执业医师转岗培训人员汇总表</w:t>
      </w:r>
    </w:p>
    <w:p w:rsidR="00777BE9" w:rsidRDefault="00777BE9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单位：</w:t>
      </w:r>
      <w:r>
        <w:rPr>
          <w:sz w:val="30"/>
          <w:szCs w:val="30"/>
          <w:u w:val="single"/>
        </w:rPr>
        <w:t xml:space="preserve">               </w:t>
      </w:r>
      <w:r>
        <w:rPr>
          <w:rFonts w:hint="eastAsia"/>
          <w:sz w:val="30"/>
          <w:szCs w:val="30"/>
        </w:rPr>
        <w:t>卫生计生委（盖章）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42"/>
        <w:gridCol w:w="993"/>
        <w:gridCol w:w="3543"/>
        <w:gridCol w:w="1890"/>
        <w:gridCol w:w="2205"/>
        <w:gridCol w:w="2835"/>
        <w:gridCol w:w="1155"/>
      </w:tblGrid>
      <w:tr w:rsidR="00777BE9" w:rsidRPr="00A96E0B" w:rsidTr="007B77A2">
        <w:tc>
          <w:tcPr>
            <w:tcW w:w="1242" w:type="dxa"/>
            <w:vAlign w:val="center"/>
          </w:tcPr>
          <w:p w:rsidR="00777BE9" w:rsidRPr="00A96E0B" w:rsidRDefault="00777BE9" w:rsidP="00A96E0B">
            <w:pPr>
              <w:jc w:val="center"/>
              <w:rPr>
                <w:sz w:val="30"/>
                <w:szCs w:val="30"/>
              </w:rPr>
            </w:pPr>
            <w:r w:rsidRPr="00A96E0B"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993" w:type="dxa"/>
            <w:vAlign w:val="center"/>
          </w:tcPr>
          <w:p w:rsidR="00777BE9" w:rsidRPr="00A96E0B" w:rsidRDefault="00777BE9" w:rsidP="00A96E0B">
            <w:pPr>
              <w:jc w:val="center"/>
              <w:rPr>
                <w:sz w:val="30"/>
                <w:szCs w:val="30"/>
              </w:rPr>
            </w:pPr>
            <w:r w:rsidRPr="00A96E0B">
              <w:rPr>
                <w:rFonts w:hint="eastAsia"/>
                <w:sz w:val="30"/>
                <w:szCs w:val="30"/>
              </w:rPr>
              <w:t>性别</w:t>
            </w:r>
          </w:p>
        </w:tc>
        <w:tc>
          <w:tcPr>
            <w:tcW w:w="3543" w:type="dxa"/>
            <w:vAlign w:val="center"/>
          </w:tcPr>
          <w:p w:rsidR="00777BE9" w:rsidRPr="00A96E0B" w:rsidRDefault="00777BE9" w:rsidP="00A96E0B">
            <w:pPr>
              <w:jc w:val="center"/>
              <w:rPr>
                <w:sz w:val="30"/>
                <w:szCs w:val="30"/>
              </w:rPr>
            </w:pPr>
            <w:r w:rsidRPr="00A96E0B">
              <w:rPr>
                <w:rFonts w:hint="eastAsia"/>
                <w:sz w:val="30"/>
                <w:szCs w:val="30"/>
              </w:rPr>
              <w:t>单位</w:t>
            </w:r>
          </w:p>
        </w:tc>
        <w:tc>
          <w:tcPr>
            <w:tcW w:w="1890" w:type="dxa"/>
            <w:vAlign w:val="center"/>
          </w:tcPr>
          <w:p w:rsidR="00777BE9" w:rsidRPr="00A96E0B" w:rsidRDefault="00777BE9" w:rsidP="00A96E0B">
            <w:pPr>
              <w:jc w:val="center"/>
              <w:rPr>
                <w:sz w:val="30"/>
                <w:szCs w:val="30"/>
              </w:rPr>
            </w:pPr>
            <w:r w:rsidRPr="00A96E0B">
              <w:rPr>
                <w:rFonts w:hint="eastAsia"/>
                <w:sz w:val="30"/>
                <w:szCs w:val="30"/>
              </w:rPr>
              <w:t>职务</w:t>
            </w:r>
            <w:r>
              <w:rPr>
                <w:rFonts w:hint="eastAsia"/>
                <w:sz w:val="30"/>
                <w:szCs w:val="30"/>
              </w:rPr>
              <w:t>（职称）</w:t>
            </w:r>
          </w:p>
        </w:tc>
        <w:tc>
          <w:tcPr>
            <w:tcW w:w="2205" w:type="dxa"/>
            <w:vAlign w:val="center"/>
          </w:tcPr>
          <w:p w:rsidR="00777BE9" w:rsidRPr="00A96E0B" w:rsidRDefault="00777BE9" w:rsidP="00A96E0B">
            <w:pPr>
              <w:jc w:val="center"/>
              <w:rPr>
                <w:sz w:val="30"/>
                <w:szCs w:val="30"/>
              </w:rPr>
            </w:pPr>
            <w:r w:rsidRPr="00A96E0B">
              <w:rPr>
                <w:rFonts w:hint="eastAsia"/>
                <w:sz w:val="30"/>
                <w:szCs w:val="30"/>
              </w:rPr>
              <w:t>执业证号</w:t>
            </w:r>
          </w:p>
        </w:tc>
        <w:tc>
          <w:tcPr>
            <w:tcW w:w="2835" w:type="dxa"/>
            <w:vAlign w:val="center"/>
          </w:tcPr>
          <w:p w:rsidR="00777BE9" w:rsidRPr="00A96E0B" w:rsidRDefault="00777BE9" w:rsidP="00A96E0B">
            <w:pPr>
              <w:jc w:val="center"/>
              <w:rPr>
                <w:sz w:val="30"/>
                <w:szCs w:val="30"/>
              </w:rPr>
            </w:pPr>
            <w:r w:rsidRPr="00A96E0B">
              <w:rPr>
                <w:rFonts w:hint="eastAsia"/>
                <w:sz w:val="30"/>
                <w:szCs w:val="30"/>
              </w:rPr>
              <w:t>手机</w:t>
            </w:r>
          </w:p>
        </w:tc>
        <w:tc>
          <w:tcPr>
            <w:tcW w:w="1155" w:type="dxa"/>
            <w:vAlign w:val="center"/>
          </w:tcPr>
          <w:p w:rsidR="00777BE9" w:rsidRPr="00A96E0B" w:rsidRDefault="00777BE9" w:rsidP="00A96E0B">
            <w:pPr>
              <w:jc w:val="center"/>
              <w:rPr>
                <w:sz w:val="30"/>
                <w:szCs w:val="30"/>
              </w:rPr>
            </w:pPr>
            <w:r w:rsidRPr="00A96E0B">
              <w:rPr>
                <w:rFonts w:hint="eastAsia"/>
                <w:sz w:val="30"/>
                <w:szCs w:val="30"/>
              </w:rPr>
              <w:t>备注</w:t>
            </w:r>
          </w:p>
        </w:tc>
      </w:tr>
      <w:tr w:rsidR="00777BE9" w:rsidRPr="00A96E0B" w:rsidTr="007B77A2">
        <w:tc>
          <w:tcPr>
            <w:tcW w:w="1242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99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354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890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20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83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15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</w:tr>
      <w:tr w:rsidR="00777BE9" w:rsidRPr="00A96E0B" w:rsidTr="007B77A2">
        <w:tc>
          <w:tcPr>
            <w:tcW w:w="1242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99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354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890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20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83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15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</w:tr>
      <w:tr w:rsidR="00777BE9" w:rsidRPr="00A96E0B" w:rsidTr="007B77A2">
        <w:tc>
          <w:tcPr>
            <w:tcW w:w="1242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99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354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890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20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83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15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</w:tr>
      <w:tr w:rsidR="00777BE9" w:rsidRPr="00A96E0B" w:rsidTr="007B77A2">
        <w:tc>
          <w:tcPr>
            <w:tcW w:w="1242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99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354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890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20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83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15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</w:tr>
      <w:tr w:rsidR="00777BE9" w:rsidRPr="00A96E0B" w:rsidTr="007B77A2">
        <w:tc>
          <w:tcPr>
            <w:tcW w:w="1242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99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354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890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20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83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15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</w:tr>
      <w:tr w:rsidR="00777BE9" w:rsidRPr="00A96E0B" w:rsidTr="007B77A2">
        <w:tc>
          <w:tcPr>
            <w:tcW w:w="1242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99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354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890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20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83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15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</w:tr>
      <w:tr w:rsidR="00777BE9" w:rsidRPr="00A96E0B" w:rsidTr="007B77A2">
        <w:tc>
          <w:tcPr>
            <w:tcW w:w="1242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99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354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890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20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83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15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</w:tr>
      <w:tr w:rsidR="00777BE9" w:rsidRPr="00A96E0B" w:rsidTr="007B77A2">
        <w:tc>
          <w:tcPr>
            <w:tcW w:w="1242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99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3543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890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20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283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  <w:tc>
          <w:tcPr>
            <w:tcW w:w="1155" w:type="dxa"/>
          </w:tcPr>
          <w:p w:rsidR="00777BE9" w:rsidRPr="00A96E0B" w:rsidRDefault="00777BE9">
            <w:pPr>
              <w:rPr>
                <w:sz w:val="30"/>
                <w:szCs w:val="30"/>
              </w:rPr>
            </w:pPr>
          </w:p>
        </w:tc>
      </w:tr>
    </w:tbl>
    <w:p w:rsidR="00777BE9" w:rsidRPr="003625B0" w:rsidRDefault="00777BE9">
      <w:pPr>
        <w:rPr>
          <w:sz w:val="30"/>
          <w:szCs w:val="30"/>
        </w:rPr>
      </w:pPr>
    </w:p>
    <w:sectPr w:rsidR="00777BE9" w:rsidRPr="003625B0" w:rsidSect="003625B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7BE9" w:rsidRDefault="00777BE9" w:rsidP="003670F8">
      <w:r>
        <w:separator/>
      </w:r>
    </w:p>
  </w:endnote>
  <w:endnote w:type="continuationSeparator" w:id="0">
    <w:p w:rsidR="00777BE9" w:rsidRDefault="00777BE9" w:rsidP="003670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7BE9" w:rsidRDefault="00777BE9" w:rsidP="003670F8">
      <w:r>
        <w:separator/>
      </w:r>
    </w:p>
  </w:footnote>
  <w:footnote w:type="continuationSeparator" w:id="0">
    <w:p w:rsidR="00777BE9" w:rsidRDefault="00777BE9" w:rsidP="003670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25B0"/>
    <w:rsid w:val="00310BCA"/>
    <w:rsid w:val="003625B0"/>
    <w:rsid w:val="003670F8"/>
    <w:rsid w:val="004074C9"/>
    <w:rsid w:val="005D3727"/>
    <w:rsid w:val="006B7B74"/>
    <w:rsid w:val="006C3759"/>
    <w:rsid w:val="006D37AF"/>
    <w:rsid w:val="00777BE9"/>
    <w:rsid w:val="007B77A2"/>
    <w:rsid w:val="007C18AB"/>
    <w:rsid w:val="009E2F15"/>
    <w:rsid w:val="009F09E2"/>
    <w:rsid w:val="009F0F27"/>
    <w:rsid w:val="00A17069"/>
    <w:rsid w:val="00A96E0B"/>
    <w:rsid w:val="00AF6F5E"/>
    <w:rsid w:val="00B15101"/>
    <w:rsid w:val="00B97789"/>
    <w:rsid w:val="00BE23B3"/>
    <w:rsid w:val="00D27832"/>
    <w:rsid w:val="00D45AD9"/>
    <w:rsid w:val="00DC0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78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625B0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367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670F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67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670F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136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196</TotalTime>
  <Pages>1</Pages>
  <Words>22</Words>
  <Characters>126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7</cp:revision>
  <dcterms:created xsi:type="dcterms:W3CDTF">2015-04-14T03:50:00Z</dcterms:created>
  <dcterms:modified xsi:type="dcterms:W3CDTF">2016-03-14T11:41:00Z</dcterms:modified>
</cp:coreProperties>
</file>