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428" w:rsidRDefault="00AE5428" w:rsidP="00AE5428">
      <w:pPr>
        <w:jc w:val="center"/>
        <w:rPr>
          <w:rFonts w:ascii="宋体" w:hAnsi="宋体" w:hint="eastAsia"/>
          <w:szCs w:val="21"/>
        </w:rPr>
      </w:pPr>
      <w:r w:rsidRPr="00AE5428">
        <w:rPr>
          <w:rFonts w:ascii="宋体" w:hAnsi="宋体" w:hint="eastAsia"/>
          <w:szCs w:val="21"/>
        </w:rPr>
        <w:t>2013年口腔执业助理医师《答疑周刊》第25期</w:t>
      </w:r>
    </w:p>
    <w:p w:rsidR="007873BB" w:rsidRDefault="007873BB" w:rsidP="00A1151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【口腔解剖学】</w:t>
      </w:r>
    </w:p>
    <w:p w:rsidR="00A1151F" w:rsidRPr="009C5402" w:rsidRDefault="00A1151F" w:rsidP="00A1151F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上颌尖牙唇面的外形高点在哪里</w:t>
      </w:r>
    </w:p>
    <w:p w:rsidR="00A1151F" w:rsidRPr="009C5402" w:rsidRDefault="00A1151F" w:rsidP="00A1151F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A.颈1／3处</w:t>
      </w:r>
    </w:p>
    <w:p w:rsidR="00A1151F" w:rsidRPr="009C5402" w:rsidRDefault="00A1151F" w:rsidP="00A1151F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B.颈</w:t>
      </w:r>
      <w:proofErr w:type="gramStart"/>
      <w:r w:rsidRPr="009C5402">
        <w:rPr>
          <w:rFonts w:ascii="宋体" w:hAnsi="宋体" w:hint="eastAsia"/>
          <w:szCs w:val="21"/>
        </w:rPr>
        <w:t>嵴</w:t>
      </w:r>
      <w:proofErr w:type="gramEnd"/>
      <w:r w:rsidRPr="009C5402">
        <w:rPr>
          <w:rFonts w:ascii="宋体" w:hAnsi="宋体" w:hint="eastAsia"/>
          <w:szCs w:val="21"/>
        </w:rPr>
        <w:t>处</w:t>
      </w:r>
    </w:p>
    <w:p w:rsidR="00A1151F" w:rsidRPr="009C5402" w:rsidRDefault="00A1151F" w:rsidP="00A1151F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C.颈1／3与中1／3交界处</w:t>
      </w:r>
    </w:p>
    <w:p w:rsidR="00A1151F" w:rsidRPr="009C5402" w:rsidRDefault="00A1151F" w:rsidP="00A1151F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D.中1／3处</w:t>
      </w:r>
    </w:p>
    <w:p w:rsidR="00A1151F" w:rsidRPr="009C5402" w:rsidRDefault="00A1151F" w:rsidP="00A1151F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E.</w:t>
      </w:r>
      <w:proofErr w:type="gramStart"/>
      <w:r w:rsidRPr="009C5402">
        <w:rPr>
          <w:rFonts w:ascii="宋体" w:hAnsi="宋体" w:hint="eastAsia"/>
          <w:szCs w:val="21"/>
        </w:rPr>
        <w:t>颈缘处</w:t>
      </w:r>
      <w:proofErr w:type="gramEnd"/>
    </w:p>
    <w:p w:rsidR="00A1151F" w:rsidRPr="009C5402" w:rsidRDefault="00A1151F" w:rsidP="00A1151F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【答案】C</w:t>
      </w:r>
    </w:p>
    <w:p w:rsidR="007873BB" w:rsidRDefault="007873BB" w:rsidP="0043308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</w:t>
      </w:r>
      <w:r w:rsidR="0043308F">
        <w:rPr>
          <w:rFonts w:ascii="宋体" w:hAnsi="宋体" w:hint="eastAsia"/>
          <w:szCs w:val="21"/>
        </w:rPr>
        <w:t>】</w:t>
      </w:r>
      <w:r w:rsidR="0043308F" w:rsidRPr="0043308F">
        <w:rPr>
          <w:rFonts w:ascii="宋体" w:hAnsi="宋体" w:hint="eastAsia"/>
          <w:szCs w:val="21"/>
        </w:rPr>
        <w:t>上颌尖牙唇面：似圆五边形，</w:t>
      </w:r>
      <w:proofErr w:type="gramStart"/>
      <w:r w:rsidR="0043308F" w:rsidRPr="0043308F">
        <w:rPr>
          <w:rFonts w:ascii="宋体" w:hAnsi="宋体" w:hint="eastAsia"/>
          <w:szCs w:val="21"/>
        </w:rPr>
        <w:t>颈缘呈</w:t>
      </w:r>
      <w:proofErr w:type="gramEnd"/>
      <w:r w:rsidR="0043308F" w:rsidRPr="0043308F">
        <w:rPr>
          <w:rFonts w:ascii="宋体" w:hAnsi="宋体" w:hint="eastAsia"/>
          <w:szCs w:val="21"/>
        </w:rPr>
        <w:t>弧形，近</w:t>
      </w:r>
      <w:proofErr w:type="gramStart"/>
      <w:r w:rsidR="0043308F" w:rsidRPr="0043308F">
        <w:rPr>
          <w:rFonts w:ascii="宋体" w:hAnsi="宋体" w:hint="eastAsia"/>
          <w:szCs w:val="21"/>
        </w:rPr>
        <w:t>中缘长</w:t>
      </w:r>
      <w:proofErr w:type="gramEnd"/>
      <w:r w:rsidR="0043308F" w:rsidRPr="0043308F">
        <w:rPr>
          <w:rFonts w:ascii="宋体" w:hAnsi="宋体" w:hint="eastAsia"/>
          <w:szCs w:val="21"/>
        </w:rPr>
        <w:t>，近</w:t>
      </w:r>
      <w:proofErr w:type="gramStart"/>
      <w:r w:rsidR="0043308F" w:rsidRPr="0043308F">
        <w:rPr>
          <w:rFonts w:ascii="宋体" w:hAnsi="宋体" w:hint="eastAsia"/>
          <w:szCs w:val="21"/>
        </w:rPr>
        <w:t>中斜缘短</w:t>
      </w:r>
      <w:proofErr w:type="gramEnd"/>
      <w:r w:rsidR="0043308F" w:rsidRPr="0043308F">
        <w:rPr>
          <w:rFonts w:ascii="宋体" w:hAnsi="宋体" w:hint="eastAsia"/>
          <w:szCs w:val="21"/>
        </w:rPr>
        <w:t>，远</w:t>
      </w:r>
      <w:proofErr w:type="gramStart"/>
      <w:r w:rsidR="0043308F" w:rsidRPr="0043308F">
        <w:rPr>
          <w:rFonts w:ascii="宋体" w:hAnsi="宋体" w:hint="eastAsia"/>
          <w:szCs w:val="21"/>
        </w:rPr>
        <w:t>中斜缘长</w:t>
      </w:r>
      <w:proofErr w:type="gramEnd"/>
      <w:r w:rsidR="0043308F" w:rsidRPr="0043308F">
        <w:rPr>
          <w:rFonts w:ascii="宋体" w:hAnsi="宋体" w:hint="eastAsia"/>
          <w:szCs w:val="21"/>
        </w:rPr>
        <w:t>，远</w:t>
      </w:r>
      <w:proofErr w:type="gramStart"/>
      <w:r w:rsidR="0043308F" w:rsidRPr="0043308F">
        <w:rPr>
          <w:rFonts w:ascii="宋体" w:hAnsi="宋体" w:hint="eastAsia"/>
          <w:szCs w:val="21"/>
        </w:rPr>
        <w:t>中缘短</w:t>
      </w:r>
      <w:proofErr w:type="gramEnd"/>
      <w:r w:rsidR="0043308F" w:rsidRPr="0043308F">
        <w:rPr>
          <w:rFonts w:ascii="宋体" w:hAnsi="宋体" w:hint="eastAsia"/>
          <w:szCs w:val="21"/>
        </w:rPr>
        <w:t>。尖牙初萌出时，近、远</w:t>
      </w:r>
      <w:proofErr w:type="gramStart"/>
      <w:r w:rsidR="0043308F" w:rsidRPr="0043308F">
        <w:rPr>
          <w:rFonts w:ascii="宋体" w:hAnsi="宋体" w:hint="eastAsia"/>
          <w:szCs w:val="21"/>
        </w:rPr>
        <w:t>中斜缘</w:t>
      </w:r>
      <w:proofErr w:type="gramEnd"/>
      <w:r w:rsidR="0043308F" w:rsidRPr="0043308F">
        <w:rPr>
          <w:rFonts w:ascii="宋体" w:hAnsi="宋体" w:hint="eastAsia"/>
          <w:szCs w:val="21"/>
        </w:rPr>
        <w:t>在牙尖顶端相交成的角约为90°。唇面中部由牙尖顶伸至</w:t>
      </w:r>
      <w:proofErr w:type="gramStart"/>
      <w:r w:rsidR="0043308F" w:rsidRPr="0043308F">
        <w:rPr>
          <w:rFonts w:ascii="宋体" w:hAnsi="宋体" w:hint="eastAsia"/>
          <w:szCs w:val="21"/>
        </w:rPr>
        <w:t>颈</w:t>
      </w:r>
      <w:proofErr w:type="gramEnd"/>
      <w:r w:rsidR="0043308F" w:rsidRPr="0043308F">
        <w:rPr>
          <w:rFonts w:ascii="宋体" w:hAnsi="宋体" w:hint="eastAsia"/>
          <w:szCs w:val="21"/>
        </w:rPr>
        <w:t>1/3的突起形成唇轴</w:t>
      </w:r>
      <w:proofErr w:type="gramStart"/>
      <w:r w:rsidR="0043308F" w:rsidRPr="0043308F">
        <w:rPr>
          <w:rFonts w:ascii="宋体" w:hAnsi="宋体" w:hint="eastAsia"/>
          <w:szCs w:val="21"/>
        </w:rPr>
        <w:t>嵴</w:t>
      </w:r>
      <w:proofErr w:type="gramEnd"/>
      <w:r w:rsidR="0043308F" w:rsidRPr="0043308F">
        <w:rPr>
          <w:rFonts w:ascii="宋体" w:hAnsi="宋体" w:hint="eastAsia"/>
          <w:szCs w:val="21"/>
        </w:rPr>
        <w:t>。唇轴嵴两侧各有一条发育沟，唇面的外形高点在中1/3与颈1/3交界处的唇轴嵴上</w:t>
      </w:r>
      <w:r w:rsidR="008C61E6" w:rsidRPr="008C61E6">
        <w:rPr>
          <w:rFonts w:ascii="宋体" w:hAnsi="宋体" w:hint="eastAsia"/>
          <w:szCs w:val="21"/>
        </w:rPr>
        <w:t>医学教育|网原创</w:t>
      </w:r>
      <w:r w:rsidR="0043308F" w:rsidRPr="0043308F">
        <w:rPr>
          <w:rFonts w:ascii="宋体" w:hAnsi="宋体" w:hint="eastAsia"/>
          <w:szCs w:val="21"/>
        </w:rPr>
        <w:t>。</w:t>
      </w:r>
    </w:p>
    <w:p w:rsidR="007873BB" w:rsidRDefault="007873BB" w:rsidP="00501A0A">
      <w:pPr>
        <w:rPr>
          <w:rFonts w:ascii="宋体" w:hAnsi="宋体"/>
          <w:szCs w:val="21"/>
        </w:rPr>
      </w:pPr>
    </w:p>
    <w:p w:rsidR="007873BB" w:rsidRDefault="007873BB" w:rsidP="00501A0A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【口腔解剖学】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下列哪颗牙齿有时根管在颊侧连通，根管横断面呈</w:t>
      </w:r>
      <w:r w:rsidR="00297C67">
        <w:rPr>
          <w:rFonts w:ascii="宋体" w:hAnsi="宋体" w:hint="eastAsia"/>
          <w:szCs w:val="21"/>
        </w:rPr>
        <w:t>“</w:t>
      </w:r>
      <w:r w:rsidR="000E524A" w:rsidRPr="000E524A">
        <w:rPr>
          <w:rFonts w:ascii="宋体" w:hAnsi="宋体" w:hint="eastAsia"/>
          <w:szCs w:val="21"/>
        </w:rPr>
        <w:t>C</w:t>
      </w:r>
      <w:r w:rsidR="00297C67">
        <w:rPr>
          <w:rFonts w:ascii="宋体" w:hAnsi="宋体"/>
          <w:szCs w:val="21"/>
        </w:rPr>
        <w:t>”</w:t>
      </w:r>
      <w:r w:rsidRPr="009C5402">
        <w:rPr>
          <w:rFonts w:ascii="宋体" w:hAnsi="宋体" w:hint="eastAsia"/>
          <w:szCs w:val="21"/>
        </w:rPr>
        <w:t>字形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A.上颌第一</w:t>
      </w:r>
      <w:proofErr w:type="gramStart"/>
      <w:r w:rsidRPr="009C5402">
        <w:rPr>
          <w:rFonts w:ascii="宋体" w:hAnsi="宋体" w:hint="eastAsia"/>
          <w:szCs w:val="21"/>
        </w:rPr>
        <w:t>恒</w:t>
      </w:r>
      <w:proofErr w:type="gramEnd"/>
      <w:r w:rsidRPr="009C5402">
        <w:rPr>
          <w:rFonts w:ascii="宋体" w:hAnsi="宋体" w:hint="eastAsia"/>
          <w:szCs w:val="21"/>
        </w:rPr>
        <w:t>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B.下颌第一</w:t>
      </w:r>
      <w:proofErr w:type="gramStart"/>
      <w:r w:rsidRPr="009C5402">
        <w:rPr>
          <w:rFonts w:ascii="宋体" w:hAnsi="宋体" w:hint="eastAsia"/>
          <w:szCs w:val="21"/>
        </w:rPr>
        <w:t>恒</w:t>
      </w:r>
      <w:proofErr w:type="gramEnd"/>
      <w:r w:rsidRPr="009C5402">
        <w:rPr>
          <w:rFonts w:ascii="宋体" w:hAnsi="宋体" w:hint="eastAsia"/>
          <w:szCs w:val="21"/>
        </w:rPr>
        <w:t>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C.上颌第二</w:t>
      </w:r>
      <w:proofErr w:type="gramStart"/>
      <w:r w:rsidRPr="009C5402">
        <w:rPr>
          <w:rFonts w:ascii="宋体" w:hAnsi="宋体" w:hint="eastAsia"/>
          <w:szCs w:val="21"/>
        </w:rPr>
        <w:t>恒</w:t>
      </w:r>
      <w:proofErr w:type="gramEnd"/>
      <w:r w:rsidRPr="009C5402">
        <w:rPr>
          <w:rFonts w:ascii="宋体" w:hAnsi="宋体" w:hint="eastAsia"/>
          <w:szCs w:val="21"/>
        </w:rPr>
        <w:t>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D.下颌第二</w:t>
      </w:r>
      <w:proofErr w:type="gramStart"/>
      <w:r w:rsidRPr="009C5402">
        <w:rPr>
          <w:rFonts w:ascii="宋体" w:hAnsi="宋体" w:hint="eastAsia"/>
          <w:szCs w:val="21"/>
        </w:rPr>
        <w:t>恒</w:t>
      </w:r>
      <w:proofErr w:type="gramEnd"/>
      <w:r w:rsidRPr="009C5402">
        <w:rPr>
          <w:rFonts w:ascii="宋体" w:hAnsi="宋体" w:hint="eastAsia"/>
          <w:szCs w:val="21"/>
        </w:rPr>
        <w:t>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E.下颌第三</w:t>
      </w:r>
      <w:proofErr w:type="gramStart"/>
      <w:r w:rsidRPr="009C5402">
        <w:rPr>
          <w:rFonts w:ascii="宋体" w:hAnsi="宋体" w:hint="eastAsia"/>
          <w:szCs w:val="21"/>
        </w:rPr>
        <w:t>恒</w:t>
      </w:r>
      <w:proofErr w:type="gramEnd"/>
      <w:r w:rsidRPr="009C5402">
        <w:rPr>
          <w:rFonts w:ascii="宋体" w:hAnsi="宋体" w:hint="eastAsia"/>
          <w:szCs w:val="21"/>
        </w:rPr>
        <w:t>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【答案】D</w:t>
      </w:r>
    </w:p>
    <w:p w:rsidR="0043308F" w:rsidRDefault="0043308F" w:rsidP="0043308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  <w:r w:rsidR="000E524A">
        <w:rPr>
          <w:rFonts w:ascii="宋体" w:hAnsi="宋体" w:hint="eastAsia"/>
          <w:szCs w:val="21"/>
        </w:rPr>
        <w:t>下颌</w:t>
      </w:r>
      <w:r w:rsidR="000E524A" w:rsidRPr="000E524A">
        <w:rPr>
          <w:rFonts w:ascii="宋体" w:hAnsi="宋体" w:hint="eastAsia"/>
          <w:szCs w:val="21"/>
        </w:rPr>
        <w:t>第二磨牙根管的</w:t>
      </w:r>
      <w:proofErr w:type="gramStart"/>
      <w:r w:rsidR="000E524A" w:rsidRPr="000E524A">
        <w:rPr>
          <w:rFonts w:ascii="宋体" w:hAnsi="宋体" w:hint="eastAsia"/>
          <w:szCs w:val="21"/>
        </w:rPr>
        <w:t>颊舌径很宽</w:t>
      </w:r>
      <w:proofErr w:type="gramEnd"/>
      <w:r w:rsidR="000E524A" w:rsidRPr="000E524A">
        <w:rPr>
          <w:rFonts w:ascii="宋体" w:hAnsi="宋体" w:hint="eastAsia"/>
          <w:szCs w:val="21"/>
        </w:rPr>
        <w:t>，有的近中</w:t>
      </w:r>
      <w:proofErr w:type="gramStart"/>
      <w:r w:rsidR="000E524A" w:rsidRPr="000E524A">
        <w:rPr>
          <w:rFonts w:ascii="宋体" w:hAnsi="宋体" w:hint="eastAsia"/>
          <w:szCs w:val="21"/>
        </w:rPr>
        <w:t>根只有</w:t>
      </w:r>
      <w:proofErr w:type="gramEnd"/>
      <w:r w:rsidR="000E524A" w:rsidRPr="000E524A">
        <w:rPr>
          <w:rFonts w:ascii="宋体" w:hAnsi="宋体" w:hint="eastAsia"/>
          <w:szCs w:val="21"/>
        </w:rPr>
        <w:t>1个较扁的根管，也有一些第二磨牙近远中根管在颊侧融合，横断面呈1个C形单根管</w:t>
      </w:r>
      <w:r w:rsidR="008C61E6" w:rsidRPr="008C61E6">
        <w:rPr>
          <w:rFonts w:ascii="宋体" w:hAnsi="宋体" w:hint="eastAsia"/>
          <w:szCs w:val="21"/>
        </w:rPr>
        <w:t>医学教育|网原创</w:t>
      </w:r>
      <w:r w:rsidR="000E524A" w:rsidRPr="000E524A">
        <w:rPr>
          <w:rFonts w:ascii="宋体" w:hAnsi="宋体" w:hint="eastAsia"/>
          <w:szCs w:val="21"/>
        </w:rPr>
        <w:t>。</w:t>
      </w:r>
    </w:p>
    <w:p w:rsidR="0043308F" w:rsidRDefault="0043308F" w:rsidP="0043308F">
      <w:pPr>
        <w:rPr>
          <w:rFonts w:ascii="宋体" w:hAnsi="宋体"/>
          <w:szCs w:val="21"/>
        </w:rPr>
      </w:pPr>
    </w:p>
    <w:p w:rsidR="0043308F" w:rsidRDefault="0043308F" w:rsidP="0043308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【口腔解剖学】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颌下腺导管开口于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A.舌系带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B.伞襞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C.舌下肉</w:t>
      </w:r>
      <w:proofErr w:type="gramStart"/>
      <w:r w:rsidRPr="009C5402">
        <w:rPr>
          <w:rFonts w:ascii="宋体" w:hAnsi="宋体" w:hint="eastAsia"/>
          <w:szCs w:val="21"/>
        </w:rPr>
        <w:t>阜</w:t>
      </w:r>
      <w:proofErr w:type="gramEnd"/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D.舌下襞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E.以上都不是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【答案】C</w:t>
      </w:r>
    </w:p>
    <w:p w:rsidR="0043308F" w:rsidRDefault="0043308F" w:rsidP="0043308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  <w:r w:rsidR="000E524A" w:rsidRPr="00C03C19">
        <w:rPr>
          <w:rFonts w:ascii="宋体" w:hAnsi="宋体" w:hint="eastAsia"/>
          <w:color w:val="000000"/>
          <w:szCs w:val="21"/>
        </w:rPr>
        <w:t>舌下阜是指舌系带两侧口底黏膜上的小突起，为下颌下腺及舌下腺管的共同开口。舌下襞是指两侧舌下阜斜向后外的皱襞，是舌下腺小导管的开口，也是下颌下腺管走行的表面标志。</w:t>
      </w:r>
    </w:p>
    <w:p w:rsidR="0043308F" w:rsidRDefault="0043308F" w:rsidP="0043308F">
      <w:pPr>
        <w:rPr>
          <w:rFonts w:ascii="宋体" w:hAnsi="宋体"/>
          <w:szCs w:val="21"/>
        </w:rPr>
      </w:pPr>
    </w:p>
    <w:p w:rsidR="0043308F" w:rsidRDefault="0043308F" w:rsidP="0043308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【口腔解剖学】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牙冠舌面仅为颊面1／2的牙是</w:t>
      </w:r>
      <w:r w:rsidR="008C61E6" w:rsidRPr="008C61E6">
        <w:rPr>
          <w:rFonts w:ascii="宋体" w:hAnsi="宋体" w:hint="eastAsia"/>
          <w:szCs w:val="21"/>
        </w:rPr>
        <w:t>医学教育|网原创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A.下颌第一前磨牙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B.下颌第二前磨牙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C.上颌第一前磨牙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D.上颌第二前磨牙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lastRenderedPageBreak/>
        <w:t>E.上颌第三磨牙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【答案】A</w:t>
      </w:r>
    </w:p>
    <w:p w:rsidR="0043308F" w:rsidRDefault="0043308F" w:rsidP="007244BB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【解析】</w:t>
      </w:r>
      <w:r w:rsidR="007244BB" w:rsidRPr="007244BB">
        <w:rPr>
          <w:rFonts w:ascii="宋体" w:hAnsi="宋体" w:hint="eastAsia"/>
          <w:szCs w:val="21"/>
        </w:rPr>
        <w:t>下颌第一前磨牙舌面：较短小，约为颊面的1/2舌尖明显</w:t>
      </w:r>
      <w:proofErr w:type="gramStart"/>
      <w:r w:rsidR="007244BB" w:rsidRPr="007244BB">
        <w:rPr>
          <w:rFonts w:ascii="宋体" w:hAnsi="宋体" w:hint="eastAsia"/>
          <w:szCs w:val="21"/>
        </w:rPr>
        <w:t>比颊尖小</w:t>
      </w:r>
      <w:proofErr w:type="gramEnd"/>
      <w:r w:rsidR="007244BB" w:rsidRPr="007244BB">
        <w:rPr>
          <w:rFonts w:ascii="宋体" w:hAnsi="宋体" w:hint="eastAsia"/>
          <w:szCs w:val="21"/>
        </w:rPr>
        <w:t>，外形高点位于中1/3处。</w:t>
      </w:r>
    </w:p>
    <w:p w:rsidR="0043308F" w:rsidRDefault="0043308F" w:rsidP="0043308F">
      <w:pPr>
        <w:rPr>
          <w:rFonts w:ascii="宋体" w:hAnsi="宋体"/>
          <w:szCs w:val="21"/>
        </w:rPr>
      </w:pPr>
    </w:p>
    <w:p w:rsidR="0043308F" w:rsidRDefault="0043308F" w:rsidP="0043308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【口腔解剖学】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以下对第三磨牙形态特点的描述中哪个不正确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A.</w:t>
      </w:r>
      <w:proofErr w:type="gramStart"/>
      <w:r w:rsidRPr="009C5402">
        <w:rPr>
          <w:rFonts w:ascii="宋体" w:hAnsi="宋体" w:hint="eastAsia"/>
          <w:szCs w:val="21"/>
        </w:rPr>
        <w:t>该牙的</w:t>
      </w:r>
      <w:proofErr w:type="gramEnd"/>
      <w:r w:rsidRPr="009C5402">
        <w:rPr>
          <w:rFonts w:ascii="宋体" w:hAnsi="宋体" w:hint="eastAsia"/>
          <w:szCs w:val="21"/>
        </w:rPr>
        <w:t>形态、大小、位置变异很多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B.其标准形态一般与第一磨牙相同</w:t>
      </w:r>
      <w:r w:rsidR="008C61E6" w:rsidRPr="008C61E6">
        <w:rPr>
          <w:rFonts w:ascii="宋体" w:hAnsi="宋体" w:hint="eastAsia"/>
          <w:szCs w:val="21"/>
        </w:rPr>
        <w:t>医学教育|网原创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C.合面副沟多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D.牙根多合并成一锥形单根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E.根的数目和形态变异很大</w:t>
      </w:r>
    </w:p>
    <w:p w:rsidR="00501A0A" w:rsidRPr="009C5402" w:rsidRDefault="00501A0A" w:rsidP="00501A0A">
      <w:pPr>
        <w:rPr>
          <w:rFonts w:ascii="宋体" w:hAnsi="宋体"/>
          <w:szCs w:val="21"/>
        </w:rPr>
      </w:pPr>
      <w:r w:rsidRPr="009C5402">
        <w:rPr>
          <w:rFonts w:ascii="宋体" w:hAnsi="宋体" w:hint="eastAsia"/>
          <w:szCs w:val="21"/>
        </w:rPr>
        <w:t>【答案】B</w:t>
      </w:r>
    </w:p>
    <w:p w:rsidR="00470043" w:rsidRDefault="0043308F" w:rsidP="009E24F3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【解析】</w:t>
      </w:r>
      <w:r w:rsidR="007244BB" w:rsidRPr="007244BB">
        <w:rPr>
          <w:rFonts w:ascii="宋体" w:hAnsi="宋体" w:hint="eastAsia"/>
          <w:szCs w:val="21"/>
        </w:rPr>
        <w:t>下颌第三磨牙外形变异很大，故髓腔多有变异的情况，若为标准的外形，其髓腔解剖与第二磨牙相似，因其萌出和钙化较迟，故髓腔和根管较大，有的为1个融合根管。</w:t>
      </w:r>
    </w:p>
    <w:p w:rsidR="008C61E6" w:rsidRPr="0043308F" w:rsidRDefault="008C61E6" w:rsidP="009E24F3">
      <w:pPr>
        <w:rPr>
          <w:rFonts w:ascii="宋体" w:hAnsi="宋体"/>
          <w:szCs w:val="21"/>
        </w:rPr>
      </w:pPr>
      <w:r w:rsidRPr="00AE5428">
        <w:rPr>
          <w:rFonts w:ascii="宋体" w:hAnsi="宋体" w:hint="eastAsia"/>
          <w:szCs w:val="21"/>
        </w:rPr>
        <w:t>2013年口腔执业助理医师《答疑周刊》第25期</w:t>
      </w:r>
      <w:r>
        <w:rPr>
          <w:rFonts w:ascii="宋体" w:hAnsi="宋体" w:hint="eastAsia"/>
          <w:szCs w:val="21"/>
        </w:rPr>
        <w:t>（word版下载）</w:t>
      </w:r>
    </w:p>
    <w:sectPr w:rsidR="008C61E6" w:rsidRPr="0043308F" w:rsidSect="00890916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355" w:rsidRDefault="00742355">
      <w:r>
        <w:separator/>
      </w:r>
    </w:p>
  </w:endnote>
  <w:endnote w:type="continuationSeparator" w:id="0">
    <w:p w:rsidR="00742355" w:rsidRDefault="007423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EF26B8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EF26B8">
      <w:rPr>
        <w:kern w:val="0"/>
        <w:szCs w:val="21"/>
      </w:rPr>
      <w:fldChar w:fldCharType="separate"/>
    </w:r>
    <w:r w:rsidR="008C61E6">
      <w:rPr>
        <w:noProof/>
        <w:kern w:val="0"/>
        <w:szCs w:val="21"/>
      </w:rPr>
      <w:t>1</w:t>
    </w:r>
    <w:r w:rsidR="00EF26B8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355" w:rsidRDefault="00742355">
      <w:r>
        <w:separator/>
      </w:r>
    </w:p>
  </w:footnote>
  <w:footnote w:type="continuationSeparator" w:id="0">
    <w:p w:rsidR="00742355" w:rsidRDefault="007423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F26B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EF26B8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F26B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A0A"/>
    <w:rsid w:val="000474DF"/>
    <w:rsid w:val="000579CF"/>
    <w:rsid w:val="000747C0"/>
    <w:rsid w:val="000A0B91"/>
    <w:rsid w:val="000C0971"/>
    <w:rsid w:val="000C3579"/>
    <w:rsid w:val="000E524A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2446"/>
    <w:rsid w:val="00224926"/>
    <w:rsid w:val="002269AE"/>
    <w:rsid w:val="002273B8"/>
    <w:rsid w:val="0023711B"/>
    <w:rsid w:val="00282E8D"/>
    <w:rsid w:val="00297C67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3308F"/>
    <w:rsid w:val="004672FF"/>
    <w:rsid w:val="00470043"/>
    <w:rsid w:val="00493767"/>
    <w:rsid w:val="004E2A90"/>
    <w:rsid w:val="004E6808"/>
    <w:rsid w:val="00501A0A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6F577D"/>
    <w:rsid w:val="00720FF9"/>
    <w:rsid w:val="007244BB"/>
    <w:rsid w:val="00727604"/>
    <w:rsid w:val="00727F49"/>
    <w:rsid w:val="00730BE8"/>
    <w:rsid w:val="00742355"/>
    <w:rsid w:val="00751DB9"/>
    <w:rsid w:val="00757AF4"/>
    <w:rsid w:val="007873BB"/>
    <w:rsid w:val="007954DD"/>
    <w:rsid w:val="007C4B73"/>
    <w:rsid w:val="007E0CAB"/>
    <w:rsid w:val="00836772"/>
    <w:rsid w:val="00856A6F"/>
    <w:rsid w:val="00857142"/>
    <w:rsid w:val="00881C23"/>
    <w:rsid w:val="00882209"/>
    <w:rsid w:val="00890916"/>
    <w:rsid w:val="00897101"/>
    <w:rsid w:val="008A20A0"/>
    <w:rsid w:val="008B2829"/>
    <w:rsid w:val="008C0975"/>
    <w:rsid w:val="008C2F27"/>
    <w:rsid w:val="008C61E6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1151F"/>
    <w:rsid w:val="00A21714"/>
    <w:rsid w:val="00A26715"/>
    <w:rsid w:val="00A61F6E"/>
    <w:rsid w:val="00A635B8"/>
    <w:rsid w:val="00AA5957"/>
    <w:rsid w:val="00AE5428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EF26B8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151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A1151F"/>
    <w:rPr>
      <w:sz w:val="18"/>
      <w:szCs w:val="18"/>
    </w:rPr>
  </w:style>
  <w:style w:type="character" w:customStyle="1" w:styleId="Char">
    <w:name w:val="批注框文本 Char"/>
    <w:basedOn w:val="a0"/>
    <w:link w:val="a9"/>
    <w:rsid w:val="00A1151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9</TotalTime>
  <Pages>2</Pages>
  <Words>135</Words>
  <Characters>776</Characters>
  <Application>Microsoft Office Word</Application>
  <DocSecurity>0</DocSecurity>
  <Lines>6</Lines>
  <Paragraphs>1</Paragraphs>
  <ScaleCrop>false</ScaleCrop>
  <Company>MC SYSTEM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3</cp:revision>
  <dcterms:created xsi:type="dcterms:W3CDTF">2013-03-18T02:46:00Z</dcterms:created>
  <dcterms:modified xsi:type="dcterms:W3CDTF">2013-03-28T06:48:00Z</dcterms:modified>
</cp:coreProperties>
</file>