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204" w:rsidRDefault="00451204" w:rsidP="00412523">
      <w:pPr>
        <w:rPr>
          <w:rFonts w:asciiTheme="minorEastAsia" w:eastAsiaTheme="minorEastAsia" w:hAnsiTheme="minorEastAsia" w:hint="eastAsia"/>
          <w:szCs w:val="21"/>
        </w:rPr>
      </w:pPr>
      <w:r w:rsidRPr="00451204">
        <w:rPr>
          <w:rFonts w:asciiTheme="minorEastAsia" w:eastAsiaTheme="minorEastAsia" w:hAnsiTheme="minorEastAsia" w:hint="eastAsia"/>
          <w:szCs w:val="21"/>
        </w:rPr>
        <w:t>2013年口腔执业助理医师《答疑周刊》第24期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【口腔解剖学】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关节盘4个区中无血管神经的是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A.前带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B.后带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C.</w:t>
      </w:r>
      <w:r w:rsidR="005065F5" w:rsidRPr="00DD44D6">
        <w:rPr>
          <w:rFonts w:asciiTheme="minorEastAsia" w:eastAsiaTheme="minorEastAsia" w:hAnsiTheme="minorEastAsia" w:hint="eastAsia"/>
          <w:szCs w:val="21"/>
        </w:rPr>
        <w:t>中间带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D.</w:t>
      </w:r>
      <w:r w:rsidR="005065F5" w:rsidRPr="00DD44D6">
        <w:rPr>
          <w:rFonts w:asciiTheme="minorEastAsia" w:eastAsiaTheme="minorEastAsia" w:hAnsiTheme="minorEastAsia" w:hint="eastAsia"/>
          <w:szCs w:val="21"/>
        </w:rPr>
        <w:t>前带</w:t>
      </w:r>
      <w:r w:rsidRPr="00DD44D6">
        <w:rPr>
          <w:rFonts w:asciiTheme="minorEastAsia" w:eastAsiaTheme="minorEastAsia" w:hAnsiTheme="minorEastAsia" w:hint="eastAsia"/>
          <w:szCs w:val="21"/>
        </w:rPr>
        <w:t>和后带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E.中间带和</w:t>
      </w:r>
      <w:r w:rsidR="005065F5" w:rsidRPr="00DD44D6">
        <w:rPr>
          <w:rFonts w:asciiTheme="minorEastAsia" w:eastAsiaTheme="minorEastAsia" w:hAnsiTheme="minorEastAsia" w:hint="eastAsia"/>
          <w:szCs w:val="21"/>
        </w:rPr>
        <w:t>后带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【答案】</w:t>
      </w:r>
      <w:r w:rsidR="005065F5" w:rsidRPr="00DD44D6">
        <w:rPr>
          <w:rFonts w:asciiTheme="minorEastAsia" w:eastAsiaTheme="minorEastAsia" w:hAnsiTheme="minorEastAsia" w:hint="eastAsia"/>
          <w:szCs w:val="21"/>
        </w:rPr>
        <w:t>C</w:t>
      </w:r>
    </w:p>
    <w:p w:rsidR="00412523" w:rsidRPr="00DD44D6" w:rsidRDefault="00412523" w:rsidP="004B486E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【解析】</w:t>
      </w:r>
      <w:r w:rsidR="004B486E" w:rsidRPr="00DD44D6">
        <w:rPr>
          <w:rFonts w:asciiTheme="minorEastAsia" w:eastAsiaTheme="minorEastAsia" w:hAnsiTheme="minorEastAsia" w:hint="eastAsia"/>
          <w:szCs w:val="21"/>
        </w:rPr>
        <w:t>关节盘前带和后带的胶原纤维呈多向排列，而中带的胶原纤维以前后向走行为主，没有血管神经分布，正常情况下与髁突前斜面、关节结节后斜面相对，为关节盘主要的功能负重区。另外，在前带和后带</w:t>
      </w:r>
      <w:r w:rsidR="00451204" w:rsidRPr="00451204">
        <w:rPr>
          <w:rFonts w:asciiTheme="minorEastAsia" w:eastAsiaTheme="minorEastAsia" w:hAnsiTheme="minorEastAsia" w:hint="eastAsia"/>
          <w:szCs w:val="21"/>
        </w:rPr>
        <w:t>医学教|育网原创</w:t>
      </w:r>
      <w:r w:rsidR="004B486E" w:rsidRPr="00DD44D6">
        <w:rPr>
          <w:rFonts w:asciiTheme="minorEastAsia" w:eastAsiaTheme="minorEastAsia" w:hAnsiTheme="minorEastAsia" w:hint="eastAsia"/>
          <w:szCs w:val="21"/>
        </w:rPr>
        <w:t>，可有少许弹力纤维、神经、血管分布。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【口腔解剖学】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牙冠舌面及合面上规则的凹陷称为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A.发育沟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B.副沟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C.</w:t>
      </w:r>
      <w:proofErr w:type="gramStart"/>
      <w:r w:rsidRPr="00DD44D6">
        <w:rPr>
          <w:rFonts w:asciiTheme="minorEastAsia" w:eastAsiaTheme="minorEastAsia" w:hAnsiTheme="minorEastAsia" w:hint="eastAsia"/>
          <w:szCs w:val="21"/>
        </w:rPr>
        <w:t>裂</w:t>
      </w:r>
      <w:proofErr w:type="gramEnd"/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D.点隙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E.</w:t>
      </w:r>
      <w:proofErr w:type="gramStart"/>
      <w:r w:rsidRPr="00DD44D6">
        <w:rPr>
          <w:rFonts w:asciiTheme="minorEastAsia" w:eastAsiaTheme="minorEastAsia" w:hAnsiTheme="minorEastAsia" w:hint="eastAsia"/>
          <w:szCs w:val="21"/>
        </w:rPr>
        <w:t>窝</w:t>
      </w:r>
      <w:proofErr w:type="gramEnd"/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【答案】E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【解析】</w:t>
      </w:r>
      <w:r w:rsidR="005065F5" w:rsidRPr="00DD44D6">
        <w:rPr>
          <w:rFonts w:asciiTheme="minorEastAsia" w:eastAsiaTheme="minorEastAsia" w:hAnsiTheme="minorEastAsia" w:hint="eastAsia"/>
          <w:color w:val="000000"/>
          <w:szCs w:val="21"/>
        </w:rPr>
        <w:t>窝是牙冠表面不规则凹陷，</w:t>
      </w:r>
      <w:r w:rsidR="005065F5" w:rsidRPr="00DD44D6">
        <w:rPr>
          <w:rFonts w:asciiTheme="minorEastAsia" w:eastAsiaTheme="minorEastAsia" w:hAnsiTheme="minorEastAsia" w:hint="eastAsia"/>
          <w:color w:val="FF00FF"/>
          <w:szCs w:val="21"/>
        </w:rPr>
        <w:t>略</w:t>
      </w:r>
      <w:r w:rsidR="005065F5" w:rsidRPr="00DD44D6">
        <w:rPr>
          <w:rFonts w:asciiTheme="minorEastAsia" w:eastAsiaTheme="minorEastAsia" w:hAnsiTheme="minorEastAsia" w:hint="eastAsia"/>
          <w:color w:val="000000"/>
          <w:szCs w:val="21"/>
        </w:rPr>
        <w:t>似一个四周环山的盆地，称为</w:t>
      </w:r>
      <w:r w:rsidR="005065F5" w:rsidRPr="00DD44D6">
        <w:rPr>
          <w:rFonts w:asciiTheme="minorEastAsia" w:eastAsiaTheme="minorEastAsia" w:hAnsiTheme="minorEastAsia" w:hint="eastAsia"/>
          <w:color w:val="FF00FF"/>
          <w:szCs w:val="21"/>
        </w:rPr>
        <w:t>窝</w:t>
      </w:r>
      <w:r w:rsidR="005065F5" w:rsidRPr="00DD44D6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【口腔解剖学】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牙齿磨耗可以发生在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A.</w:t>
      </w:r>
      <w:r w:rsidR="00880D47" w:rsidRPr="00DD44D6">
        <w:rPr>
          <w:rFonts w:asciiTheme="minorEastAsia" w:eastAsiaTheme="minorEastAsia" w:hAnsiTheme="minorEastAsia" w:hint="eastAsia"/>
          <w:color w:val="000000"/>
          <w:szCs w:val="21"/>
        </w:rPr>
        <w:t>（牙合）面</w:t>
      </w:r>
      <w:r w:rsidRPr="00DD44D6">
        <w:rPr>
          <w:rFonts w:asciiTheme="minorEastAsia" w:eastAsiaTheme="minorEastAsia" w:hAnsiTheme="minorEastAsia" w:hint="eastAsia"/>
          <w:szCs w:val="21"/>
        </w:rPr>
        <w:t>，切嵴，唇面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B.</w:t>
      </w:r>
      <w:r w:rsidR="00880D47" w:rsidRPr="00DD44D6">
        <w:rPr>
          <w:rFonts w:asciiTheme="minorEastAsia" w:eastAsiaTheme="minorEastAsia" w:hAnsiTheme="minorEastAsia" w:hint="eastAsia"/>
          <w:color w:val="000000"/>
          <w:szCs w:val="21"/>
        </w:rPr>
        <w:t>（牙合）面</w:t>
      </w:r>
      <w:r w:rsidRPr="00DD44D6">
        <w:rPr>
          <w:rFonts w:asciiTheme="minorEastAsia" w:eastAsiaTheme="minorEastAsia" w:hAnsiTheme="minorEastAsia" w:hint="eastAsia"/>
          <w:szCs w:val="21"/>
        </w:rPr>
        <w:t>，唇面，舌面</w:t>
      </w:r>
      <w:r w:rsidR="00451204" w:rsidRPr="00451204">
        <w:rPr>
          <w:rFonts w:asciiTheme="minorEastAsia" w:eastAsiaTheme="minorEastAsia" w:hAnsiTheme="minorEastAsia" w:hint="eastAsia"/>
          <w:szCs w:val="21"/>
        </w:rPr>
        <w:t>医学教|育网原创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C.切</w:t>
      </w:r>
      <w:proofErr w:type="gramStart"/>
      <w:r w:rsidRPr="00DD44D6">
        <w:rPr>
          <w:rFonts w:asciiTheme="minorEastAsia" w:eastAsiaTheme="minorEastAsia" w:hAnsiTheme="minorEastAsia" w:hint="eastAsia"/>
          <w:szCs w:val="21"/>
        </w:rPr>
        <w:t>嵴</w:t>
      </w:r>
      <w:proofErr w:type="gramEnd"/>
      <w:r w:rsidRPr="00DD44D6">
        <w:rPr>
          <w:rFonts w:asciiTheme="minorEastAsia" w:eastAsiaTheme="minorEastAsia" w:hAnsiTheme="minorEastAsia" w:hint="eastAsia"/>
          <w:szCs w:val="21"/>
        </w:rPr>
        <w:t>，唇面，舌面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D.</w:t>
      </w:r>
      <w:r w:rsidR="00880D47" w:rsidRPr="00DD44D6">
        <w:rPr>
          <w:rFonts w:asciiTheme="minorEastAsia" w:eastAsiaTheme="minorEastAsia" w:hAnsiTheme="minorEastAsia" w:hint="eastAsia"/>
          <w:color w:val="000000"/>
          <w:szCs w:val="21"/>
        </w:rPr>
        <w:t>（牙合）面</w:t>
      </w:r>
      <w:r w:rsidRPr="00DD44D6">
        <w:rPr>
          <w:rFonts w:asciiTheme="minorEastAsia" w:eastAsiaTheme="minorEastAsia" w:hAnsiTheme="minorEastAsia" w:hint="eastAsia"/>
          <w:szCs w:val="21"/>
        </w:rPr>
        <w:t>，邻面，舌面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E.</w:t>
      </w:r>
      <w:r w:rsidR="00880D47" w:rsidRPr="00DD44D6">
        <w:rPr>
          <w:rFonts w:asciiTheme="minorEastAsia" w:eastAsiaTheme="minorEastAsia" w:hAnsiTheme="minorEastAsia" w:hint="eastAsia"/>
          <w:color w:val="000000"/>
          <w:szCs w:val="21"/>
        </w:rPr>
        <w:t>（牙合）面</w:t>
      </w:r>
      <w:r w:rsidRPr="00DD44D6">
        <w:rPr>
          <w:rFonts w:asciiTheme="minorEastAsia" w:eastAsiaTheme="minorEastAsia" w:hAnsiTheme="minorEastAsia" w:hint="eastAsia"/>
          <w:szCs w:val="21"/>
        </w:rPr>
        <w:t>，切嵴，邻面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【答案】E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【解析】</w:t>
      </w:r>
      <w:r w:rsidR="00880D47" w:rsidRPr="00DD44D6">
        <w:rPr>
          <w:rFonts w:asciiTheme="minorEastAsia" w:eastAsiaTheme="minorEastAsia" w:hAnsiTheme="minorEastAsia" w:hint="eastAsia"/>
          <w:color w:val="000000"/>
          <w:szCs w:val="21"/>
        </w:rPr>
        <w:t>牙齿的磨耗随年龄的增长而逐渐明显，多发生在牙齿的（牙合）面、切</w:t>
      </w:r>
      <w:proofErr w:type="gramStart"/>
      <w:r w:rsidR="00880D47" w:rsidRPr="00DD44D6">
        <w:rPr>
          <w:rFonts w:asciiTheme="minorEastAsia" w:eastAsiaTheme="minorEastAsia" w:hAnsiTheme="minorEastAsia" w:hint="eastAsia"/>
          <w:color w:val="FF00FF"/>
          <w:szCs w:val="21"/>
        </w:rPr>
        <w:t>嵴</w:t>
      </w:r>
      <w:proofErr w:type="gramEnd"/>
      <w:r w:rsidR="00880D47" w:rsidRPr="00DD44D6">
        <w:rPr>
          <w:rFonts w:asciiTheme="minorEastAsia" w:eastAsiaTheme="minorEastAsia" w:hAnsiTheme="minorEastAsia" w:hint="eastAsia"/>
          <w:color w:val="000000"/>
          <w:szCs w:val="21"/>
        </w:rPr>
        <w:t>及邻面。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【口腔解剖学】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眶下间隙的下界是</w:t>
      </w:r>
      <w:r w:rsidR="00451204" w:rsidRPr="00451204">
        <w:rPr>
          <w:rFonts w:asciiTheme="minorEastAsia" w:eastAsiaTheme="minorEastAsia" w:hAnsiTheme="minorEastAsia" w:hint="eastAsia"/>
          <w:szCs w:val="21"/>
        </w:rPr>
        <w:t>医学教|</w:t>
      </w:r>
      <w:proofErr w:type="gramStart"/>
      <w:r w:rsidR="00451204" w:rsidRPr="00451204">
        <w:rPr>
          <w:rFonts w:asciiTheme="minorEastAsia" w:eastAsiaTheme="minorEastAsia" w:hAnsiTheme="minorEastAsia" w:hint="eastAsia"/>
          <w:szCs w:val="21"/>
        </w:rPr>
        <w:t>育网原创</w:t>
      </w:r>
      <w:proofErr w:type="gramEnd"/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A.眶下缘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B.上颌骨牙槽突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C.</w:t>
      </w:r>
      <w:proofErr w:type="gramStart"/>
      <w:r w:rsidRPr="00DD44D6">
        <w:rPr>
          <w:rFonts w:asciiTheme="minorEastAsia" w:eastAsiaTheme="minorEastAsia" w:hAnsiTheme="minorEastAsia" w:hint="eastAsia"/>
          <w:szCs w:val="21"/>
        </w:rPr>
        <w:t>鼻</w:t>
      </w:r>
      <w:proofErr w:type="gramEnd"/>
      <w:r w:rsidRPr="00DD44D6">
        <w:rPr>
          <w:rFonts w:asciiTheme="minorEastAsia" w:eastAsiaTheme="minorEastAsia" w:hAnsiTheme="minorEastAsia" w:hint="eastAsia"/>
          <w:szCs w:val="21"/>
        </w:rPr>
        <w:t>侧缘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D.</w:t>
      </w:r>
      <w:proofErr w:type="gramStart"/>
      <w:r w:rsidRPr="00DD44D6">
        <w:rPr>
          <w:rFonts w:asciiTheme="minorEastAsia" w:eastAsiaTheme="minorEastAsia" w:hAnsiTheme="minorEastAsia" w:hint="eastAsia"/>
          <w:szCs w:val="21"/>
        </w:rPr>
        <w:t>颧</w:t>
      </w:r>
      <w:proofErr w:type="gramEnd"/>
      <w:r w:rsidRPr="00DD44D6">
        <w:rPr>
          <w:rFonts w:asciiTheme="minorEastAsia" w:eastAsiaTheme="minorEastAsia" w:hAnsiTheme="minorEastAsia" w:hint="eastAsia"/>
          <w:szCs w:val="21"/>
        </w:rPr>
        <w:t>肌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E.尖牙窝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lastRenderedPageBreak/>
        <w:t>【答案】B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【解析】</w:t>
      </w:r>
      <w:r w:rsidR="00DD44D6" w:rsidRPr="00DD44D6">
        <w:rPr>
          <w:rFonts w:asciiTheme="minorEastAsia" w:eastAsiaTheme="minorEastAsia" w:hAnsiTheme="minorEastAsia" w:hint="eastAsia"/>
          <w:color w:val="000000"/>
          <w:szCs w:val="21"/>
        </w:rPr>
        <w:t>眶下间隙位于眼眶前部的下方。上界为眶下缘，下界为上颌骨牙槽突，</w:t>
      </w:r>
      <w:proofErr w:type="gramStart"/>
      <w:r w:rsidR="00DD44D6" w:rsidRPr="00DD44D6">
        <w:rPr>
          <w:rFonts w:asciiTheme="minorEastAsia" w:eastAsiaTheme="minorEastAsia" w:hAnsiTheme="minorEastAsia" w:hint="eastAsia"/>
          <w:color w:val="000000"/>
          <w:szCs w:val="21"/>
        </w:rPr>
        <w:t>内界为</w:t>
      </w:r>
      <w:proofErr w:type="gramEnd"/>
      <w:r w:rsidR="00DD44D6" w:rsidRPr="00DD44D6">
        <w:rPr>
          <w:rFonts w:asciiTheme="minorEastAsia" w:eastAsiaTheme="minorEastAsia" w:hAnsiTheme="minorEastAsia" w:hint="eastAsia"/>
          <w:color w:val="000000"/>
          <w:szCs w:val="21"/>
        </w:rPr>
        <w:t>鼻侧缘，外以</w:t>
      </w:r>
      <w:r w:rsidR="00DD44D6" w:rsidRPr="00DD44D6">
        <w:rPr>
          <w:rFonts w:asciiTheme="minorEastAsia" w:eastAsiaTheme="minorEastAsia" w:hAnsiTheme="minorEastAsia" w:hint="eastAsia"/>
          <w:color w:val="FF00FF"/>
          <w:szCs w:val="21"/>
        </w:rPr>
        <w:t>颧</w:t>
      </w:r>
      <w:r w:rsidR="00DD44D6" w:rsidRPr="00DD44D6">
        <w:rPr>
          <w:rFonts w:asciiTheme="minorEastAsia" w:eastAsiaTheme="minorEastAsia" w:hAnsiTheme="minorEastAsia" w:hint="eastAsia"/>
          <w:color w:val="000000"/>
          <w:szCs w:val="21"/>
        </w:rPr>
        <w:t>肌为界。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【口腔解剖学】</w:t>
      </w:r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腮腺导管开口于哪个牙冠相对的颊粘膜上</w:t>
      </w:r>
      <w:r w:rsidR="00451204" w:rsidRPr="00451204">
        <w:rPr>
          <w:rFonts w:asciiTheme="minorEastAsia" w:eastAsiaTheme="minorEastAsia" w:hAnsiTheme="minorEastAsia" w:hint="eastAsia"/>
          <w:szCs w:val="21"/>
        </w:rPr>
        <w:t>医学教|</w:t>
      </w:r>
      <w:proofErr w:type="gramStart"/>
      <w:r w:rsidR="00451204" w:rsidRPr="00451204">
        <w:rPr>
          <w:rFonts w:asciiTheme="minorEastAsia" w:eastAsiaTheme="minorEastAsia" w:hAnsiTheme="minorEastAsia" w:hint="eastAsia"/>
          <w:szCs w:val="21"/>
        </w:rPr>
        <w:t>育网原创</w:t>
      </w:r>
      <w:proofErr w:type="gramEnd"/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A.上颌第一前磨牙</w:t>
      </w:r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B.上颌第二前磨牙</w:t>
      </w:r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C.上颌第一磨牙</w:t>
      </w:r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D.上颌第二磨牙</w:t>
      </w:r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E.上颌第三磨牙</w:t>
      </w:r>
    </w:p>
    <w:p w:rsidR="00DD44D6" w:rsidRPr="00DD44D6" w:rsidRDefault="00DD44D6" w:rsidP="00DD44D6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【答案】D</w:t>
      </w:r>
    </w:p>
    <w:p w:rsidR="00412523" w:rsidRPr="00DD44D6" w:rsidRDefault="00412523" w:rsidP="00412523">
      <w:pPr>
        <w:rPr>
          <w:rFonts w:asciiTheme="minorEastAsia" w:eastAsiaTheme="minorEastAsia" w:hAnsiTheme="minorEastAsia"/>
          <w:szCs w:val="21"/>
        </w:rPr>
      </w:pPr>
      <w:r w:rsidRPr="00DD44D6">
        <w:rPr>
          <w:rFonts w:asciiTheme="minorEastAsia" w:eastAsiaTheme="minorEastAsia" w:hAnsiTheme="minorEastAsia" w:hint="eastAsia"/>
          <w:szCs w:val="21"/>
        </w:rPr>
        <w:t>【解析】</w:t>
      </w:r>
      <w:r w:rsidR="00DD44D6" w:rsidRPr="00DD44D6">
        <w:rPr>
          <w:rFonts w:asciiTheme="minorEastAsia" w:eastAsiaTheme="minorEastAsia" w:hAnsiTheme="minorEastAsia" w:hint="eastAsia"/>
          <w:szCs w:val="21"/>
        </w:rPr>
        <w:t>上颌第二磨牙牙冠相对的颊黏膜上有腮腺管口。上颌第三磨牙也是临床寻找腭大孔的标志。</w:t>
      </w:r>
    </w:p>
    <w:p w:rsidR="00470043" w:rsidRPr="00DD44D6" w:rsidRDefault="00451204" w:rsidP="009E24F3">
      <w:pPr>
        <w:rPr>
          <w:rFonts w:asciiTheme="minorEastAsia" w:eastAsiaTheme="minorEastAsia" w:hAnsiTheme="minorEastAsia"/>
          <w:szCs w:val="21"/>
        </w:rPr>
      </w:pPr>
      <w:r w:rsidRPr="00451204">
        <w:rPr>
          <w:rFonts w:asciiTheme="minorEastAsia" w:eastAsiaTheme="minorEastAsia" w:hAnsiTheme="minorEastAsia" w:hint="eastAsia"/>
          <w:szCs w:val="21"/>
        </w:rPr>
        <w:t>2013年口腔执业助理医师《答疑周刊》第24期</w:t>
      </w:r>
      <w:r>
        <w:rPr>
          <w:rFonts w:asciiTheme="minorEastAsia" w:eastAsiaTheme="minorEastAsia" w:hAnsiTheme="minorEastAsia" w:hint="eastAsia"/>
          <w:szCs w:val="21"/>
        </w:rPr>
        <w:t>（word版下载）</w:t>
      </w:r>
    </w:p>
    <w:sectPr w:rsidR="00470043" w:rsidRPr="00DD44D6" w:rsidSect="00363128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DA0" w:rsidRDefault="000F7DA0">
      <w:r>
        <w:separator/>
      </w:r>
    </w:p>
  </w:endnote>
  <w:endnote w:type="continuationSeparator" w:id="0">
    <w:p w:rsidR="000F7DA0" w:rsidRDefault="000F7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290BC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90BC2">
      <w:rPr>
        <w:kern w:val="0"/>
        <w:szCs w:val="21"/>
      </w:rPr>
      <w:fldChar w:fldCharType="separate"/>
    </w:r>
    <w:r w:rsidR="00451204">
      <w:rPr>
        <w:noProof/>
        <w:kern w:val="0"/>
        <w:szCs w:val="21"/>
      </w:rPr>
      <w:t>1</w:t>
    </w:r>
    <w:r w:rsidR="00290BC2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DA0" w:rsidRDefault="000F7DA0">
      <w:r>
        <w:separator/>
      </w:r>
    </w:p>
  </w:footnote>
  <w:footnote w:type="continuationSeparator" w:id="0">
    <w:p w:rsidR="000F7DA0" w:rsidRDefault="000F7D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290BC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290BC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290BC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486E"/>
    <w:rsid w:val="000474DF"/>
    <w:rsid w:val="000579CF"/>
    <w:rsid w:val="000747C0"/>
    <w:rsid w:val="000A0B91"/>
    <w:rsid w:val="000C0971"/>
    <w:rsid w:val="000C3579"/>
    <w:rsid w:val="000E57E6"/>
    <w:rsid w:val="000F7DA0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90BC2"/>
    <w:rsid w:val="002A56EC"/>
    <w:rsid w:val="002E64DE"/>
    <w:rsid w:val="002F5603"/>
    <w:rsid w:val="0030546C"/>
    <w:rsid w:val="00341638"/>
    <w:rsid w:val="0035075A"/>
    <w:rsid w:val="00360811"/>
    <w:rsid w:val="00363128"/>
    <w:rsid w:val="003B2F03"/>
    <w:rsid w:val="003D370E"/>
    <w:rsid w:val="00401289"/>
    <w:rsid w:val="00412523"/>
    <w:rsid w:val="004202EB"/>
    <w:rsid w:val="00451204"/>
    <w:rsid w:val="004672FF"/>
    <w:rsid w:val="00470043"/>
    <w:rsid w:val="00493767"/>
    <w:rsid w:val="004B486E"/>
    <w:rsid w:val="004E2A90"/>
    <w:rsid w:val="004E6808"/>
    <w:rsid w:val="005065F5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3F4C"/>
    <w:rsid w:val="00856A6F"/>
    <w:rsid w:val="00857142"/>
    <w:rsid w:val="00880D47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401E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DD44D6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25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412523"/>
    <w:rPr>
      <w:sz w:val="18"/>
      <w:szCs w:val="18"/>
    </w:rPr>
  </w:style>
  <w:style w:type="character" w:customStyle="1" w:styleId="Char">
    <w:name w:val="批注框文本 Char"/>
    <w:basedOn w:val="a0"/>
    <w:link w:val="a9"/>
    <w:rsid w:val="0041252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8</TotalTime>
  <Pages>2</Pages>
  <Words>107</Words>
  <Characters>613</Characters>
  <Application>Microsoft Office Word</Application>
  <DocSecurity>0</DocSecurity>
  <Lines>5</Lines>
  <Paragraphs>1</Paragraphs>
  <ScaleCrop>false</ScaleCrop>
  <Company>MC SYSTEM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2013-03-18T02:33:00Z</dcterms:created>
  <dcterms:modified xsi:type="dcterms:W3CDTF">2013-03-21T03:26:00Z</dcterms:modified>
</cp:coreProperties>
</file>