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F14" w:rsidRDefault="00330F14" w:rsidP="001263D5">
      <w:pPr>
        <w:rPr>
          <w:rFonts w:hint="eastAsia"/>
          <w:szCs w:val="21"/>
        </w:rPr>
      </w:pPr>
      <w:r w:rsidRPr="00330F14">
        <w:rPr>
          <w:rFonts w:hint="eastAsia"/>
          <w:szCs w:val="21"/>
        </w:rPr>
        <w:t>2013</w:t>
      </w:r>
      <w:r w:rsidRPr="00330F14">
        <w:rPr>
          <w:rFonts w:hint="eastAsia"/>
          <w:szCs w:val="21"/>
        </w:rPr>
        <w:t>年口腔执业医师《答疑周刊》第</w:t>
      </w:r>
      <w:r w:rsidRPr="00330F14">
        <w:rPr>
          <w:rFonts w:hint="eastAsia"/>
          <w:szCs w:val="21"/>
        </w:rPr>
        <w:t>24</w:t>
      </w:r>
      <w:r w:rsidRPr="00330F14">
        <w:rPr>
          <w:rFonts w:hint="eastAsia"/>
          <w:szCs w:val="21"/>
        </w:rPr>
        <w:t>期</w:t>
      </w:r>
    </w:p>
    <w:p w:rsidR="001263D5" w:rsidRDefault="000A7EAC" w:rsidP="001263D5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新生儿期是指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7</w:t>
      </w:r>
      <w:r w:rsidRPr="001263D5">
        <w:rPr>
          <w:rFonts w:hint="eastAsia"/>
          <w:szCs w:val="21"/>
        </w:rPr>
        <w:t>天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18</w:t>
      </w:r>
      <w:r w:rsidRPr="001263D5">
        <w:rPr>
          <w:rFonts w:hint="eastAsia"/>
          <w:szCs w:val="21"/>
        </w:rPr>
        <w:t>天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28</w:t>
      </w:r>
      <w:r w:rsidRPr="001263D5">
        <w:rPr>
          <w:rFonts w:hint="eastAsia"/>
          <w:szCs w:val="21"/>
        </w:rPr>
        <w:t>天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30</w:t>
      </w:r>
      <w:r w:rsidRPr="001263D5">
        <w:rPr>
          <w:rFonts w:hint="eastAsia"/>
          <w:szCs w:val="21"/>
        </w:rPr>
        <w:t>天</w:t>
      </w:r>
    </w:p>
    <w:p w:rsidR="008C0601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40</w:t>
      </w:r>
      <w:r w:rsidRPr="001263D5">
        <w:rPr>
          <w:rFonts w:hint="eastAsia"/>
          <w:szCs w:val="21"/>
        </w:rPr>
        <w:t>天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【答案】</w:t>
      </w:r>
      <w:r w:rsidR="001263D5" w:rsidRPr="001263D5">
        <w:rPr>
          <w:rFonts w:hint="eastAsia"/>
          <w:szCs w:val="21"/>
        </w:rPr>
        <w:t>C</w:t>
      </w:r>
    </w:p>
    <w:p w:rsid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【解析】</w:t>
      </w:r>
      <w:r w:rsidR="001263D5" w:rsidRPr="001263D5">
        <w:rPr>
          <w:rFonts w:hint="eastAsia"/>
          <w:szCs w:val="21"/>
        </w:rPr>
        <w:t>新生儿期是指胎儿出生至脐带结扎时开始，至出生</w:t>
      </w:r>
      <w:r w:rsidR="001263D5" w:rsidRPr="001263D5">
        <w:rPr>
          <w:rFonts w:hint="eastAsia"/>
          <w:szCs w:val="21"/>
        </w:rPr>
        <w:t>28</w:t>
      </w:r>
      <w:r w:rsidR="001263D5" w:rsidRPr="001263D5">
        <w:rPr>
          <w:rFonts w:hint="eastAsia"/>
          <w:szCs w:val="21"/>
        </w:rPr>
        <w:t>天。该期是胎儿从子宫内至子宫外的适应期，经历全身巨大变化</w:t>
      </w:r>
      <w:r w:rsidR="00330F14" w:rsidRPr="00330F14">
        <w:rPr>
          <w:rFonts w:hint="eastAsia"/>
          <w:szCs w:val="21"/>
        </w:rPr>
        <w:t>医学教</w:t>
      </w:r>
      <w:r w:rsidR="00330F14" w:rsidRPr="00330F14">
        <w:rPr>
          <w:rFonts w:hint="eastAsia"/>
          <w:szCs w:val="21"/>
        </w:rPr>
        <w:t>|</w:t>
      </w:r>
      <w:r w:rsidR="00330F14" w:rsidRPr="00330F14">
        <w:rPr>
          <w:rFonts w:hint="eastAsia"/>
          <w:szCs w:val="21"/>
        </w:rPr>
        <w:t>育网原创</w:t>
      </w:r>
      <w:r w:rsidR="001263D5" w:rsidRPr="001263D5">
        <w:rPr>
          <w:rFonts w:hint="eastAsia"/>
          <w:szCs w:val="21"/>
        </w:rPr>
        <w:t>。发病率及死亡率尤其在生后第一周较高，因此需特殊保护。故本题答案选</w:t>
      </w:r>
      <w:r w:rsidR="001263D5" w:rsidRPr="001263D5">
        <w:rPr>
          <w:rFonts w:hint="eastAsia"/>
          <w:szCs w:val="21"/>
        </w:rPr>
        <w:t>C</w:t>
      </w:r>
      <w:r w:rsidR="001263D5" w:rsidRPr="001263D5">
        <w:rPr>
          <w:rFonts w:hint="eastAsia"/>
          <w:szCs w:val="21"/>
        </w:rPr>
        <w:t>。</w:t>
      </w:r>
    </w:p>
    <w:p w:rsidR="008C0601" w:rsidRDefault="008C0601" w:rsidP="001263D5">
      <w:pPr>
        <w:rPr>
          <w:szCs w:val="21"/>
        </w:rPr>
      </w:pPr>
    </w:p>
    <w:p w:rsidR="008C0601" w:rsidRDefault="008C0601" w:rsidP="00AC3695">
      <w:pPr>
        <w:rPr>
          <w:szCs w:val="21"/>
        </w:rPr>
      </w:pPr>
    </w:p>
    <w:p w:rsidR="00AC3695" w:rsidRDefault="000A7EAC" w:rsidP="00AC3695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小儿乳牙最多有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16</w:t>
      </w:r>
      <w:r w:rsidRPr="001263D5">
        <w:rPr>
          <w:rFonts w:hint="eastAsia"/>
          <w:szCs w:val="21"/>
        </w:rPr>
        <w:t>颗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18</w:t>
      </w:r>
      <w:r w:rsidRPr="001263D5">
        <w:rPr>
          <w:rFonts w:hint="eastAsia"/>
          <w:szCs w:val="21"/>
        </w:rPr>
        <w:t>颗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20</w:t>
      </w:r>
      <w:r w:rsidRPr="001263D5">
        <w:rPr>
          <w:rFonts w:hint="eastAsia"/>
          <w:szCs w:val="21"/>
        </w:rPr>
        <w:t>颗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22</w:t>
      </w:r>
      <w:r w:rsidRPr="001263D5">
        <w:rPr>
          <w:rFonts w:hint="eastAsia"/>
          <w:szCs w:val="21"/>
        </w:rPr>
        <w:t>颗</w:t>
      </w:r>
    </w:p>
    <w:p w:rsidR="008C0601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24</w:t>
      </w:r>
      <w:r w:rsidRPr="001263D5">
        <w:rPr>
          <w:rFonts w:hint="eastAsia"/>
          <w:szCs w:val="21"/>
        </w:rPr>
        <w:t>颗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【答案】</w:t>
      </w:r>
      <w:r w:rsidR="001263D5" w:rsidRPr="001263D5">
        <w:rPr>
          <w:rFonts w:hint="eastAsia"/>
          <w:szCs w:val="21"/>
        </w:rPr>
        <w:t>C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【解析】</w:t>
      </w:r>
      <w:r w:rsidR="001263D5" w:rsidRPr="001263D5">
        <w:rPr>
          <w:rFonts w:hint="eastAsia"/>
          <w:szCs w:val="21"/>
        </w:rPr>
        <w:t>生后</w:t>
      </w:r>
      <w:r w:rsidR="001263D5" w:rsidRPr="001263D5">
        <w:rPr>
          <w:rFonts w:hint="eastAsia"/>
          <w:szCs w:val="21"/>
        </w:rPr>
        <w:t>4</w:t>
      </w:r>
      <w:r w:rsidR="001263D5" w:rsidRPr="001263D5">
        <w:rPr>
          <w:rFonts w:hint="eastAsia"/>
          <w:szCs w:val="21"/>
        </w:rPr>
        <w:t>～</w:t>
      </w:r>
      <w:r w:rsidR="001263D5" w:rsidRPr="001263D5">
        <w:rPr>
          <w:rFonts w:hint="eastAsia"/>
          <w:szCs w:val="21"/>
        </w:rPr>
        <w:t>10</w:t>
      </w:r>
      <w:r w:rsidR="001263D5" w:rsidRPr="001263D5">
        <w:rPr>
          <w:rFonts w:hint="eastAsia"/>
          <w:szCs w:val="21"/>
        </w:rPr>
        <w:t>个月乳牙开始萌出，</w:t>
      </w:r>
      <w:r w:rsidR="001263D5" w:rsidRPr="001263D5">
        <w:rPr>
          <w:rFonts w:hint="eastAsia"/>
          <w:szCs w:val="21"/>
        </w:rPr>
        <w:t>12</w:t>
      </w:r>
      <w:r w:rsidR="001263D5" w:rsidRPr="001263D5">
        <w:rPr>
          <w:rFonts w:hint="eastAsia"/>
          <w:szCs w:val="21"/>
        </w:rPr>
        <w:t>个月尚未出牙为异常，最晚</w:t>
      </w:r>
      <w:r w:rsidR="001263D5" w:rsidRPr="001263D5">
        <w:rPr>
          <w:rFonts w:hint="eastAsia"/>
          <w:szCs w:val="21"/>
        </w:rPr>
        <w:t>2.5</w:t>
      </w:r>
      <w:r w:rsidR="001263D5" w:rsidRPr="001263D5">
        <w:rPr>
          <w:rFonts w:hint="eastAsia"/>
          <w:szCs w:val="21"/>
        </w:rPr>
        <w:t>岁出齐，</w:t>
      </w:r>
      <w:r w:rsidR="001263D5" w:rsidRPr="001263D5">
        <w:rPr>
          <w:rFonts w:hint="eastAsia"/>
          <w:szCs w:val="21"/>
        </w:rPr>
        <w:t>2</w:t>
      </w:r>
      <w:r w:rsidR="001263D5" w:rsidRPr="001263D5">
        <w:rPr>
          <w:rFonts w:hint="eastAsia"/>
          <w:szCs w:val="21"/>
        </w:rPr>
        <w:t>岁以内乳牙的数目为月龄减</w:t>
      </w:r>
      <w:r w:rsidR="001263D5" w:rsidRPr="001263D5">
        <w:rPr>
          <w:rFonts w:hint="eastAsia"/>
          <w:szCs w:val="21"/>
        </w:rPr>
        <w:t>4</w:t>
      </w:r>
      <w:r w:rsidR="001263D5" w:rsidRPr="001263D5">
        <w:rPr>
          <w:rFonts w:hint="eastAsia"/>
          <w:szCs w:val="21"/>
        </w:rPr>
        <w:t>～</w:t>
      </w:r>
      <w:r w:rsidR="001263D5" w:rsidRPr="001263D5">
        <w:rPr>
          <w:rFonts w:hint="eastAsia"/>
          <w:szCs w:val="21"/>
        </w:rPr>
        <w:t>6</w:t>
      </w:r>
      <w:r w:rsidR="001263D5" w:rsidRPr="001263D5">
        <w:rPr>
          <w:rFonts w:hint="eastAsia"/>
          <w:szCs w:val="21"/>
        </w:rPr>
        <w:t>，总共有</w:t>
      </w:r>
      <w:r w:rsidR="001263D5" w:rsidRPr="001263D5">
        <w:rPr>
          <w:rFonts w:hint="eastAsia"/>
          <w:szCs w:val="21"/>
        </w:rPr>
        <w:t>20</w:t>
      </w:r>
      <w:r w:rsidR="001263D5" w:rsidRPr="001263D5">
        <w:rPr>
          <w:rFonts w:hint="eastAsia"/>
          <w:szCs w:val="21"/>
        </w:rPr>
        <w:t>颗乳牙。</w:t>
      </w:r>
      <w:r w:rsidR="001263D5" w:rsidRPr="001263D5">
        <w:rPr>
          <w:rFonts w:hint="eastAsia"/>
          <w:szCs w:val="21"/>
        </w:rPr>
        <w:t>6</w:t>
      </w:r>
      <w:r w:rsidR="001263D5" w:rsidRPr="001263D5">
        <w:rPr>
          <w:rFonts w:hint="eastAsia"/>
          <w:szCs w:val="21"/>
        </w:rPr>
        <w:t>岁以后开始萌出恒牙，</w:t>
      </w:r>
      <w:r w:rsidR="001263D5" w:rsidRPr="001263D5">
        <w:rPr>
          <w:rFonts w:hint="eastAsia"/>
          <w:szCs w:val="21"/>
        </w:rPr>
        <w:t>7</w:t>
      </w:r>
      <w:r w:rsidR="001263D5" w:rsidRPr="001263D5">
        <w:rPr>
          <w:rFonts w:hint="eastAsia"/>
          <w:szCs w:val="21"/>
        </w:rPr>
        <w:t>～</w:t>
      </w:r>
      <w:r w:rsidR="001263D5" w:rsidRPr="001263D5">
        <w:rPr>
          <w:rFonts w:hint="eastAsia"/>
          <w:szCs w:val="21"/>
        </w:rPr>
        <w:t>8</w:t>
      </w:r>
      <w:r w:rsidR="001263D5" w:rsidRPr="001263D5">
        <w:rPr>
          <w:rFonts w:hint="eastAsia"/>
          <w:szCs w:val="21"/>
        </w:rPr>
        <w:t>岁时乳牙按萌出顺序开始脱落代之以恒牙</w:t>
      </w:r>
      <w:r w:rsidR="00330F14" w:rsidRPr="00330F14">
        <w:rPr>
          <w:rFonts w:hint="eastAsia"/>
          <w:szCs w:val="21"/>
        </w:rPr>
        <w:t>医学教</w:t>
      </w:r>
      <w:r w:rsidR="00330F14" w:rsidRPr="00330F14">
        <w:rPr>
          <w:rFonts w:hint="eastAsia"/>
          <w:szCs w:val="21"/>
        </w:rPr>
        <w:t>|</w:t>
      </w:r>
      <w:proofErr w:type="gramStart"/>
      <w:r w:rsidR="00330F14" w:rsidRPr="00330F14">
        <w:rPr>
          <w:rFonts w:hint="eastAsia"/>
          <w:szCs w:val="21"/>
        </w:rPr>
        <w:t>育网原创</w:t>
      </w:r>
      <w:proofErr w:type="gramEnd"/>
      <w:r w:rsidR="001263D5" w:rsidRPr="001263D5">
        <w:rPr>
          <w:rFonts w:hint="eastAsia"/>
          <w:szCs w:val="21"/>
        </w:rPr>
        <w:t>。所以本题选</w:t>
      </w:r>
      <w:r w:rsidR="001263D5" w:rsidRPr="001263D5">
        <w:rPr>
          <w:rFonts w:hint="eastAsia"/>
          <w:szCs w:val="21"/>
        </w:rPr>
        <w:t>C</w:t>
      </w:r>
      <w:r w:rsidR="001263D5" w:rsidRPr="001263D5">
        <w:rPr>
          <w:rFonts w:hint="eastAsia"/>
          <w:szCs w:val="21"/>
        </w:rPr>
        <w:t>。</w:t>
      </w:r>
    </w:p>
    <w:p w:rsidR="008C0601" w:rsidRDefault="008C0601" w:rsidP="00AC3695">
      <w:pPr>
        <w:rPr>
          <w:szCs w:val="21"/>
        </w:rPr>
      </w:pPr>
    </w:p>
    <w:p w:rsidR="00AC3695" w:rsidRDefault="000A7EAC" w:rsidP="00AC3695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体格发育最快的时期是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．新生儿期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．婴儿期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．幼儿期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．学龄前期</w:t>
      </w:r>
    </w:p>
    <w:p w:rsidR="008C0601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．学龄期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【答案】</w:t>
      </w:r>
      <w:r w:rsidR="001263D5" w:rsidRPr="001263D5">
        <w:rPr>
          <w:rFonts w:hint="eastAsia"/>
          <w:szCs w:val="21"/>
        </w:rPr>
        <w:t>B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【解析】</w:t>
      </w:r>
      <w:r w:rsidR="001263D5" w:rsidRPr="001263D5">
        <w:rPr>
          <w:rFonts w:hint="eastAsia"/>
          <w:szCs w:val="21"/>
        </w:rPr>
        <w:t>出生后头</w:t>
      </w:r>
      <w:r w:rsidR="001263D5" w:rsidRPr="001263D5">
        <w:rPr>
          <w:rFonts w:hint="eastAsia"/>
          <w:szCs w:val="21"/>
        </w:rPr>
        <w:t>2</w:t>
      </w:r>
      <w:r w:rsidR="001263D5" w:rsidRPr="001263D5">
        <w:rPr>
          <w:rFonts w:hint="eastAsia"/>
          <w:szCs w:val="21"/>
        </w:rPr>
        <w:t>年身长、体重增长较快，</w:t>
      </w:r>
      <w:r w:rsidR="001263D5" w:rsidRPr="001263D5">
        <w:rPr>
          <w:rFonts w:hint="eastAsia"/>
          <w:szCs w:val="21"/>
        </w:rPr>
        <w:t>2</w:t>
      </w:r>
      <w:r w:rsidR="001263D5" w:rsidRPr="001263D5">
        <w:rPr>
          <w:rFonts w:hint="eastAsia"/>
          <w:szCs w:val="21"/>
        </w:rPr>
        <w:t>岁至青春期以前有较为稳定的增加，青春期快速增长，以后渐渐停止。故本题选</w:t>
      </w:r>
      <w:r w:rsidR="001263D5" w:rsidRPr="001263D5">
        <w:rPr>
          <w:rFonts w:hint="eastAsia"/>
          <w:szCs w:val="21"/>
        </w:rPr>
        <w:t>B</w:t>
      </w:r>
      <w:r w:rsidR="001263D5" w:rsidRPr="001263D5">
        <w:rPr>
          <w:rFonts w:hint="eastAsia"/>
          <w:szCs w:val="21"/>
        </w:rPr>
        <w:t>。</w:t>
      </w:r>
    </w:p>
    <w:p w:rsidR="008C0601" w:rsidRDefault="008C0601" w:rsidP="00AC3695">
      <w:pPr>
        <w:rPr>
          <w:szCs w:val="21"/>
        </w:rPr>
      </w:pPr>
    </w:p>
    <w:p w:rsidR="00AC3695" w:rsidRDefault="000A7EAC" w:rsidP="00AC3695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有关维生素</w:t>
      </w: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缺乏性手足抽搐症的论述</w:t>
      </w:r>
      <w:r w:rsidR="00330F14" w:rsidRPr="00330F14">
        <w:rPr>
          <w:rFonts w:hint="eastAsia"/>
          <w:szCs w:val="21"/>
        </w:rPr>
        <w:t>医学教</w:t>
      </w:r>
      <w:r w:rsidR="00330F14" w:rsidRPr="00330F14">
        <w:rPr>
          <w:rFonts w:hint="eastAsia"/>
          <w:szCs w:val="21"/>
        </w:rPr>
        <w:t>|</w:t>
      </w:r>
      <w:proofErr w:type="gramStart"/>
      <w:r w:rsidR="00330F14" w:rsidRPr="00330F14">
        <w:rPr>
          <w:rFonts w:hint="eastAsia"/>
          <w:szCs w:val="21"/>
        </w:rPr>
        <w:t>育网原创</w:t>
      </w:r>
      <w:proofErr w:type="gramEnd"/>
      <w:r w:rsidRPr="001263D5">
        <w:rPr>
          <w:rFonts w:hint="eastAsia"/>
          <w:szCs w:val="21"/>
        </w:rPr>
        <w:t>，错误的是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．因缺乏维生素</w:t>
      </w: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所致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．神经肌肉兴奋性增高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．出现惊厥时，血钙离子低于</w:t>
      </w:r>
      <w:r w:rsidRPr="001263D5">
        <w:rPr>
          <w:rFonts w:hint="eastAsia"/>
          <w:szCs w:val="21"/>
        </w:rPr>
        <w:t>1</w:t>
      </w:r>
      <w:r w:rsidR="009223FF">
        <w:rPr>
          <w:rFonts w:hint="eastAsia"/>
          <w:szCs w:val="21"/>
        </w:rPr>
        <w:t>.</w:t>
      </w:r>
      <w:r w:rsidRPr="001263D5">
        <w:rPr>
          <w:rFonts w:hint="eastAsia"/>
          <w:szCs w:val="21"/>
        </w:rPr>
        <w:t>25mmol</w:t>
      </w:r>
      <w:r w:rsidRPr="001263D5">
        <w:rPr>
          <w:rFonts w:hint="eastAsia"/>
          <w:szCs w:val="21"/>
        </w:rPr>
        <w:t>／</w:t>
      </w:r>
      <w:r w:rsidRPr="001263D5">
        <w:rPr>
          <w:rFonts w:hint="eastAsia"/>
          <w:szCs w:val="21"/>
        </w:rPr>
        <w:t>L(5mg</w:t>
      </w:r>
      <w:r w:rsidRPr="001263D5">
        <w:rPr>
          <w:rFonts w:hint="eastAsia"/>
          <w:szCs w:val="21"/>
        </w:rPr>
        <w:t>／</w:t>
      </w:r>
      <w:r w:rsidRPr="001263D5">
        <w:rPr>
          <w:rFonts w:hint="eastAsia"/>
          <w:szCs w:val="21"/>
        </w:rPr>
        <w:t>dl)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．甲状旁腺反应迟钝</w:t>
      </w:r>
    </w:p>
    <w:p w:rsidR="008C0601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lastRenderedPageBreak/>
        <w:t>E</w:t>
      </w:r>
      <w:r w:rsidRPr="001263D5">
        <w:rPr>
          <w:rFonts w:hint="eastAsia"/>
          <w:szCs w:val="21"/>
        </w:rPr>
        <w:t>．血</w:t>
      </w:r>
      <w:proofErr w:type="gramStart"/>
      <w:r w:rsidRPr="001263D5">
        <w:rPr>
          <w:rFonts w:hint="eastAsia"/>
          <w:szCs w:val="21"/>
        </w:rPr>
        <w:t>磷基本</w:t>
      </w:r>
      <w:proofErr w:type="gramEnd"/>
      <w:r w:rsidRPr="001263D5">
        <w:rPr>
          <w:rFonts w:hint="eastAsia"/>
          <w:szCs w:val="21"/>
        </w:rPr>
        <w:t>正常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【答案】</w:t>
      </w:r>
      <w:r w:rsidR="001263D5" w:rsidRPr="001263D5">
        <w:rPr>
          <w:rFonts w:hint="eastAsia"/>
          <w:szCs w:val="21"/>
        </w:rPr>
        <w:t>E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【解析】</w:t>
      </w:r>
      <w:r w:rsidR="001263D5" w:rsidRPr="001263D5">
        <w:rPr>
          <w:rFonts w:hint="eastAsia"/>
          <w:szCs w:val="21"/>
        </w:rPr>
        <w:t>维生素</w:t>
      </w:r>
      <w:r w:rsidR="001263D5" w:rsidRPr="001263D5">
        <w:rPr>
          <w:rFonts w:hint="eastAsia"/>
          <w:szCs w:val="21"/>
        </w:rPr>
        <w:t>D</w:t>
      </w:r>
      <w:r w:rsidR="001263D5" w:rsidRPr="001263D5">
        <w:rPr>
          <w:rFonts w:hint="eastAsia"/>
          <w:szCs w:val="21"/>
        </w:rPr>
        <w:t>缺乏性手足抽搐症主要为缺乏维生素</w:t>
      </w:r>
      <w:r w:rsidR="001263D5" w:rsidRPr="001263D5">
        <w:rPr>
          <w:rFonts w:hint="eastAsia"/>
          <w:szCs w:val="21"/>
        </w:rPr>
        <w:t>D</w:t>
      </w:r>
      <w:r w:rsidR="001263D5" w:rsidRPr="001263D5">
        <w:rPr>
          <w:rFonts w:hint="eastAsia"/>
          <w:szCs w:val="21"/>
        </w:rPr>
        <w:t>所致，常可导致神经肌肉兴奋性增高，当血清钙低于</w:t>
      </w:r>
      <w:r w:rsidR="001263D5" w:rsidRPr="001263D5">
        <w:rPr>
          <w:rFonts w:hint="eastAsia"/>
          <w:szCs w:val="21"/>
        </w:rPr>
        <w:t>1</w:t>
      </w:r>
      <w:r w:rsidR="001263D5" w:rsidRPr="001263D5">
        <w:rPr>
          <w:rFonts w:hint="eastAsia"/>
          <w:szCs w:val="21"/>
        </w:rPr>
        <w:t>．</w:t>
      </w:r>
      <w:r w:rsidR="001263D5" w:rsidRPr="001263D5">
        <w:rPr>
          <w:rFonts w:hint="eastAsia"/>
          <w:szCs w:val="21"/>
        </w:rPr>
        <w:t>75mmol</w:t>
      </w:r>
      <w:r w:rsidR="001263D5" w:rsidRPr="001263D5">
        <w:rPr>
          <w:rFonts w:hint="eastAsia"/>
          <w:szCs w:val="21"/>
        </w:rPr>
        <w:t>／</w:t>
      </w:r>
      <w:r w:rsidR="001263D5" w:rsidRPr="001263D5">
        <w:rPr>
          <w:rFonts w:hint="eastAsia"/>
          <w:szCs w:val="21"/>
        </w:rPr>
        <w:t>L</w:t>
      </w:r>
      <w:r w:rsidR="001263D5" w:rsidRPr="001263D5">
        <w:rPr>
          <w:rFonts w:hint="eastAsia"/>
          <w:szCs w:val="21"/>
        </w:rPr>
        <w:t>时可出现手足抽搐、喉痉挛或惊厥。甲状旁腺反应迟钝，而血</w:t>
      </w:r>
      <w:proofErr w:type="gramStart"/>
      <w:r w:rsidR="001263D5" w:rsidRPr="001263D5">
        <w:rPr>
          <w:rFonts w:hint="eastAsia"/>
          <w:szCs w:val="21"/>
        </w:rPr>
        <w:t>磷基本</w:t>
      </w:r>
      <w:proofErr w:type="gramEnd"/>
      <w:r w:rsidR="001263D5" w:rsidRPr="001263D5">
        <w:rPr>
          <w:rFonts w:hint="eastAsia"/>
          <w:szCs w:val="21"/>
        </w:rPr>
        <w:t>升高。所以错误的答案选</w:t>
      </w:r>
      <w:r w:rsidR="001263D5" w:rsidRPr="001263D5">
        <w:rPr>
          <w:rFonts w:hint="eastAsia"/>
          <w:szCs w:val="21"/>
        </w:rPr>
        <w:t>E</w:t>
      </w:r>
      <w:r w:rsidR="00330F14" w:rsidRPr="00330F14">
        <w:rPr>
          <w:rFonts w:hint="eastAsia"/>
          <w:szCs w:val="21"/>
        </w:rPr>
        <w:t>医学教</w:t>
      </w:r>
      <w:r w:rsidR="00330F14" w:rsidRPr="00330F14">
        <w:rPr>
          <w:rFonts w:hint="eastAsia"/>
          <w:szCs w:val="21"/>
        </w:rPr>
        <w:t>|</w:t>
      </w:r>
      <w:proofErr w:type="gramStart"/>
      <w:r w:rsidR="00330F14" w:rsidRPr="00330F14">
        <w:rPr>
          <w:rFonts w:hint="eastAsia"/>
          <w:szCs w:val="21"/>
        </w:rPr>
        <w:t>育网原创</w:t>
      </w:r>
      <w:proofErr w:type="gramEnd"/>
      <w:r w:rsidR="009223FF">
        <w:rPr>
          <w:rFonts w:hint="eastAsia"/>
          <w:szCs w:val="21"/>
        </w:rPr>
        <w:t>。</w:t>
      </w:r>
    </w:p>
    <w:p w:rsidR="008C0601" w:rsidRDefault="008C0601" w:rsidP="00AC3695">
      <w:pPr>
        <w:rPr>
          <w:szCs w:val="21"/>
        </w:rPr>
      </w:pPr>
    </w:p>
    <w:p w:rsidR="00AC3695" w:rsidRDefault="000A7EAC" w:rsidP="00AC3695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营养不良小儿皮下脂肪逐渐减少．其脂肪最后消失的部位是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．腹部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．躯干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．臀部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．四肢</w:t>
      </w:r>
    </w:p>
    <w:p w:rsidR="008C0601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．面颊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【答案】</w:t>
      </w:r>
      <w:r w:rsidR="001263D5" w:rsidRPr="001263D5">
        <w:rPr>
          <w:rFonts w:hint="eastAsia"/>
          <w:szCs w:val="21"/>
        </w:rPr>
        <w:t>E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【解析】</w:t>
      </w:r>
      <w:r w:rsidR="001263D5" w:rsidRPr="001263D5">
        <w:rPr>
          <w:rFonts w:hint="eastAsia"/>
          <w:szCs w:val="21"/>
        </w:rPr>
        <w:t>营养不良最早表现为体重不增，随即体重下降，久之身高也低于正常，皮下脂肪逐渐减少以至消失，首先累及腹部，其次为躯干、臀部、四肢，最后为面颊部，所以本题应选</w:t>
      </w:r>
      <w:r w:rsidR="001263D5" w:rsidRPr="001263D5">
        <w:rPr>
          <w:rFonts w:hint="eastAsia"/>
          <w:szCs w:val="21"/>
        </w:rPr>
        <w:t>E</w:t>
      </w:r>
      <w:r w:rsidR="001263D5" w:rsidRPr="001263D5">
        <w:rPr>
          <w:rFonts w:hint="eastAsia"/>
          <w:szCs w:val="21"/>
        </w:rPr>
        <w:t>。</w:t>
      </w:r>
    </w:p>
    <w:p w:rsidR="000A7EAC" w:rsidRDefault="000A7EAC" w:rsidP="000A7EAC">
      <w:pPr>
        <w:rPr>
          <w:szCs w:val="21"/>
        </w:rPr>
      </w:pPr>
    </w:p>
    <w:p w:rsidR="00AC3695" w:rsidRDefault="000A7EAC" w:rsidP="00AC3695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营养不良患儿皮下脂肪减少．首先累及的部位是</w:t>
      </w:r>
      <w:r w:rsidR="00330F14" w:rsidRPr="00330F14">
        <w:rPr>
          <w:rFonts w:hint="eastAsia"/>
          <w:szCs w:val="21"/>
        </w:rPr>
        <w:t>医学教</w:t>
      </w:r>
      <w:r w:rsidR="00330F14" w:rsidRPr="00330F14">
        <w:rPr>
          <w:rFonts w:hint="eastAsia"/>
          <w:szCs w:val="21"/>
        </w:rPr>
        <w:t>|</w:t>
      </w:r>
      <w:proofErr w:type="gramStart"/>
      <w:r w:rsidR="00330F14" w:rsidRPr="00330F14">
        <w:rPr>
          <w:rFonts w:hint="eastAsia"/>
          <w:szCs w:val="21"/>
        </w:rPr>
        <w:t>育网原创</w:t>
      </w:r>
      <w:proofErr w:type="gramEnd"/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．面颊部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．胸部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．腹部</w:t>
      </w:r>
    </w:p>
    <w:p w:rsidR="001263D5" w:rsidRPr="001263D5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．臀部</w:t>
      </w:r>
    </w:p>
    <w:p w:rsidR="008C0601" w:rsidRDefault="001263D5" w:rsidP="001263D5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．四肢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【答案】</w:t>
      </w:r>
      <w:r w:rsidR="001263D5" w:rsidRPr="001263D5">
        <w:rPr>
          <w:rFonts w:hint="eastAsia"/>
          <w:szCs w:val="21"/>
        </w:rPr>
        <w:t>C</w:t>
      </w:r>
    </w:p>
    <w:p w:rsidR="001263D5" w:rsidRPr="001263D5" w:rsidRDefault="008C0601" w:rsidP="001263D5">
      <w:pPr>
        <w:rPr>
          <w:szCs w:val="21"/>
        </w:rPr>
      </w:pPr>
      <w:r>
        <w:rPr>
          <w:rFonts w:hint="eastAsia"/>
          <w:szCs w:val="21"/>
        </w:rPr>
        <w:t>【解析】</w:t>
      </w:r>
      <w:r w:rsidR="001263D5" w:rsidRPr="001263D5">
        <w:rPr>
          <w:rFonts w:hint="eastAsia"/>
          <w:szCs w:val="21"/>
        </w:rPr>
        <w:t>小儿营养不良最早出现的症状是体重不增，随即体重下降，病久则身高也低于正常，皮下脂肪逐渐减少以至消失，首先累及腹部，其次为躯干、臀部、四肢，最后为面颊部。腹部皮下脂肪是判断营养不良的重要指标之一，故本题选</w:t>
      </w:r>
      <w:r w:rsidR="001263D5" w:rsidRPr="001263D5">
        <w:rPr>
          <w:rFonts w:hint="eastAsia"/>
          <w:szCs w:val="21"/>
        </w:rPr>
        <w:t>C</w:t>
      </w:r>
      <w:r w:rsidR="001263D5" w:rsidRPr="001263D5">
        <w:rPr>
          <w:rFonts w:hint="eastAsia"/>
          <w:szCs w:val="21"/>
        </w:rPr>
        <w:t>。</w:t>
      </w:r>
    </w:p>
    <w:p w:rsidR="008C0601" w:rsidRDefault="00330F14" w:rsidP="008C0601">
      <w:pPr>
        <w:rPr>
          <w:szCs w:val="21"/>
        </w:rPr>
      </w:pPr>
      <w:r w:rsidRPr="00330F14">
        <w:rPr>
          <w:rFonts w:hint="eastAsia"/>
          <w:szCs w:val="21"/>
        </w:rPr>
        <w:t>2013</w:t>
      </w:r>
      <w:r w:rsidRPr="00330F14">
        <w:rPr>
          <w:rFonts w:hint="eastAsia"/>
          <w:szCs w:val="21"/>
        </w:rPr>
        <w:t>年口腔执业医师《答疑周刊》第</w:t>
      </w:r>
      <w:r w:rsidRPr="00330F14">
        <w:rPr>
          <w:rFonts w:hint="eastAsia"/>
          <w:szCs w:val="21"/>
        </w:rPr>
        <w:t>24</w:t>
      </w:r>
      <w:r w:rsidRPr="00330F14">
        <w:rPr>
          <w:rFonts w:hint="eastAsia"/>
          <w:szCs w:val="21"/>
        </w:rPr>
        <w:t>期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word</w:t>
      </w:r>
      <w:r>
        <w:rPr>
          <w:rFonts w:hint="eastAsia"/>
          <w:szCs w:val="21"/>
        </w:rPr>
        <w:t>版下载）</w:t>
      </w:r>
    </w:p>
    <w:sectPr w:rsidR="008C0601" w:rsidSect="0043269F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24B" w:rsidRDefault="00F7524B">
      <w:r>
        <w:separator/>
      </w:r>
    </w:p>
  </w:endnote>
  <w:endnote w:type="continuationSeparator" w:id="0">
    <w:p w:rsidR="00F7524B" w:rsidRDefault="00F752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D1213B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D1213B">
      <w:rPr>
        <w:kern w:val="0"/>
        <w:szCs w:val="21"/>
      </w:rPr>
      <w:fldChar w:fldCharType="separate"/>
    </w:r>
    <w:r w:rsidR="00330F14">
      <w:rPr>
        <w:noProof/>
        <w:kern w:val="0"/>
        <w:szCs w:val="21"/>
      </w:rPr>
      <w:t>1</w:t>
    </w:r>
    <w:r w:rsidR="00D1213B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24B" w:rsidRDefault="00F7524B">
      <w:r>
        <w:separator/>
      </w:r>
    </w:p>
  </w:footnote>
  <w:footnote w:type="continuationSeparator" w:id="0">
    <w:p w:rsidR="00F7524B" w:rsidRDefault="00F752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D1213B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D1213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D1213B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3695"/>
    <w:rsid w:val="0002194E"/>
    <w:rsid w:val="000474DF"/>
    <w:rsid w:val="000579CF"/>
    <w:rsid w:val="000747C0"/>
    <w:rsid w:val="000A0B91"/>
    <w:rsid w:val="000A7EAC"/>
    <w:rsid w:val="000C0971"/>
    <w:rsid w:val="000C3579"/>
    <w:rsid w:val="000E57E6"/>
    <w:rsid w:val="00104921"/>
    <w:rsid w:val="0012254E"/>
    <w:rsid w:val="001263D5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30F14"/>
    <w:rsid w:val="00341638"/>
    <w:rsid w:val="0035075A"/>
    <w:rsid w:val="00360811"/>
    <w:rsid w:val="003B2F03"/>
    <w:rsid w:val="003D370E"/>
    <w:rsid w:val="00401289"/>
    <w:rsid w:val="004202EB"/>
    <w:rsid w:val="0043269F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6E4F50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601"/>
    <w:rsid w:val="008C0975"/>
    <w:rsid w:val="008C2F27"/>
    <w:rsid w:val="008D6857"/>
    <w:rsid w:val="008E4EA8"/>
    <w:rsid w:val="0090721F"/>
    <w:rsid w:val="009223F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C3695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213B"/>
    <w:rsid w:val="00D16F38"/>
    <w:rsid w:val="00D17E22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62E5F"/>
    <w:rsid w:val="00F734AE"/>
    <w:rsid w:val="00F7524B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F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1263D5"/>
    <w:rPr>
      <w:sz w:val="18"/>
      <w:szCs w:val="18"/>
    </w:rPr>
  </w:style>
  <w:style w:type="character" w:customStyle="1" w:styleId="Char">
    <w:name w:val="批注框文本 Char"/>
    <w:basedOn w:val="a0"/>
    <w:link w:val="a9"/>
    <w:rsid w:val="001263D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018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6</TotalTime>
  <Pages>2</Pages>
  <Words>155</Words>
  <Characters>884</Characters>
  <Application>Microsoft Office Word</Application>
  <DocSecurity>0</DocSecurity>
  <Lines>7</Lines>
  <Paragraphs>2</Paragraphs>
  <ScaleCrop>false</ScaleCrop>
  <Company>MC SYSTEM</Company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3</cp:revision>
  <dcterms:created xsi:type="dcterms:W3CDTF">2013-02-18T02:34:00Z</dcterms:created>
  <dcterms:modified xsi:type="dcterms:W3CDTF">2013-03-21T03:25:00Z</dcterms:modified>
</cp:coreProperties>
</file>